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8E" w:rsidRPr="00D43E63" w:rsidRDefault="00196F8E" w:rsidP="00D43E63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 xml:space="preserve">Приложение 4 </w:t>
      </w:r>
    </w:p>
    <w:p w:rsidR="00196F8E" w:rsidRPr="00D43E63" w:rsidRDefault="00196F8E" w:rsidP="00D43E63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 xml:space="preserve">к письму Министерства образования </w:t>
      </w:r>
    </w:p>
    <w:p w:rsidR="00196F8E" w:rsidRPr="00D43E63" w:rsidRDefault="00196F8E" w:rsidP="00D43E63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>Республики Мордовия</w:t>
      </w:r>
    </w:p>
    <w:p w:rsidR="00196F8E" w:rsidRPr="00D43E63" w:rsidRDefault="00196F8E" w:rsidP="00D43E63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22.03.</w:t>
      </w:r>
      <w:r w:rsidRPr="00D43E63">
        <w:rPr>
          <w:rFonts w:ascii="Times New Roman" w:hAnsi="Times New Roman"/>
          <w:sz w:val="24"/>
          <w:szCs w:val="24"/>
        </w:rPr>
        <w:t xml:space="preserve">2016 № </w:t>
      </w:r>
      <w:r>
        <w:rPr>
          <w:rFonts w:ascii="Times New Roman" w:hAnsi="Times New Roman"/>
          <w:sz w:val="24"/>
          <w:szCs w:val="24"/>
        </w:rPr>
        <w:t>1927</w:t>
      </w:r>
    </w:p>
    <w:p w:rsidR="00196F8E" w:rsidRPr="00D37AAF" w:rsidRDefault="00196F8E" w:rsidP="00D43E63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96F8E" w:rsidRDefault="00196F8E" w:rsidP="00F63F0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D94A79">
        <w:rPr>
          <w:rFonts w:ascii="Times New Roman" w:hAnsi="Times New Roman"/>
          <w:b/>
          <w:sz w:val="28"/>
          <w:szCs w:val="28"/>
        </w:rPr>
        <w:t xml:space="preserve">рафик  обработки </w:t>
      </w:r>
      <w:r>
        <w:rPr>
          <w:rFonts w:ascii="Times New Roman" w:hAnsi="Times New Roman"/>
          <w:b/>
          <w:sz w:val="28"/>
          <w:szCs w:val="28"/>
        </w:rPr>
        <w:t>апелляций</w:t>
      </w:r>
      <w:r w:rsidRPr="00D94A79">
        <w:rPr>
          <w:rFonts w:ascii="Times New Roman" w:hAnsi="Times New Roman"/>
          <w:b/>
          <w:sz w:val="28"/>
          <w:szCs w:val="28"/>
        </w:rPr>
        <w:t xml:space="preserve"> основного этапа ЕГЭ в Республике Мордовия в 2016 году</w:t>
      </w:r>
      <w:r>
        <w:rPr>
          <w:rFonts w:ascii="Times New Roman" w:hAnsi="Times New Roman"/>
          <w:b/>
          <w:sz w:val="28"/>
          <w:szCs w:val="28"/>
        </w:rPr>
        <w:t xml:space="preserve"> (проект)</w:t>
      </w:r>
    </w:p>
    <w:tbl>
      <w:tblPr>
        <w:tblW w:w="158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52"/>
        <w:gridCol w:w="1134"/>
        <w:gridCol w:w="1985"/>
        <w:gridCol w:w="2184"/>
        <w:gridCol w:w="1926"/>
        <w:gridCol w:w="2089"/>
        <w:gridCol w:w="2098"/>
        <w:gridCol w:w="1908"/>
      </w:tblGrid>
      <w:tr w:rsidR="00196F8E" w:rsidRPr="00D00AD5" w:rsidTr="00D00AD5">
        <w:trPr>
          <w:tblHeader/>
        </w:trPr>
        <w:tc>
          <w:tcPr>
            <w:tcW w:w="2552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Экзамен</w:t>
            </w:r>
          </w:p>
        </w:tc>
        <w:tc>
          <w:tcPr>
            <w:tcW w:w="1134" w:type="dxa"/>
          </w:tcPr>
          <w:p w:rsidR="00196F8E" w:rsidRPr="00D37AAF" w:rsidRDefault="00196F8E" w:rsidP="00D00AD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Дата экзамена</w:t>
            </w:r>
          </w:p>
        </w:tc>
        <w:tc>
          <w:tcPr>
            <w:tcW w:w="1985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Завершение обработки апелляций о нарушении установленного порядка на региональном уровне (не позднее указанной даты)</w:t>
            </w:r>
          </w:p>
        </w:tc>
        <w:tc>
          <w:tcPr>
            <w:tcW w:w="2184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Завершение обработки апелляций о нарушении установленного порядка на федеральном уровне и передача на региональный уровень (не позднее указанной даты)</w:t>
            </w:r>
          </w:p>
        </w:tc>
        <w:tc>
          <w:tcPr>
            <w:tcW w:w="1926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Прием апелляций о несогласии с выставленными баллами</w:t>
            </w:r>
          </w:p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(не позднее указанной даты)</w:t>
            </w:r>
          </w:p>
        </w:tc>
        <w:tc>
          <w:tcPr>
            <w:tcW w:w="2089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Завершение обработки апелляций о несогласии с выставленными баллами на региональном уровне</w:t>
            </w:r>
          </w:p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(не позднее указанной даты)</w:t>
            </w:r>
          </w:p>
        </w:tc>
        <w:tc>
          <w:tcPr>
            <w:tcW w:w="2098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 xml:space="preserve">Завершение обработки апелляций о несогласии с выставленными баллами на федеральном уровне </w:t>
            </w:r>
          </w:p>
        </w:tc>
        <w:tc>
          <w:tcPr>
            <w:tcW w:w="1908" w:type="dxa"/>
          </w:tcPr>
          <w:p w:rsidR="00196F8E" w:rsidRPr="00D37AAF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AAF">
              <w:rPr>
                <w:rFonts w:ascii="Times New Roman" w:hAnsi="Times New Roman"/>
                <w:b/>
                <w:sz w:val="20"/>
                <w:szCs w:val="20"/>
              </w:rPr>
              <w:t>Утверждение ГЭК результатов апелляции о несогласии с выставленными баллами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География, Литература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27.05. (пт)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02.06. (чт)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08.06.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19.06. (вс)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27.06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30.05. (пн)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03.06 (пт)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09.06. (чт)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17.06. (пт)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25.06.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04.07.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(базовый уровень)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02.06. (чт)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08.06. (ср)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15.06.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17.06. (пт)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25.06.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04.07.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(профильный уровень)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06.06. (пн)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17.06. (пт)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23.06.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02.07.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11.07.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08.06. (ср)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12.06. (вс)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02.07.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11.07.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(устные)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16.06. (чт)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09.07.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15.07.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18.07.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(устные)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11.06.</w:t>
            </w:r>
          </w:p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(сб)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16.06. (чт)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09.07.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15.07.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18.07.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(письменные),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18.06. (сб)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09.07.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15.07.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18.07.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Информатика и ИКТ,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16.06. (чт)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29.06.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10.07. (вс)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15.07.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18.07.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Химия,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06.07. (ср)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15.07. (пт)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21.07. (чт)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22.07. (пт)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D5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География, иностранные языки, химия, литература, обществознание, информатика и ИКТ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26.06. (вс)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07.07.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16.07.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25.07.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D5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Иностранные языки (устные)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23.06. (чт)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29.06. (ср)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06.07.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07.07.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16.07.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25.07.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D5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Литература, физика, история, биология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24.06.</w:t>
            </w:r>
          </w:p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(пт)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06.07. (ср)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17.07. (вс)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25.07. (пн)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D5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27.06. (пн)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07.07. (чт)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12.07. (вт)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21.07. (чт)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27.07. (ср)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28.07. (чт)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D5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 xml:space="preserve">Математика (базовый и профильный уровни) 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28.06. (вт)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02.07. (сб)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13.07. (ср)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22.07. (пт)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28.07. (чт)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29.07. (пт)</w:t>
            </w:r>
          </w:p>
        </w:tc>
      </w:tr>
      <w:tr w:rsidR="00196F8E" w:rsidRPr="00D00AD5" w:rsidTr="00D00AD5">
        <w:trPr>
          <w:trHeight w:val="680"/>
        </w:trPr>
        <w:tc>
          <w:tcPr>
            <w:tcW w:w="2552" w:type="dxa"/>
          </w:tcPr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D5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196F8E" w:rsidRPr="00D00AD5" w:rsidRDefault="00196F8E" w:rsidP="00D00A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по всем учебным предметам</w:t>
            </w:r>
          </w:p>
        </w:tc>
        <w:tc>
          <w:tcPr>
            <w:tcW w:w="113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1985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06.07. (ср)</w:t>
            </w:r>
          </w:p>
        </w:tc>
        <w:tc>
          <w:tcPr>
            <w:tcW w:w="2184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12.07. (вт)</w:t>
            </w:r>
          </w:p>
        </w:tc>
        <w:tc>
          <w:tcPr>
            <w:tcW w:w="1926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14.07. (чт)</w:t>
            </w:r>
          </w:p>
        </w:tc>
        <w:tc>
          <w:tcPr>
            <w:tcW w:w="2089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23.07. (сб)</w:t>
            </w:r>
          </w:p>
        </w:tc>
        <w:tc>
          <w:tcPr>
            <w:tcW w:w="209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29.07. (пт)</w:t>
            </w:r>
          </w:p>
        </w:tc>
        <w:tc>
          <w:tcPr>
            <w:tcW w:w="1908" w:type="dxa"/>
          </w:tcPr>
          <w:p w:rsidR="00196F8E" w:rsidRPr="00D00AD5" w:rsidRDefault="00196F8E" w:rsidP="00D00A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AD5">
              <w:rPr>
                <w:rFonts w:ascii="Times New Roman" w:hAnsi="Times New Roman"/>
                <w:sz w:val="24"/>
                <w:szCs w:val="24"/>
              </w:rPr>
              <w:t>01.08. (пн)</w:t>
            </w:r>
            <w:bookmarkStart w:id="0" w:name="_GoBack"/>
            <w:bookmarkEnd w:id="0"/>
          </w:p>
        </w:tc>
      </w:tr>
    </w:tbl>
    <w:p w:rsidR="00196F8E" w:rsidRPr="00D94A79" w:rsidRDefault="00196F8E" w:rsidP="00D94A79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196F8E" w:rsidRPr="00D94A79" w:rsidSect="00D37AAF"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A79"/>
    <w:rsid w:val="00077572"/>
    <w:rsid w:val="000B7302"/>
    <w:rsid w:val="00196F8E"/>
    <w:rsid w:val="00334037"/>
    <w:rsid w:val="00366544"/>
    <w:rsid w:val="00485C02"/>
    <w:rsid w:val="007760A7"/>
    <w:rsid w:val="0089718E"/>
    <w:rsid w:val="008A2B03"/>
    <w:rsid w:val="009A2C96"/>
    <w:rsid w:val="00A16392"/>
    <w:rsid w:val="00AA16A1"/>
    <w:rsid w:val="00AE5D6C"/>
    <w:rsid w:val="00B05668"/>
    <w:rsid w:val="00C02A3E"/>
    <w:rsid w:val="00C66089"/>
    <w:rsid w:val="00D00AD5"/>
    <w:rsid w:val="00D37AAF"/>
    <w:rsid w:val="00D43E63"/>
    <w:rsid w:val="00D94A79"/>
    <w:rsid w:val="00F01C2A"/>
    <w:rsid w:val="00F50548"/>
    <w:rsid w:val="00F63F02"/>
    <w:rsid w:val="00FB3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03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4A7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66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6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405</Words>
  <Characters>2314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Admin</cp:lastModifiedBy>
  <cp:revision>5</cp:revision>
  <cp:lastPrinted>2016-05-18T04:11:00Z</cp:lastPrinted>
  <dcterms:created xsi:type="dcterms:W3CDTF">2016-05-18T03:42:00Z</dcterms:created>
  <dcterms:modified xsi:type="dcterms:W3CDTF">2016-05-24T05:47:00Z</dcterms:modified>
</cp:coreProperties>
</file>