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E0" w:rsidRDefault="00E551E0" w:rsidP="008314D1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ПРОЕКТ</w:t>
      </w:r>
    </w:p>
    <w:p w:rsidR="00E551E0" w:rsidRDefault="00E551E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ДМИНИСТРАЦИЯ ЧАМЗИНСКОГО</w:t>
      </w:r>
    </w:p>
    <w:p w:rsidR="00E551E0" w:rsidRDefault="00E551E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МУНИЦИПАЛЬНОГО РАЙОНА</w:t>
      </w:r>
    </w:p>
    <w:p w:rsidR="00E551E0" w:rsidRPr="005C055D" w:rsidRDefault="00E551E0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РЕСПУБЛИКИ МОРДОВИЯ</w:t>
      </w:r>
    </w:p>
    <w:p w:rsidR="00E551E0" w:rsidRPr="005C055D" w:rsidRDefault="00E551E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E551E0" w:rsidRPr="005C055D" w:rsidRDefault="00E551E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ПОСТАНОВЛЕНИЕ</w:t>
      </w:r>
    </w:p>
    <w:p w:rsidR="00E551E0" w:rsidRPr="005C055D" w:rsidRDefault="00E551E0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 w:rsidRPr="005C055D">
        <w:rPr>
          <w:rFonts w:ascii="Times New Roman CYR" w:hAnsi="Times New Roman CYR" w:cs="Times New Roman CYR"/>
        </w:rPr>
        <w:t>_______</w:t>
      </w:r>
      <w:r w:rsidRPr="005C055D">
        <w:rPr>
          <w:rFonts w:ascii="Times New Roman CYR" w:hAnsi="Times New Roman CYR" w:cs="Times New Roman CYR"/>
          <w:u w:val="single"/>
        </w:rPr>
        <w:t>2015г</w:t>
      </w:r>
      <w:r w:rsidRPr="005C055D">
        <w:rPr>
          <w:rFonts w:ascii="Times New Roman CYR" w:hAnsi="Times New Roman CYR" w:cs="Times New Roman CYR"/>
        </w:rPr>
        <w:t>.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 xml:space="preserve">                            </w:t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</w:r>
      <w:r w:rsidRPr="005C055D">
        <w:rPr>
          <w:rFonts w:ascii="Times New Roman CYR" w:hAnsi="Times New Roman CYR" w:cs="Times New Roman CYR"/>
        </w:rPr>
        <w:tab/>
        <w:t>№_____</w:t>
      </w:r>
    </w:p>
    <w:p w:rsidR="00E551E0" w:rsidRPr="005C055D" w:rsidRDefault="00E551E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р.п. Чамзинка</w:t>
      </w:r>
    </w:p>
    <w:p w:rsidR="00E551E0" w:rsidRPr="005C055D" w:rsidRDefault="00E551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E551E0" w:rsidRDefault="00E551E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 внесении изменений в постановление Администрации </w:t>
      </w:r>
    </w:p>
    <w:p w:rsidR="00E551E0" w:rsidRDefault="00E551E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Чамзинского </w:t>
      </w:r>
      <w:r>
        <w:rPr>
          <w:rFonts w:ascii="Times New Roman CYR" w:hAnsi="Times New Roman CYR" w:cs="Times New Roman CYR"/>
        </w:rPr>
        <w:t>м</w:t>
      </w:r>
      <w:r w:rsidRPr="005C055D">
        <w:rPr>
          <w:rFonts w:ascii="Times New Roman CYR" w:hAnsi="Times New Roman CYR" w:cs="Times New Roman CYR"/>
        </w:rPr>
        <w:t xml:space="preserve">униципального района от  </w:t>
      </w:r>
      <w:r>
        <w:rPr>
          <w:rFonts w:ascii="Times New Roman CYR" w:hAnsi="Times New Roman CYR" w:cs="Times New Roman CYR"/>
        </w:rPr>
        <w:t>06.02.2014</w:t>
      </w:r>
      <w:r w:rsidRPr="005C055D">
        <w:rPr>
          <w:rFonts w:ascii="Times New Roman CYR" w:hAnsi="Times New Roman CYR" w:cs="Times New Roman CYR"/>
        </w:rPr>
        <w:t>г. №</w:t>
      </w:r>
      <w:r>
        <w:rPr>
          <w:rFonts w:ascii="Times New Roman CYR" w:hAnsi="Times New Roman CYR" w:cs="Times New Roman CYR"/>
        </w:rPr>
        <w:t>118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E551E0" w:rsidRDefault="00E551E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C055D">
        <w:rPr>
          <w:rFonts w:ascii="Times New Roman CYR" w:hAnsi="Times New Roman CYR" w:cs="Times New Roman CYR"/>
        </w:rPr>
        <w:t xml:space="preserve">Примерного положения об оплате труда работников </w:t>
      </w:r>
      <w:r>
        <w:rPr>
          <w:rFonts w:ascii="Times New Roman CYR" w:hAnsi="Times New Roman CYR" w:cs="Times New Roman CYR"/>
        </w:rPr>
        <w:t>культуры</w:t>
      </w:r>
      <w:r w:rsidRPr="005C055D">
        <w:rPr>
          <w:rFonts w:ascii="Times New Roman CYR" w:hAnsi="Times New Roman CYR" w:cs="Times New Roman CYR"/>
        </w:rPr>
        <w:t xml:space="preserve"> </w:t>
      </w:r>
    </w:p>
    <w:p w:rsidR="00E551E0" w:rsidRPr="005C055D" w:rsidRDefault="00E551E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 района</w:t>
      </w:r>
      <w:r w:rsidRPr="005C055D">
        <w:rPr>
          <w:rFonts w:ascii="Times New Roman CYR" w:hAnsi="Times New Roman CYR" w:cs="Times New Roman CYR"/>
        </w:rPr>
        <w:t>»</w:t>
      </w:r>
    </w:p>
    <w:p w:rsidR="00E551E0" w:rsidRPr="005C055D" w:rsidRDefault="00E551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E551E0" w:rsidRPr="005C055D" w:rsidRDefault="00E551E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C055D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«Об оплате труда работников муниципальных бюджетных и казенных учреждений Чамзинского муниципального района», Администрация Чамзинского муниципального района</w:t>
      </w:r>
    </w:p>
    <w:p w:rsidR="00E551E0" w:rsidRPr="005C055D" w:rsidRDefault="00E551E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E551E0" w:rsidRPr="005C055D" w:rsidRDefault="00E551E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ПОСТАНОВЛЯЕТ:</w:t>
      </w:r>
    </w:p>
    <w:p w:rsidR="00E551E0" w:rsidRPr="005C055D" w:rsidRDefault="00E551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E551E0" w:rsidRPr="005C055D" w:rsidRDefault="00E551E0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1. Внести в постановление Администрации Чамзинского муниципального района от </w:t>
      </w:r>
      <w:r>
        <w:rPr>
          <w:rFonts w:ascii="Times New Roman CYR" w:hAnsi="Times New Roman CYR" w:cs="Times New Roman CYR"/>
        </w:rPr>
        <w:t xml:space="preserve">06.02.2014 </w:t>
      </w:r>
      <w:r w:rsidRPr="005C055D">
        <w:rPr>
          <w:rFonts w:ascii="Times New Roman CYR" w:hAnsi="Times New Roman CYR" w:cs="Times New Roman CYR"/>
        </w:rPr>
        <w:t>года №</w:t>
      </w:r>
      <w:r>
        <w:rPr>
          <w:rFonts w:ascii="Times New Roman CYR" w:hAnsi="Times New Roman CYR" w:cs="Times New Roman CYR"/>
        </w:rPr>
        <w:t xml:space="preserve">118 </w:t>
      </w:r>
      <w:r w:rsidRPr="005C055D">
        <w:rPr>
          <w:rFonts w:ascii="Times New Roman CYR" w:hAnsi="Times New Roman CYR" w:cs="Times New Roman CYR"/>
        </w:rPr>
        <w:t xml:space="preserve">«Об утверждении Примерного положения об оплате труда работников </w:t>
      </w:r>
      <w:r>
        <w:rPr>
          <w:rFonts w:ascii="Times New Roman CYR" w:hAnsi="Times New Roman CYR" w:cs="Times New Roman CYR"/>
        </w:rPr>
        <w:t xml:space="preserve">культуры </w:t>
      </w: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район</w:t>
      </w:r>
      <w:r>
        <w:rPr>
          <w:rFonts w:ascii="Times New Roman CYR" w:hAnsi="Times New Roman CYR" w:cs="Times New Roman CYR"/>
        </w:rPr>
        <w:t>а</w:t>
      </w:r>
      <w:r w:rsidRPr="005C055D">
        <w:rPr>
          <w:rFonts w:ascii="Times New Roman CYR" w:hAnsi="Times New Roman CYR" w:cs="Times New Roman CYR"/>
        </w:rPr>
        <w:t>» следующие изменения:</w:t>
      </w:r>
    </w:p>
    <w:p w:rsidR="00E551E0" w:rsidRDefault="00E551E0" w:rsidP="00AF6A05">
      <w:pPr>
        <w:ind w:firstLine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1.1. Пункт 5.5. изложить в следующей редакции:</w:t>
      </w:r>
    </w:p>
    <w:p w:rsidR="00E551E0" w:rsidRPr="000B52D0" w:rsidRDefault="00E551E0" w:rsidP="000B52D0">
      <w:pPr>
        <w:ind w:firstLine="720"/>
        <w:jc w:val="both"/>
      </w:pPr>
      <w:r w:rsidRPr="000B52D0">
        <w:t>«Формирование централизованного фонда стимулирования руководителей организаций образования в сфере культуры и учреждений культуры.</w:t>
      </w:r>
    </w:p>
    <w:p w:rsidR="00E551E0" w:rsidRPr="000B52D0" w:rsidRDefault="00E551E0" w:rsidP="000B52D0">
      <w:pPr>
        <w:autoSpaceDE w:val="0"/>
        <w:autoSpaceDN w:val="0"/>
        <w:adjustRightInd w:val="0"/>
        <w:ind w:firstLine="720"/>
        <w:jc w:val="both"/>
      </w:pPr>
      <w:r w:rsidRPr="000B52D0">
        <w:t>Учредитель учреждения ежегодно формирует централизованный фонд стимулирования руководителя в процентах от должностного оклада руководителя</w:t>
      </w:r>
      <w:r>
        <w:t>, но не более 50 процентов</w:t>
      </w:r>
      <w:r w:rsidRPr="000B52D0">
        <w:t>.</w:t>
      </w:r>
    </w:p>
    <w:p w:rsidR="00E551E0" w:rsidRPr="000B52D0" w:rsidRDefault="00E551E0" w:rsidP="000B52D0">
      <w:pPr>
        <w:autoSpaceDE w:val="0"/>
        <w:autoSpaceDN w:val="0"/>
        <w:adjustRightInd w:val="0"/>
        <w:ind w:firstLine="720"/>
        <w:jc w:val="both"/>
      </w:pPr>
      <w:r w:rsidRPr="000B52D0">
        <w:t>Для формирования фонда стимулирования остальным работникам плановый фонд оплаты труда в месяц уменьшается на плановый размер месячного централизованного фонда стимулирования руководителя и рассчитывается по следующей формуле:</w:t>
      </w:r>
    </w:p>
    <w:p w:rsidR="00E551E0" w:rsidRPr="000B52D0" w:rsidRDefault="00E551E0" w:rsidP="000B52D0">
      <w:pPr>
        <w:autoSpaceDE w:val="0"/>
        <w:autoSpaceDN w:val="0"/>
        <w:adjustRightInd w:val="0"/>
        <w:ind w:firstLine="720"/>
        <w:jc w:val="both"/>
      </w:pPr>
      <w:r w:rsidRPr="000B52D0">
        <w:t>ФОТ (без Ц.Ф.С.Р.) - Ф.О.Т.Ш.Р., где</w:t>
      </w:r>
    </w:p>
    <w:p w:rsidR="00E551E0" w:rsidRPr="000B52D0" w:rsidRDefault="00E551E0" w:rsidP="000B52D0">
      <w:pPr>
        <w:autoSpaceDE w:val="0"/>
        <w:autoSpaceDN w:val="0"/>
        <w:adjustRightInd w:val="0"/>
        <w:ind w:firstLine="720"/>
        <w:jc w:val="both"/>
      </w:pPr>
      <w:r w:rsidRPr="000B52D0">
        <w:t>ФОТ (без Ц.Ф.С.Р.) - плановый месячный фонд оплаты труда по учреждению без централизованного фонда стимулирования руководителя;</w:t>
      </w:r>
    </w:p>
    <w:p w:rsidR="00E551E0" w:rsidRPr="000B52D0" w:rsidRDefault="00E551E0" w:rsidP="000B52D0">
      <w:pPr>
        <w:autoSpaceDE w:val="0"/>
        <w:autoSpaceDN w:val="0"/>
        <w:adjustRightInd w:val="0"/>
        <w:ind w:firstLine="720"/>
        <w:jc w:val="both"/>
      </w:pPr>
      <w:r w:rsidRPr="000B52D0">
        <w:t>Ф.О.Т.Ш.Р. - месячный фонд оплаты труда по штатному расписанию, включая доплаты и компенсационные выплаты;</w:t>
      </w:r>
    </w:p>
    <w:p w:rsidR="00E551E0" w:rsidRPr="00F56164" w:rsidRDefault="00E551E0" w:rsidP="00D97951">
      <w:pPr>
        <w:autoSpaceDE w:val="0"/>
        <w:autoSpaceDN w:val="0"/>
        <w:adjustRightInd w:val="0"/>
        <w:ind w:firstLine="720"/>
        <w:jc w:val="both"/>
      </w:pPr>
      <w:r w:rsidRPr="000B52D0">
        <w:t>Конкретный размер стимулирования определяется Положением о стимулировании учреждения.</w:t>
      </w:r>
      <w:r>
        <w:t>».</w:t>
      </w:r>
    </w:p>
    <w:p w:rsidR="00E551E0" w:rsidRPr="00F56164" w:rsidRDefault="00E551E0" w:rsidP="00125305">
      <w:pPr>
        <w:ind w:left="-180" w:firstLine="888"/>
        <w:jc w:val="both"/>
      </w:pPr>
      <w:r w:rsidRPr="00F56164"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</w:t>
      </w:r>
      <w:r>
        <w:t>6</w:t>
      </w:r>
      <w:r w:rsidRPr="00F56164">
        <w:t xml:space="preserve"> года.</w:t>
      </w:r>
    </w:p>
    <w:p w:rsidR="00E551E0" w:rsidRPr="00F56164" w:rsidRDefault="00E551E0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E551E0" w:rsidRPr="00F56164" w:rsidRDefault="00E551E0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E551E0" w:rsidRPr="00F56164" w:rsidRDefault="00E551E0" w:rsidP="00125305">
      <w:pPr>
        <w:widowControl w:val="0"/>
        <w:autoSpaceDE w:val="0"/>
        <w:autoSpaceDN w:val="0"/>
        <w:adjustRightInd w:val="0"/>
        <w:jc w:val="both"/>
      </w:pPr>
      <w:r w:rsidRPr="00F56164">
        <w:t>Глава администрации</w:t>
      </w:r>
    </w:p>
    <w:p w:rsidR="00E551E0" w:rsidRPr="00F56164" w:rsidRDefault="00E551E0" w:rsidP="001253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F56164">
        <w:t>Чамзинского муниципального района</w:t>
      </w:r>
      <w:r w:rsidRPr="00F56164">
        <w:tab/>
      </w:r>
      <w:r w:rsidRPr="00F56164">
        <w:tab/>
      </w:r>
      <w:r w:rsidRPr="00F56164">
        <w:tab/>
      </w:r>
      <w:r>
        <w:t xml:space="preserve">                                     </w:t>
      </w:r>
      <w:r w:rsidRPr="00F56164">
        <w:tab/>
        <w:t xml:space="preserve">         В.Г.Цыбаков</w:t>
      </w:r>
    </w:p>
    <w:p w:rsidR="00E551E0" w:rsidRPr="00F56164" w:rsidRDefault="00E551E0">
      <w:pPr>
        <w:rPr>
          <w:rStyle w:val="a"/>
          <w:b w:val="0"/>
          <w:bCs w:val="0"/>
          <w:sz w:val="24"/>
          <w:szCs w:val="24"/>
        </w:rPr>
      </w:pPr>
    </w:p>
    <w:sectPr w:rsidR="00E551E0" w:rsidRPr="00F56164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abstractNum w:abstractNumId="1">
    <w:nsid w:val="72CB254B"/>
    <w:multiLevelType w:val="hybridMultilevel"/>
    <w:tmpl w:val="6572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519"/>
    <w:rsid w:val="00000B9C"/>
    <w:rsid w:val="0003295A"/>
    <w:rsid w:val="00035BBA"/>
    <w:rsid w:val="0005104F"/>
    <w:rsid w:val="00065A06"/>
    <w:rsid w:val="00090533"/>
    <w:rsid w:val="00097DC0"/>
    <w:rsid w:val="00097E4D"/>
    <w:rsid w:val="000A03DF"/>
    <w:rsid w:val="000A2B49"/>
    <w:rsid w:val="000A2CC0"/>
    <w:rsid w:val="000A4AB7"/>
    <w:rsid w:val="000B29D5"/>
    <w:rsid w:val="000B52D0"/>
    <w:rsid w:val="00117913"/>
    <w:rsid w:val="00125305"/>
    <w:rsid w:val="00126EDF"/>
    <w:rsid w:val="00127C3D"/>
    <w:rsid w:val="00132A13"/>
    <w:rsid w:val="001603F3"/>
    <w:rsid w:val="001628E4"/>
    <w:rsid w:val="001641E4"/>
    <w:rsid w:val="0016763B"/>
    <w:rsid w:val="00177EC0"/>
    <w:rsid w:val="001809C1"/>
    <w:rsid w:val="00181E54"/>
    <w:rsid w:val="00183FAB"/>
    <w:rsid w:val="00193481"/>
    <w:rsid w:val="001D07D0"/>
    <w:rsid w:val="001D38CE"/>
    <w:rsid w:val="001E4914"/>
    <w:rsid w:val="001E4FF8"/>
    <w:rsid w:val="0021329F"/>
    <w:rsid w:val="00237D33"/>
    <w:rsid w:val="00244750"/>
    <w:rsid w:val="0025766E"/>
    <w:rsid w:val="00266C82"/>
    <w:rsid w:val="00271FF5"/>
    <w:rsid w:val="002732E1"/>
    <w:rsid w:val="00292C53"/>
    <w:rsid w:val="00297366"/>
    <w:rsid w:val="002A38A7"/>
    <w:rsid w:val="002C54B9"/>
    <w:rsid w:val="002E59A2"/>
    <w:rsid w:val="002F0229"/>
    <w:rsid w:val="002F3DA6"/>
    <w:rsid w:val="002F7328"/>
    <w:rsid w:val="00306114"/>
    <w:rsid w:val="00311793"/>
    <w:rsid w:val="00327918"/>
    <w:rsid w:val="00354DD6"/>
    <w:rsid w:val="00367A48"/>
    <w:rsid w:val="00397202"/>
    <w:rsid w:val="003A67A6"/>
    <w:rsid w:val="003C1974"/>
    <w:rsid w:val="003C586C"/>
    <w:rsid w:val="003D3198"/>
    <w:rsid w:val="003D564C"/>
    <w:rsid w:val="003F0843"/>
    <w:rsid w:val="003F3CD7"/>
    <w:rsid w:val="00402371"/>
    <w:rsid w:val="00416DB7"/>
    <w:rsid w:val="00417D47"/>
    <w:rsid w:val="004313F8"/>
    <w:rsid w:val="00440D65"/>
    <w:rsid w:val="00463BB9"/>
    <w:rsid w:val="004678F0"/>
    <w:rsid w:val="00471B35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4F4272"/>
    <w:rsid w:val="00520A24"/>
    <w:rsid w:val="00524FB4"/>
    <w:rsid w:val="005457F7"/>
    <w:rsid w:val="0056642C"/>
    <w:rsid w:val="00587F0C"/>
    <w:rsid w:val="00592F9E"/>
    <w:rsid w:val="005970E7"/>
    <w:rsid w:val="005B3903"/>
    <w:rsid w:val="005C055D"/>
    <w:rsid w:val="005C4E6A"/>
    <w:rsid w:val="005C5370"/>
    <w:rsid w:val="005E53EC"/>
    <w:rsid w:val="005F1E62"/>
    <w:rsid w:val="005F2CD1"/>
    <w:rsid w:val="005F5825"/>
    <w:rsid w:val="00624326"/>
    <w:rsid w:val="00641315"/>
    <w:rsid w:val="006436BB"/>
    <w:rsid w:val="006551E9"/>
    <w:rsid w:val="00656189"/>
    <w:rsid w:val="00664A94"/>
    <w:rsid w:val="00680150"/>
    <w:rsid w:val="006D09FB"/>
    <w:rsid w:val="006D452C"/>
    <w:rsid w:val="006E224E"/>
    <w:rsid w:val="00705A9F"/>
    <w:rsid w:val="007229B0"/>
    <w:rsid w:val="00725BF0"/>
    <w:rsid w:val="007363D1"/>
    <w:rsid w:val="00737860"/>
    <w:rsid w:val="007660FB"/>
    <w:rsid w:val="007714B8"/>
    <w:rsid w:val="00780AC4"/>
    <w:rsid w:val="00786CDD"/>
    <w:rsid w:val="007C098B"/>
    <w:rsid w:val="007C2931"/>
    <w:rsid w:val="00804885"/>
    <w:rsid w:val="00821C8E"/>
    <w:rsid w:val="008314D1"/>
    <w:rsid w:val="00834320"/>
    <w:rsid w:val="008515B5"/>
    <w:rsid w:val="008609EE"/>
    <w:rsid w:val="0086334C"/>
    <w:rsid w:val="008B0732"/>
    <w:rsid w:val="008B301A"/>
    <w:rsid w:val="008E1228"/>
    <w:rsid w:val="008E664E"/>
    <w:rsid w:val="008F5E87"/>
    <w:rsid w:val="00901676"/>
    <w:rsid w:val="00911CF6"/>
    <w:rsid w:val="00917435"/>
    <w:rsid w:val="009205F1"/>
    <w:rsid w:val="009607ED"/>
    <w:rsid w:val="00966779"/>
    <w:rsid w:val="009A6824"/>
    <w:rsid w:val="009C5FE7"/>
    <w:rsid w:val="009D2FCB"/>
    <w:rsid w:val="009D4EEF"/>
    <w:rsid w:val="009F0158"/>
    <w:rsid w:val="00A20301"/>
    <w:rsid w:val="00A30602"/>
    <w:rsid w:val="00A40E08"/>
    <w:rsid w:val="00A459CB"/>
    <w:rsid w:val="00A84795"/>
    <w:rsid w:val="00AA67C2"/>
    <w:rsid w:val="00AB2CD7"/>
    <w:rsid w:val="00AC0867"/>
    <w:rsid w:val="00AD270A"/>
    <w:rsid w:val="00AD75E0"/>
    <w:rsid w:val="00AD7CCB"/>
    <w:rsid w:val="00AF6A05"/>
    <w:rsid w:val="00B0353D"/>
    <w:rsid w:val="00B070BE"/>
    <w:rsid w:val="00B07568"/>
    <w:rsid w:val="00B14729"/>
    <w:rsid w:val="00B21487"/>
    <w:rsid w:val="00B22EDC"/>
    <w:rsid w:val="00B2512D"/>
    <w:rsid w:val="00B25C8C"/>
    <w:rsid w:val="00B26147"/>
    <w:rsid w:val="00B34053"/>
    <w:rsid w:val="00B54099"/>
    <w:rsid w:val="00B634D1"/>
    <w:rsid w:val="00B87E26"/>
    <w:rsid w:val="00B95C10"/>
    <w:rsid w:val="00BA71B7"/>
    <w:rsid w:val="00BB687D"/>
    <w:rsid w:val="00BC26DC"/>
    <w:rsid w:val="00BE4DB7"/>
    <w:rsid w:val="00BF312F"/>
    <w:rsid w:val="00BF670D"/>
    <w:rsid w:val="00C00B1E"/>
    <w:rsid w:val="00C240E0"/>
    <w:rsid w:val="00C4219D"/>
    <w:rsid w:val="00C61519"/>
    <w:rsid w:val="00C84C15"/>
    <w:rsid w:val="00C908B0"/>
    <w:rsid w:val="00C9230E"/>
    <w:rsid w:val="00CA5398"/>
    <w:rsid w:val="00CB46C5"/>
    <w:rsid w:val="00CC2413"/>
    <w:rsid w:val="00CC2F71"/>
    <w:rsid w:val="00CE7794"/>
    <w:rsid w:val="00CF14F7"/>
    <w:rsid w:val="00D05F6E"/>
    <w:rsid w:val="00D43356"/>
    <w:rsid w:val="00D52ECA"/>
    <w:rsid w:val="00D9503B"/>
    <w:rsid w:val="00D95718"/>
    <w:rsid w:val="00D97951"/>
    <w:rsid w:val="00DC3ED8"/>
    <w:rsid w:val="00DD1691"/>
    <w:rsid w:val="00DD3DA8"/>
    <w:rsid w:val="00E132E2"/>
    <w:rsid w:val="00E41ECE"/>
    <w:rsid w:val="00E5165E"/>
    <w:rsid w:val="00E551E0"/>
    <w:rsid w:val="00E70109"/>
    <w:rsid w:val="00E8001A"/>
    <w:rsid w:val="00E84D98"/>
    <w:rsid w:val="00EA074B"/>
    <w:rsid w:val="00EA1849"/>
    <w:rsid w:val="00EB60FD"/>
    <w:rsid w:val="00ED7F82"/>
    <w:rsid w:val="00F05A34"/>
    <w:rsid w:val="00F300E8"/>
    <w:rsid w:val="00F5164D"/>
    <w:rsid w:val="00F55511"/>
    <w:rsid w:val="00F56164"/>
    <w:rsid w:val="00F63297"/>
    <w:rsid w:val="00F77563"/>
    <w:rsid w:val="00F91386"/>
    <w:rsid w:val="00FA1ACD"/>
    <w:rsid w:val="00FA2DF0"/>
    <w:rsid w:val="00FA646D"/>
    <w:rsid w:val="00FA7BAA"/>
    <w:rsid w:val="00FC5F41"/>
    <w:rsid w:val="00FE3A72"/>
    <w:rsid w:val="00FF2505"/>
    <w:rsid w:val="00FF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D2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D22"/>
    <w:rPr>
      <w:sz w:val="0"/>
      <w:szCs w:val="0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a"/>
    <w:uiPriority w:val="99"/>
    <w:rsid w:val="00125305"/>
  </w:style>
  <w:style w:type="paragraph" w:customStyle="1" w:styleId="a1">
    <w:name w:val="Нормальный (таблица)"/>
    <w:basedOn w:val="Normal"/>
    <w:next w:val="Normal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6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347</Words>
  <Characters>1978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www</cp:lastModifiedBy>
  <cp:revision>2</cp:revision>
  <cp:lastPrinted>2016-02-05T06:16:00Z</cp:lastPrinted>
  <dcterms:created xsi:type="dcterms:W3CDTF">2016-02-08T07:21:00Z</dcterms:created>
  <dcterms:modified xsi:type="dcterms:W3CDTF">2016-02-08T07:21:00Z</dcterms:modified>
</cp:coreProperties>
</file>