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028" w:rsidRPr="00DE77DF" w:rsidRDefault="00BB4028" w:rsidP="00DE77D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4562D0">
        <w:rPr>
          <w:rFonts w:ascii="Times New Roman" w:hAnsi="Times New Roman"/>
          <w:sz w:val="28"/>
          <w:szCs w:val="28"/>
          <w:lang w:val="ru-RU"/>
        </w:rPr>
        <w:t>23 января 2016 года на базе МБОУ «Комсомольская сош №3» прошли районные соревнования</w:t>
      </w:r>
      <w:r w:rsidRPr="00DE77DF">
        <w:rPr>
          <w:rFonts w:ascii="Times New Roman" w:hAnsi="Times New Roman"/>
          <w:sz w:val="28"/>
          <w:szCs w:val="28"/>
          <w:lang w:val="ru-RU"/>
        </w:rPr>
        <w:t xml:space="preserve"> среди юношей 2001 – 2002 годов рождения по стрельбе из пистолета и баскетболу в рамках всероссийских спортивных соревнований школьников «Президентские спортивные игры»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B4028" w:rsidRPr="00DE77DF" w:rsidRDefault="00BB4028" w:rsidP="00DE77D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E77DF">
        <w:rPr>
          <w:rFonts w:ascii="Times New Roman" w:hAnsi="Times New Roman"/>
          <w:sz w:val="28"/>
          <w:szCs w:val="28"/>
          <w:lang w:val="ru-RU"/>
        </w:rPr>
        <w:t>В соревнованиях по баскетболу победила команда МБОУ «Комсомольская сош №3» (руководитель  Дугушкин М.Н.), 2-е место заняла команда МБОУ «Комсомольская сош №2» (руководитель Борисова Т.В.) и 3-е место у команды МБОУ «Комсомольская сош №1» (руководитель Шишова Н.А.)</w:t>
      </w:r>
    </w:p>
    <w:p w:rsidR="00BB4028" w:rsidRDefault="00BB4028" w:rsidP="00DE77D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E77DF">
        <w:rPr>
          <w:rFonts w:ascii="Times New Roman" w:hAnsi="Times New Roman"/>
          <w:sz w:val="28"/>
          <w:szCs w:val="28"/>
          <w:lang w:val="ru-RU"/>
        </w:rPr>
        <w:t>В соревнованиях по стрельбе 1-е место заняла команда юношей МБОУ «Комсомольская сош №2» (руководитель Белов С.А), 2-е место у команды МБОУ «Комсомольская сош №3» (руководитель Климов В.П) и 3-е место заняла команда МБОУ «Чамзинская сош №2» (руководитель Кармилицын А.Е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DE77DF">
        <w:rPr>
          <w:rFonts w:ascii="Times New Roman" w:hAnsi="Times New Roman"/>
          <w:sz w:val="28"/>
          <w:szCs w:val="28"/>
          <w:lang w:val="ru-RU"/>
        </w:rPr>
        <w:t>)</w:t>
      </w:r>
      <w:bookmarkStart w:id="0" w:name="_GoBack"/>
      <w:bookmarkEnd w:id="0"/>
    </w:p>
    <w:p w:rsidR="00BB4028" w:rsidRPr="00DE77DF" w:rsidRDefault="00BB4028" w:rsidP="00DE77D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E61DF">
        <w:rPr>
          <w:rFonts w:ascii="Times New Roman" w:hAnsi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274.5pt">
            <v:imagedata r:id="rId4" o:title=""/>
          </v:shape>
        </w:pict>
      </w:r>
    </w:p>
    <w:sectPr w:rsidR="00BB4028" w:rsidRPr="00DE77DF" w:rsidSect="00E24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7FE0"/>
    <w:rsid w:val="00313808"/>
    <w:rsid w:val="004562D0"/>
    <w:rsid w:val="00536DA2"/>
    <w:rsid w:val="006B5ED9"/>
    <w:rsid w:val="00770A26"/>
    <w:rsid w:val="00824DB6"/>
    <w:rsid w:val="009E5F96"/>
    <w:rsid w:val="00BB4028"/>
    <w:rsid w:val="00BE61DF"/>
    <w:rsid w:val="00BF43A1"/>
    <w:rsid w:val="00CD4805"/>
    <w:rsid w:val="00D60CA0"/>
    <w:rsid w:val="00DE77DF"/>
    <w:rsid w:val="00E24829"/>
    <w:rsid w:val="00F37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829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1</Pages>
  <Words>118</Words>
  <Characters>674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dcterms:created xsi:type="dcterms:W3CDTF">2016-01-25T09:14:00Z</dcterms:created>
  <dcterms:modified xsi:type="dcterms:W3CDTF">2016-01-26T06:25:00Z</dcterms:modified>
</cp:coreProperties>
</file>