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C7E" w:rsidRDefault="00720C7E" w:rsidP="001B249A">
      <w:pPr>
        <w:spacing w:line="360" w:lineRule="auto"/>
        <w:jc w:val="center"/>
        <w:rPr>
          <w:b/>
          <w:sz w:val="28"/>
          <w:szCs w:val="28"/>
        </w:rPr>
      </w:pPr>
    </w:p>
    <w:p w:rsidR="00720C7E" w:rsidRDefault="00720C7E" w:rsidP="00371F3F">
      <w:pPr>
        <w:spacing w:line="36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>С целью развития и популяризации туризма, вовлечения в систематические занятия туризмом учащихся и молодежи  19</w:t>
      </w:r>
      <w:r w:rsidRPr="00C90A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сентября 2015 года в Чамзинском муниципальном районе были проведены </w:t>
      </w:r>
      <w:r w:rsidRPr="000B7FFC">
        <w:rPr>
          <w:b/>
          <w:sz w:val="28"/>
          <w:szCs w:val="28"/>
        </w:rPr>
        <w:t>соревнования</w:t>
      </w:r>
      <w:r>
        <w:rPr>
          <w:sz w:val="28"/>
          <w:szCs w:val="28"/>
        </w:rPr>
        <w:t xml:space="preserve"> </w:t>
      </w:r>
      <w:r w:rsidRPr="00D77247">
        <w:rPr>
          <w:b/>
          <w:sz w:val="28"/>
          <w:szCs w:val="28"/>
        </w:rPr>
        <w:t xml:space="preserve">по технике </w:t>
      </w:r>
      <w:r>
        <w:rPr>
          <w:b/>
          <w:sz w:val="28"/>
          <w:szCs w:val="28"/>
        </w:rPr>
        <w:t xml:space="preserve">пешеходного и </w:t>
      </w:r>
      <w:r w:rsidRPr="00D77247">
        <w:rPr>
          <w:b/>
          <w:sz w:val="28"/>
          <w:szCs w:val="28"/>
        </w:rPr>
        <w:t>горного туризма</w:t>
      </w:r>
      <w:r>
        <w:rPr>
          <w:b/>
          <w:sz w:val="28"/>
          <w:szCs w:val="28"/>
        </w:rPr>
        <w:t xml:space="preserve"> «Золотая осень».</w:t>
      </w:r>
    </w:p>
    <w:p w:rsidR="00720C7E" w:rsidRDefault="00720C7E" w:rsidP="00371F3F">
      <w:pPr>
        <w:spacing w:line="360" w:lineRule="auto"/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>Соревнования проводились по двум возрастным группам:</w:t>
      </w:r>
    </w:p>
    <w:p w:rsidR="00720C7E" w:rsidRDefault="00720C7E" w:rsidP="00371F3F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 возрастная группа – учащиеся 6-х – 9-х классов; </w:t>
      </w:r>
    </w:p>
    <w:p w:rsidR="00720C7E" w:rsidRDefault="00720C7E" w:rsidP="00371F3F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 возрастная группа – учащиеся  10-х – 11-х  классов.</w:t>
      </w:r>
    </w:p>
    <w:p w:rsidR="00720C7E" w:rsidRDefault="00720C7E" w:rsidP="000B7FF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каждой возрастной группе команды состояли из 4 участников (3 юношей, 1 девушка). </w:t>
      </w:r>
    </w:p>
    <w:p w:rsidR="00720C7E" w:rsidRPr="00907175" w:rsidRDefault="00720C7E" w:rsidP="000B7FFC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907175">
        <w:rPr>
          <w:b/>
          <w:sz w:val="28"/>
          <w:szCs w:val="28"/>
          <w:u w:val="single"/>
        </w:rPr>
        <w:t>Итоги соревнований</w:t>
      </w:r>
    </w:p>
    <w:p w:rsidR="00720C7E" w:rsidRPr="00907175" w:rsidRDefault="00720C7E" w:rsidP="00371F3F">
      <w:pPr>
        <w:spacing w:line="360" w:lineRule="auto"/>
        <w:ind w:left="-180"/>
        <w:jc w:val="both"/>
        <w:rPr>
          <w:sz w:val="28"/>
          <w:szCs w:val="28"/>
          <w:u w:val="single"/>
        </w:rPr>
      </w:pPr>
      <w:r w:rsidRPr="00907175">
        <w:rPr>
          <w:sz w:val="28"/>
          <w:szCs w:val="28"/>
          <w:u w:val="single"/>
        </w:rPr>
        <w:t>Младшая возрастная группа</w:t>
      </w:r>
      <w:r>
        <w:rPr>
          <w:sz w:val="28"/>
          <w:szCs w:val="28"/>
          <w:u w:val="single"/>
        </w:rPr>
        <w:t>:</w:t>
      </w:r>
    </w:p>
    <w:p w:rsidR="00720C7E" w:rsidRDefault="00720C7E" w:rsidP="00907175">
      <w:pPr>
        <w:spacing w:line="360" w:lineRule="auto"/>
        <w:ind w:left="-18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 место - команда МБОУ «Лицей №1»р.п.Чамзинка (руководитель Павлинов Е.Ю.); </w:t>
      </w:r>
    </w:p>
    <w:p w:rsidR="00720C7E" w:rsidRDefault="00720C7E" w:rsidP="00907175">
      <w:pPr>
        <w:spacing w:line="360" w:lineRule="auto"/>
        <w:ind w:left="-180" w:firstLine="360"/>
        <w:jc w:val="both"/>
        <w:rPr>
          <w:sz w:val="28"/>
          <w:szCs w:val="28"/>
        </w:rPr>
      </w:pPr>
      <w:r>
        <w:rPr>
          <w:sz w:val="28"/>
          <w:szCs w:val="28"/>
        </w:rPr>
        <w:t>2 место –  МБОУ «Комсомольская СОШ №2» (руководитель Белов С.А.);</w:t>
      </w:r>
    </w:p>
    <w:p w:rsidR="00720C7E" w:rsidRDefault="00720C7E" w:rsidP="00907175">
      <w:pPr>
        <w:spacing w:line="360" w:lineRule="auto"/>
        <w:ind w:left="-180" w:firstLine="360"/>
        <w:jc w:val="both"/>
        <w:rPr>
          <w:sz w:val="28"/>
          <w:szCs w:val="28"/>
        </w:rPr>
      </w:pPr>
      <w:r>
        <w:rPr>
          <w:sz w:val="28"/>
          <w:szCs w:val="28"/>
        </w:rPr>
        <w:t>3 место – МБОУ «Комсомольская СОШ №1» (руководитель  Сайфетдинов Р.М.).</w:t>
      </w:r>
    </w:p>
    <w:p w:rsidR="00720C7E" w:rsidRDefault="00720C7E" w:rsidP="00371F3F">
      <w:pPr>
        <w:spacing w:line="360" w:lineRule="auto"/>
        <w:ind w:left="-180"/>
        <w:jc w:val="both"/>
        <w:rPr>
          <w:sz w:val="28"/>
          <w:szCs w:val="28"/>
          <w:u w:val="single"/>
        </w:rPr>
      </w:pPr>
      <w:r w:rsidRPr="00907175">
        <w:rPr>
          <w:sz w:val="28"/>
          <w:szCs w:val="28"/>
          <w:u w:val="single"/>
        </w:rPr>
        <w:t>Старшая возрастная группа</w:t>
      </w:r>
      <w:r>
        <w:rPr>
          <w:sz w:val="28"/>
          <w:szCs w:val="28"/>
          <w:u w:val="single"/>
        </w:rPr>
        <w:t>:</w:t>
      </w:r>
    </w:p>
    <w:p w:rsidR="00720C7E" w:rsidRDefault="00720C7E" w:rsidP="00371F3F">
      <w:pPr>
        <w:spacing w:line="360" w:lineRule="auto"/>
        <w:ind w:left="-180"/>
        <w:jc w:val="both"/>
        <w:rPr>
          <w:sz w:val="28"/>
          <w:szCs w:val="28"/>
        </w:rPr>
      </w:pPr>
      <w:r w:rsidRPr="00907175">
        <w:rPr>
          <w:sz w:val="28"/>
          <w:szCs w:val="28"/>
        </w:rPr>
        <w:t xml:space="preserve">1 место </w:t>
      </w:r>
      <w:r>
        <w:rPr>
          <w:sz w:val="28"/>
          <w:szCs w:val="28"/>
        </w:rPr>
        <w:t>- команда МБОУ «Комсомольская СОШ №2» (руководитель Белов С.А.);</w:t>
      </w:r>
    </w:p>
    <w:p w:rsidR="00720C7E" w:rsidRDefault="00720C7E" w:rsidP="00371F3F">
      <w:pPr>
        <w:spacing w:line="360" w:lineRule="auto"/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>2 место - команда МБОУ «Лицей №1» р.п. Чамзинка (руководитель Павлинов Е.Ю.);</w:t>
      </w:r>
    </w:p>
    <w:p w:rsidR="00720C7E" w:rsidRDefault="00720C7E" w:rsidP="00371F3F">
      <w:pPr>
        <w:spacing w:line="360" w:lineRule="auto"/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>3 место - команда МБОУ «Комсомольская СОШ №3» (руководитель Климов В.П.)</w:t>
      </w:r>
      <w:bookmarkStart w:id="0" w:name="_GoBack"/>
      <w:bookmarkEnd w:id="0"/>
    </w:p>
    <w:p w:rsidR="00720C7E" w:rsidRDefault="00720C7E" w:rsidP="00371F3F">
      <w:pPr>
        <w:spacing w:line="360" w:lineRule="auto"/>
        <w:ind w:left="-180"/>
        <w:jc w:val="both"/>
        <w:rPr>
          <w:sz w:val="28"/>
          <w:szCs w:val="28"/>
        </w:rPr>
      </w:pPr>
    </w:p>
    <w:p w:rsidR="00720C7E" w:rsidRPr="000B7FFC" w:rsidRDefault="00720C7E" w:rsidP="000B7FFC">
      <w:pPr>
        <w:spacing w:line="360" w:lineRule="auto"/>
        <w:ind w:left="-540"/>
        <w:jc w:val="center"/>
        <w:rPr>
          <w:sz w:val="28"/>
          <w:szCs w:val="28"/>
        </w:rPr>
      </w:pPr>
      <w:r w:rsidRPr="000B7FFC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6pt;height:189.75pt">
            <v:imagedata r:id="rId5" o:title=""/>
          </v:shape>
        </w:pict>
      </w:r>
    </w:p>
    <w:p w:rsidR="00720C7E" w:rsidRDefault="00720C7E" w:rsidP="00E24FE7">
      <w:pPr>
        <w:spacing w:line="360" w:lineRule="auto"/>
        <w:ind w:left="1440"/>
        <w:rPr>
          <w:sz w:val="28"/>
          <w:szCs w:val="28"/>
        </w:rPr>
      </w:pPr>
    </w:p>
    <w:p w:rsidR="00720C7E" w:rsidRPr="000B7FFC" w:rsidRDefault="00720C7E" w:rsidP="000B7FFC">
      <w:pPr>
        <w:jc w:val="center"/>
      </w:pPr>
      <w:r w:rsidRPr="000B7FFC">
        <w:pict>
          <v:shape id="_x0000_i1026" type="#_x0000_t75" style="width:336pt;height:189.75pt">
            <v:imagedata r:id="rId6" o:title=""/>
          </v:shape>
        </w:pict>
      </w:r>
    </w:p>
    <w:sectPr w:rsidR="00720C7E" w:rsidRPr="000B7FFC" w:rsidSect="00E24FE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261A6"/>
    <w:multiLevelType w:val="hybridMultilevel"/>
    <w:tmpl w:val="CB726D52"/>
    <w:lvl w:ilvl="0" w:tplc="1C30AFC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450E70A3"/>
    <w:multiLevelType w:val="hybridMultilevel"/>
    <w:tmpl w:val="08D2B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45E25BE"/>
    <w:multiLevelType w:val="hybridMultilevel"/>
    <w:tmpl w:val="5F58395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2ACF"/>
    <w:rsid w:val="00072ACF"/>
    <w:rsid w:val="000B7FFC"/>
    <w:rsid w:val="001B249A"/>
    <w:rsid w:val="00371F3F"/>
    <w:rsid w:val="003C4B58"/>
    <w:rsid w:val="006B5ED9"/>
    <w:rsid w:val="00720C7E"/>
    <w:rsid w:val="007F762E"/>
    <w:rsid w:val="00907175"/>
    <w:rsid w:val="009B3077"/>
    <w:rsid w:val="00C67FBC"/>
    <w:rsid w:val="00C90AA0"/>
    <w:rsid w:val="00D77247"/>
    <w:rsid w:val="00E24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49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2</Pages>
  <Words>151</Words>
  <Characters>863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2015-09-22T10:16:00Z</dcterms:created>
  <dcterms:modified xsi:type="dcterms:W3CDTF">2015-09-24T09:40:00Z</dcterms:modified>
</cp:coreProperties>
</file>