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D98" w:rsidRPr="0027610E" w:rsidRDefault="00206D98" w:rsidP="0027610E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27610E">
        <w:rPr>
          <w:rFonts w:ascii="Times New Roman" w:hAnsi="Times New Roman"/>
          <w:sz w:val="28"/>
          <w:szCs w:val="28"/>
          <w:lang w:val="ru-RU"/>
        </w:rPr>
        <w:t xml:space="preserve">6 марта 2015 года на базе МБОУ ДОД «Чамзинская </w:t>
      </w:r>
      <w:r>
        <w:rPr>
          <w:rFonts w:ascii="Times New Roman" w:hAnsi="Times New Roman"/>
          <w:sz w:val="28"/>
          <w:szCs w:val="28"/>
          <w:lang w:val="ru-RU"/>
        </w:rPr>
        <w:t>детско-юношеская спортивная школа</w:t>
      </w:r>
      <w:r w:rsidRPr="0027610E">
        <w:rPr>
          <w:rFonts w:ascii="Times New Roman" w:hAnsi="Times New Roman"/>
          <w:sz w:val="28"/>
          <w:szCs w:val="28"/>
          <w:lang w:val="ru-RU"/>
        </w:rPr>
        <w:t xml:space="preserve">» проведен муниципальный этап </w:t>
      </w:r>
      <w:r>
        <w:rPr>
          <w:rFonts w:ascii="Times New Roman" w:hAnsi="Times New Roman"/>
          <w:sz w:val="28"/>
          <w:szCs w:val="28"/>
          <w:lang w:val="ru-RU"/>
        </w:rPr>
        <w:t>В</w:t>
      </w:r>
      <w:r w:rsidRPr="0027610E">
        <w:rPr>
          <w:rFonts w:ascii="Times New Roman" w:hAnsi="Times New Roman"/>
          <w:sz w:val="28"/>
          <w:szCs w:val="28"/>
          <w:lang w:val="ru-RU"/>
        </w:rPr>
        <w:t>сероссийских спортивных соревнований школьников «Президентские спортивные игры» по баскетболу и пулевой стрельбе среди юношей 1999-2000гр.</w:t>
      </w:r>
    </w:p>
    <w:p w:rsidR="00206D98" w:rsidRDefault="00206D98" w:rsidP="0027610E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27610E">
        <w:rPr>
          <w:rFonts w:ascii="Times New Roman" w:hAnsi="Times New Roman"/>
          <w:sz w:val="28"/>
          <w:szCs w:val="28"/>
          <w:lang w:val="ru-RU"/>
        </w:rPr>
        <w:t>В соревнованиях по пулевой стрельбе победителями стали юноши МБОУ «Комсомольская сош №2» (руководитель Белов С.А.), на втором месте команда МБОУ «Комсомольская сош №3» (руководитель Климов В.П.) и третье место заняла команда МБОУ «Чамзинская сош №2» (руководитель Девяткин Ю.А)</w:t>
      </w:r>
    </w:p>
    <w:p w:rsidR="00206D98" w:rsidRPr="00ED646C" w:rsidRDefault="00206D98" w:rsidP="00ED646C">
      <w:pPr>
        <w:ind w:firstLine="540"/>
        <w:jc w:val="center"/>
        <w:rPr>
          <w:rFonts w:ascii="Times New Roman" w:hAnsi="Times New Roman"/>
          <w:sz w:val="28"/>
          <w:szCs w:val="28"/>
          <w:lang w:val="ru-RU"/>
        </w:rPr>
      </w:pPr>
      <w:r w:rsidRPr="000B4F91">
        <w:rPr>
          <w:rFonts w:ascii="Times New Roman" w:hAnsi="Times New Roman"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261.75pt">
            <v:imagedata r:id="rId4" o:title=""/>
          </v:shape>
        </w:pict>
      </w:r>
    </w:p>
    <w:p w:rsidR="00206D98" w:rsidRDefault="00206D98" w:rsidP="0027610E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27610E">
        <w:rPr>
          <w:rFonts w:ascii="Times New Roman" w:hAnsi="Times New Roman"/>
          <w:sz w:val="28"/>
          <w:szCs w:val="28"/>
          <w:lang w:val="ru-RU"/>
        </w:rPr>
        <w:t xml:space="preserve">В соревнованиях по баскетболу победителем стала команда МБОУ «Лицей №1» (руководитель Миркискина М.И), </w:t>
      </w:r>
      <w:r>
        <w:rPr>
          <w:rFonts w:ascii="Times New Roman" w:hAnsi="Times New Roman"/>
          <w:sz w:val="28"/>
          <w:szCs w:val="28"/>
          <w:lang w:val="ru-RU"/>
        </w:rPr>
        <w:t>на втором месте</w:t>
      </w:r>
      <w:r w:rsidRPr="0027610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27610E">
        <w:rPr>
          <w:rFonts w:ascii="Times New Roman" w:hAnsi="Times New Roman"/>
          <w:sz w:val="28"/>
          <w:szCs w:val="28"/>
          <w:lang w:val="ru-RU"/>
        </w:rPr>
        <w:t>команда  юношей МБОУ «Комсомольская сош №2» (руководитель Иконников В.В.) и третьи</w:t>
      </w:r>
      <w:r>
        <w:rPr>
          <w:rFonts w:ascii="Times New Roman" w:hAnsi="Times New Roman"/>
          <w:sz w:val="28"/>
          <w:szCs w:val="28"/>
          <w:lang w:val="ru-RU"/>
        </w:rPr>
        <w:t>ми стали</w:t>
      </w:r>
      <w:r w:rsidRPr="0027610E">
        <w:rPr>
          <w:rFonts w:ascii="Times New Roman" w:hAnsi="Times New Roman"/>
          <w:sz w:val="28"/>
          <w:szCs w:val="28"/>
          <w:lang w:val="ru-RU"/>
        </w:rPr>
        <w:t xml:space="preserve"> юноши МБОУ «Комсомольская сош №3» (руководитель Дугушкин М.Н)</w:t>
      </w:r>
      <w:bookmarkStart w:id="0" w:name="_GoBack"/>
      <w:bookmarkEnd w:id="0"/>
    </w:p>
    <w:p w:rsidR="00206D98" w:rsidRDefault="00206D98" w:rsidP="0027610E">
      <w:pPr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 w:rsidRPr="008D36B7">
        <w:rPr>
          <w:rFonts w:ascii="Times New Roman" w:hAnsi="Times New Roman"/>
          <w:sz w:val="28"/>
          <w:szCs w:val="28"/>
          <w:lang w:val="ru-RU"/>
        </w:rPr>
        <w:pict>
          <v:shape id="_x0000_i1026" type="#_x0000_t75" style="width:479.25pt;height:269.25pt">
            <v:imagedata r:id="rId5" o:title=""/>
          </v:shape>
        </w:pict>
      </w:r>
    </w:p>
    <w:p w:rsidR="00206D98" w:rsidRPr="008D36B7" w:rsidRDefault="00206D98" w:rsidP="008D36B7">
      <w:pPr>
        <w:ind w:firstLine="540"/>
        <w:jc w:val="center"/>
        <w:rPr>
          <w:rFonts w:ascii="Times New Roman" w:hAnsi="Times New Roman"/>
          <w:b/>
          <w:i/>
          <w:sz w:val="52"/>
          <w:szCs w:val="52"/>
          <w:lang w:val="ru-RU"/>
        </w:rPr>
      </w:pPr>
      <w:r w:rsidRPr="008D36B7">
        <w:rPr>
          <w:rFonts w:ascii="Times New Roman" w:hAnsi="Times New Roman"/>
          <w:b/>
          <w:i/>
          <w:sz w:val="52"/>
          <w:szCs w:val="52"/>
          <w:lang w:val="ru-RU"/>
        </w:rPr>
        <w:t>Поздравляем!!!!</w:t>
      </w:r>
    </w:p>
    <w:sectPr w:rsidR="00206D98" w:rsidRPr="008D36B7" w:rsidSect="00ED646C">
      <w:pgSz w:w="11906" w:h="16838"/>
      <w:pgMar w:top="1134" w:right="850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674"/>
    <w:rsid w:val="000B4F91"/>
    <w:rsid w:val="000E3FB6"/>
    <w:rsid w:val="00206D98"/>
    <w:rsid w:val="0027610E"/>
    <w:rsid w:val="00390ED3"/>
    <w:rsid w:val="003A7674"/>
    <w:rsid w:val="006B5ED9"/>
    <w:rsid w:val="006E7FEA"/>
    <w:rsid w:val="00816FE4"/>
    <w:rsid w:val="008D36B7"/>
    <w:rsid w:val="00B859F2"/>
    <w:rsid w:val="00CD4014"/>
    <w:rsid w:val="00ED6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014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122</Words>
  <Characters>700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2015-03-11T10:39:00Z</dcterms:created>
  <dcterms:modified xsi:type="dcterms:W3CDTF">2015-03-11T11:02:00Z</dcterms:modified>
</cp:coreProperties>
</file>