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B4C" w:rsidRDefault="005F5B4C" w:rsidP="009D240E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</w:t>
      </w:r>
      <w:r w:rsidRPr="00B136AB">
        <w:rPr>
          <w:rFonts w:ascii="Times New Roman" w:hAnsi="Times New Roman"/>
          <w:sz w:val="28"/>
          <w:szCs w:val="28"/>
          <w:lang w:val="ru-RU"/>
        </w:rPr>
        <w:t>униципальный этап Всероссийских спортивных соревнований школьников</w:t>
      </w:r>
    </w:p>
    <w:p w:rsidR="005F5B4C" w:rsidRDefault="005F5B4C" w:rsidP="009D240E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B136AB">
        <w:rPr>
          <w:rFonts w:ascii="Times New Roman" w:hAnsi="Times New Roman"/>
          <w:sz w:val="28"/>
          <w:szCs w:val="28"/>
          <w:lang w:val="ru-RU"/>
        </w:rPr>
        <w:t>«Президентские состязания»</w:t>
      </w:r>
    </w:p>
    <w:p w:rsidR="005F5B4C" w:rsidRDefault="005F5B4C" w:rsidP="009D240E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5F5B4C" w:rsidRDefault="005F5B4C" w:rsidP="00B136AB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19 февраля 2015 года  н</w:t>
      </w:r>
      <w:r w:rsidRPr="00B136AB">
        <w:rPr>
          <w:rFonts w:ascii="Times New Roman" w:hAnsi="Times New Roman"/>
          <w:sz w:val="28"/>
          <w:szCs w:val="28"/>
          <w:lang w:val="ru-RU"/>
        </w:rPr>
        <w:t xml:space="preserve">а базе МБОУ ДОД «Комсомольская </w:t>
      </w:r>
      <w:r>
        <w:rPr>
          <w:rFonts w:ascii="Times New Roman" w:hAnsi="Times New Roman"/>
          <w:sz w:val="28"/>
          <w:szCs w:val="28"/>
          <w:lang w:val="ru-RU"/>
        </w:rPr>
        <w:t>детско-юношеская</w:t>
      </w:r>
      <w:r w:rsidRPr="00B136AB">
        <w:rPr>
          <w:rFonts w:ascii="Times New Roman" w:hAnsi="Times New Roman"/>
          <w:sz w:val="28"/>
          <w:szCs w:val="28"/>
          <w:lang w:val="ru-RU"/>
        </w:rPr>
        <w:t xml:space="preserve">» прошел муниципальный этап Всероссийских спортивных соревнований школьников «Президентские состязания» среди учащихся 10-х классов. </w:t>
      </w:r>
    </w:p>
    <w:p w:rsidR="005F5B4C" w:rsidRDefault="005F5B4C" w:rsidP="00B136AB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136AB">
        <w:rPr>
          <w:rFonts w:ascii="Times New Roman" w:hAnsi="Times New Roman"/>
          <w:sz w:val="28"/>
          <w:szCs w:val="28"/>
          <w:lang w:val="ru-RU"/>
        </w:rPr>
        <w:t xml:space="preserve">Ребята соревновались в беге на 1000метров и </w:t>
      </w:r>
      <w:smartTag w:uri="urn:schemas-microsoft-com:office:smarttags" w:element="metricconverter">
        <w:smartTagPr>
          <w:attr w:name="ProductID" w:val="30 метров"/>
        </w:smartTagPr>
        <w:r w:rsidRPr="00B136AB">
          <w:rPr>
            <w:rFonts w:ascii="Times New Roman" w:hAnsi="Times New Roman"/>
            <w:sz w:val="28"/>
            <w:szCs w:val="28"/>
            <w:lang w:val="ru-RU"/>
          </w:rPr>
          <w:t>30 метров</w:t>
        </w:r>
      </w:smartTag>
      <w:r w:rsidRPr="00B136AB">
        <w:rPr>
          <w:rFonts w:ascii="Times New Roman" w:hAnsi="Times New Roman"/>
          <w:sz w:val="28"/>
          <w:szCs w:val="28"/>
          <w:lang w:val="ru-RU"/>
        </w:rPr>
        <w:t>, в челночном беге, сгибанию и разгибанию рук в упоре лежа, подъему туловища из положения лежа, по прыжкам в длину с места, наклонам вперед из положения сидя.</w:t>
      </w:r>
    </w:p>
    <w:p w:rsidR="005F5B4C" w:rsidRPr="009226EC" w:rsidRDefault="005F5B4C" w:rsidP="00B136AB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226EC">
        <w:rPr>
          <w:rFonts w:ascii="Times New Roman" w:hAnsi="Times New Roman"/>
          <w:sz w:val="28"/>
          <w:szCs w:val="28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1pt;height:247.5pt">
            <v:imagedata r:id="rId4" o:title=""/>
          </v:shape>
        </w:pict>
      </w:r>
    </w:p>
    <w:p w:rsidR="005F5B4C" w:rsidRDefault="005F5B4C" w:rsidP="00B136AB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136AB">
        <w:rPr>
          <w:rFonts w:ascii="Times New Roman" w:hAnsi="Times New Roman"/>
          <w:sz w:val="28"/>
          <w:szCs w:val="28"/>
          <w:lang w:val="ru-RU"/>
        </w:rPr>
        <w:t xml:space="preserve"> По итогам всех состязаний</w:t>
      </w:r>
      <w:r>
        <w:rPr>
          <w:rFonts w:ascii="Times New Roman" w:hAnsi="Times New Roman"/>
          <w:sz w:val="28"/>
          <w:szCs w:val="28"/>
          <w:lang w:val="ru-RU"/>
        </w:rPr>
        <w:t>:</w:t>
      </w:r>
    </w:p>
    <w:p w:rsidR="005F5B4C" w:rsidRDefault="005F5B4C" w:rsidP="00B136AB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136A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136AB">
        <w:rPr>
          <w:rFonts w:ascii="Times New Roman" w:hAnsi="Times New Roman"/>
          <w:b/>
          <w:sz w:val="28"/>
          <w:szCs w:val="28"/>
          <w:u w:val="single"/>
          <w:lang w:val="ru-RU"/>
        </w:rPr>
        <w:t>победителем</w:t>
      </w:r>
      <w:r w:rsidRPr="00B136AB">
        <w:rPr>
          <w:rFonts w:ascii="Times New Roman" w:hAnsi="Times New Roman"/>
          <w:sz w:val="28"/>
          <w:szCs w:val="28"/>
          <w:lang w:val="ru-RU"/>
        </w:rPr>
        <w:t xml:space="preserve"> стала команда МБОУ «Комсомольская сош №2» (руководитель Борисова Т.В), </w:t>
      </w:r>
    </w:p>
    <w:p w:rsidR="005F5B4C" w:rsidRDefault="005F5B4C" w:rsidP="00B136AB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136AB">
        <w:rPr>
          <w:rFonts w:ascii="Times New Roman" w:hAnsi="Times New Roman"/>
          <w:sz w:val="28"/>
          <w:szCs w:val="28"/>
          <w:lang w:val="ru-RU"/>
        </w:rPr>
        <w:t>второе место заняла команда МБОУ «Чамзинская сош №2»( руководитель Девяткин Ю.А)</w:t>
      </w:r>
    </w:p>
    <w:p w:rsidR="005F5B4C" w:rsidRDefault="005F5B4C" w:rsidP="00B136AB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136AB">
        <w:rPr>
          <w:rFonts w:ascii="Times New Roman" w:hAnsi="Times New Roman"/>
          <w:sz w:val="28"/>
          <w:szCs w:val="28"/>
          <w:lang w:val="ru-RU"/>
        </w:rPr>
        <w:t xml:space="preserve"> третье место заняла команда МБОУ «Комсомольская сош №1» (руководитель  Даканова Т.В). </w:t>
      </w:r>
    </w:p>
    <w:p w:rsidR="005F5B4C" w:rsidRPr="00B136AB" w:rsidRDefault="005F5B4C" w:rsidP="00B136AB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136AB">
        <w:rPr>
          <w:rFonts w:ascii="Times New Roman" w:hAnsi="Times New Roman"/>
          <w:sz w:val="28"/>
          <w:szCs w:val="28"/>
          <w:lang w:val="ru-RU"/>
        </w:rPr>
        <w:t>Стоит отметить, что все эти виды входят в физкультурно- спортивный комплекс «ГТО», который внедряется в образовательных организациях нашего района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ru-RU"/>
        </w:rPr>
        <w:t>.</w:t>
      </w:r>
    </w:p>
    <w:sectPr w:rsidR="005F5B4C" w:rsidRPr="00B136AB" w:rsidSect="004A1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3856"/>
    <w:rsid w:val="00250737"/>
    <w:rsid w:val="004A1679"/>
    <w:rsid w:val="005F5B4C"/>
    <w:rsid w:val="006B5ED9"/>
    <w:rsid w:val="009226EC"/>
    <w:rsid w:val="009D240E"/>
    <w:rsid w:val="00B136AB"/>
    <w:rsid w:val="00C23856"/>
    <w:rsid w:val="00C43CD2"/>
    <w:rsid w:val="00EC6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1679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1</Pages>
  <Words>140</Words>
  <Characters>804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dcterms:created xsi:type="dcterms:W3CDTF">2015-02-25T06:18:00Z</dcterms:created>
  <dcterms:modified xsi:type="dcterms:W3CDTF">2015-02-25T07:47:00Z</dcterms:modified>
</cp:coreProperties>
</file>