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063" w:rsidRDefault="00696063" w:rsidP="00E110EE">
      <w:pPr>
        <w:ind w:left="-180"/>
        <w:jc w:val="center"/>
        <w:rPr>
          <w:b/>
        </w:rPr>
      </w:pPr>
      <w:r>
        <w:rPr>
          <w:b/>
        </w:rPr>
        <w:t>Муниципальный</w:t>
      </w:r>
      <w:r w:rsidRPr="00866C2A">
        <w:rPr>
          <w:b/>
        </w:rPr>
        <w:t xml:space="preserve"> конкурс</w:t>
      </w:r>
      <w:r>
        <w:rPr>
          <w:b/>
        </w:rPr>
        <w:t xml:space="preserve"> </w:t>
      </w:r>
      <w:r w:rsidRPr="00866C2A">
        <w:rPr>
          <w:b/>
        </w:rPr>
        <w:t xml:space="preserve"> </w:t>
      </w:r>
      <w:r>
        <w:rPr>
          <w:b/>
        </w:rPr>
        <w:t xml:space="preserve">обучающихся </w:t>
      </w:r>
    </w:p>
    <w:p w:rsidR="00696063" w:rsidRDefault="00696063" w:rsidP="00E110EE">
      <w:pPr>
        <w:ind w:left="-180"/>
        <w:jc w:val="center"/>
        <w:rPr>
          <w:b/>
        </w:rPr>
      </w:pPr>
      <w:r w:rsidRPr="00866C2A">
        <w:rPr>
          <w:b/>
        </w:rPr>
        <w:t xml:space="preserve">общеобразовательных учреждений </w:t>
      </w:r>
      <w:r>
        <w:rPr>
          <w:b/>
        </w:rPr>
        <w:t>Чамзинского муниципального района</w:t>
      </w:r>
    </w:p>
    <w:p w:rsidR="00696063" w:rsidRPr="00866C2A" w:rsidRDefault="00696063" w:rsidP="00E110EE">
      <w:pPr>
        <w:ind w:left="-180"/>
        <w:jc w:val="center"/>
        <w:rPr>
          <w:b/>
        </w:rPr>
      </w:pPr>
      <w:r>
        <w:rPr>
          <w:b/>
        </w:rPr>
        <w:t>«Ученик года – 2015».</w:t>
      </w:r>
    </w:p>
    <w:p w:rsidR="00696063" w:rsidRPr="00866C2A" w:rsidRDefault="00696063" w:rsidP="00E110EE">
      <w:pPr>
        <w:ind w:left="-180"/>
        <w:jc w:val="center"/>
        <w:rPr>
          <w:b/>
        </w:rPr>
      </w:pPr>
    </w:p>
    <w:p w:rsidR="00696063" w:rsidRPr="00866C2A" w:rsidRDefault="00696063" w:rsidP="00C63E9F">
      <w:pPr>
        <w:ind w:left="-180" w:firstLine="360"/>
        <w:jc w:val="both"/>
      </w:pPr>
      <w:r>
        <w:t xml:space="preserve">12 февраля на базе МБОУ «Комсомольская средняя общеобразовательная школа№2» прошёл муниципальный конкурс обучающихся  общеобразовательных учреждений Чамзинского муниципального района «Ученик года-2015». </w:t>
      </w:r>
      <w:r w:rsidRPr="00866C2A">
        <w:t xml:space="preserve"> </w:t>
      </w:r>
      <w:r>
        <w:t xml:space="preserve"> </w:t>
      </w:r>
    </w:p>
    <w:p w:rsidR="00696063" w:rsidRDefault="00696063" w:rsidP="00C63E9F">
      <w:pPr>
        <w:autoSpaceDE w:val="0"/>
        <w:autoSpaceDN w:val="0"/>
        <w:adjustRightInd w:val="0"/>
        <w:ind w:left="-180" w:firstLine="360"/>
        <w:jc w:val="both"/>
      </w:pPr>
      <w:r w:rsidRPr="00866C2A">
        <w:t> Конкурс проводи</w:t>
      </w:r>
      <w:r>
        <w:t>л</w:t>
      </w:r>
      <w:r w:rsidRPr="00866C2A">
        <w:t>ся в целях создания единого пространства общения и обмена опытом</w:t>
      </w:r>
      <w:r>
        <w:t xml:space="preserve"> д</w:t>
      </w:r>
      <w:r w:rsidRPr="00866C2A">
        <w:t>ля обучающихся общеобразовательных</w:t>
      </w:r>
      <w:r>
        <w:t xml:space="preserve"> учреждений Чамзинского района.</w:t>
      </w:r>
    </w:p>
    <w:p w:rsidR="00696063" w:rsidRPr="00866C2A" w:rsidRDefault="00696063" w:rsidP="00C63E9F">
      <w:pPr>
        <w:ind w:left="-180" w:firstLine="540"/>
        <w:jc w:val="both"/>
      </w:pPr>
      <w:r w:rsidRPr="00866C2A">
        <w:t>Основн</w:t>
      </w:r>
      <w:r>
        <w:t>ой</w:t>
      </w:r>
      <w:r w:rsidRPr="00866C2A">
        <w:rPr>
          <w:b/>
        </w:rPr>
        <w:t xml:space="preserve"> з</w:t>
      </w:r>
      <w:r w:rsidRPr="00866C2A">
        <w:t>адач</w:t>
      </w:r>
      <w:r>
        <w:t>ей</w:t>
      </w:r>
      <w:r w:rsidRPr="00866C2A">
        <w:t xml:space="preserve"> Конкурса явля</w:t>
      </w:r>
      <w:r>
        <w:t>лись</w:t>
      </w:r>
      <w:r w:rsidRPr="00866C2A">
        <w:t>:</w:t>
      </w:r>
    </w:p>
    <w:p w:rsidR="00696063" w:rsidRPr="00866C2A" w:rsidRDefault="00696063" w:rsidP="00E110EE">
      <w:pPr>
        <w:overflowPunct w:val="0"/>
        <w:autoSpaceDE w:val="0"/>
        <w:autoSpaceDN w:val="0"/>
        <w:adjustRightInd w:val="0"/>
        <w:ind w:left="-180"/>
        <w:jc w:val="both"/>
      </w:pPr>
      <w:r>
        <w:t xml:space="preserve">    -  </w:t>
      </w:r>
      <w:r w:rsidRPr="00866C2A">
        <w:t>выявление и поощрение наиболее активных, творческих обучающихся;</w:t>
      </w:r>
    </w:p>
    <w:p w:rsidR="00696063" w:rsidRPr="00866C2A" w:rsidRDefault="00696063" w:rsidP="00E110EE">
      <w:pPr>
        <w:overflowPunct w:val="0"/>
        <w:autoSpaceDE w:val="0"/>
        <w:autoSpaceDN w:val="0"/>
        <w:adjustRightInd w:val="0"/>
        <w:ind w:left="-180"/>
        <w:jc w:val="both"/>
      </w:pPr>
      <w:r>
        <w:t xml:space="preserve">    -  </w:t>
      </w:r>
      <w:r w:rsidRPr="00866C2A">
        <w:t xml:space="preserve">формирование </w:t>
      </w:r>
      <w:r>
        <w:t xml:space="preserve">    </w:t>
      </w:r>
      <w:r w:rsidRPr="00866C2A">
        <w:t>заинтересованного</w:t>
      </w:r>
      <w:r>
        <w:t xml:space="preserve">    </w:t>
      </w:r>
      <w:r w:rsidRPr="00866C2A">
        <w:t xml:space="preserve"> отношения </w:t>
      </w:r>
      <w:r>
        <w:t xml:space="preserve">     об</w:t>
      </w:r>
      <w:r w:rsidRPr="00866C2A">
        <w:t>уча</w:t>
      </w:r>
      <w:r>
        <w:t>ю</w:t>
      </w:r>
      <w:r w:rsidRPr="00866C2A">
        <w:t>щихся</w:t>
      </w:r>
      <w:r>
        <w:t xml:space="preserve">      </w:t>
      </w:r>
      <w:r w:rsidRPr="00866C2A">
        <w:t xml:space="preserve"> к интеллектуальной, творческой и общественной  деятельности.</w:t>
      </w:r>
    </w:p>
    <w:p w:rsidR="00696063" w:rsidRDefault="00696063" w:rsidP="00C63E9F">
      <w:pPr>
        <w:overflowPunct w:val="0"/>
        <w:autoSpaceDE w:val="0"/>
        <w:autoSpaceDN w:val="0"/>
        <w:adjustRightInd w:val="0"/>
        <w:ind w:left="-180" w:firstLine="360"/>
        <w:jc w:val="both"/>
      </w:pPr>
      <w:r>
        <w:t>В конкурсе принимали участие обучающиеся 9-11-х классов общеобразовательных учреждений Чамзинского района:</w:t>
      </w:r>
    </w:p>
    <w:p w:rsidR="00696063" w:rsidRDefault="00696063" w:rsidP="00C63E9F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</w:pPr>
      <w:r>
        <w:t>Учелькин Владислав – ученик МБОУ «Комсомольская сош№1»;</w:t>
      </w:r>
    </w:p>
    <w:p w:rsidR="00696063" w:rsidRDefault="00696063" w:rsidP="00C63E9F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</w:pPr>
      <w:r>
        <w:t>Ефимкин Александр - ученик МБОУ «Комсомольская сош№2»;</w:t>
      </w:r>
    </w:p>
    <w:p w:rsidR="00696063" w:rsidRDefault="00696063" w:rsidP="00C63E9F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</w:pPr>
      <w:r>
        <w:t>Асанов Игорь  - ученик МБОУ «Комсомольская сош№3»;</w:t>
      </w:r>
    </w:p>
    <w:p w:rsidR="00696063" w:rsidRPr="005A74A7" w:rsidRDefault="00696063" w:rsidP="00C63E9F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</w:pPr>
      <w:r w:rsidRPr="005A74A7">
        <w:t>Базарнова Екатерина – ученица МБОУ «Лицей№1» рпЧамзинка;</w:t>
      </w:r>
    </w:p>
    <w:p w:rsidR="00696063" w:rsidRPr="005A74A7" w:rsidRDefault="00696063" w:rsidP="00C63E9F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</w:pPr>
      <w:r w:rsidRPr="005A74A7">
        <w:t>Сорокина Ирина – ученица МБОУ «Чамзинская сош№2»;</w:t>
      </w:r>
    </w:p>
    <w:p w:rsidR="00696063" w:rsidRPr="005A74A7" w:rsidRDefault="00696063" w:rsidP="00C63E9F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</w:pPr>
      <w:r w:rsidRPr="005A74A7">
        <w:t>Колдаева Анастасия – ученица МБОУ «Апраксинская сош».</w:t>
      </w:r>
    </w:p>
    <w:p w:rsidR="00696063" w:rsidRPr="00477CC3" w:rsidRDefault="00696063" w:rsidP="00477CC3">
      <w:pPr>
        <w:overflowPunct w:val="0"/>
        <w:autoSpaceDE w:val="0"/>
        <w:autoSpaceDN w:val="0"/>
        <w:adjustRightInd w:val="0"/>
        <w:ind w:left="-1080"/>
        <w:jc w:val="center"/>
        <w:rPr>
          <w:color w:val="FF00FF"/>
        </w:rPr>
      </w:pPr>
      <w:r w:rsidRPr="001C324D">
        <w:rPr>
          <w:color w:val="FF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243pt">
            <v:imagedata r:id="rId5" o:title=""/>
          </v:shape>
        </w:pict>
      </w:r>
    </w:p>
    <w:p w:rsidR="00696063" w:rsidRDefault="00696063" w:rsidP="00750A6E">
      <w:pPr>
        <w:overflowPunct w:val="0"/>
        <w:autoSpaceDE w:val="0"/>
        <w:autoSpaceDN w:val="0"/>
        <w:adjustRightInd w:val="0"/>
        <w:ind w:firstLine="360"/>
        <w:jc w:val="both"/>
      </w:pPr>
      <w:r w:rsidRPr="00750A6E">
        <w:t>Все участники являются неоднократными победителями и призёрами разнообразных олимпиад, конкурсных мероприятий, соревнований, принимают активное участие в  деятельности органов</w:t>
      </w:r>
      <w:r w:rsidRPr="00866C2A">
        <w:t xml:space="preserve"> ученического самоуправления, молодежных общественных объединени</w:t>
      </w:r>
      <w:r>
        <w:t>й.</w:t>
      </w:r>
    </w:p>
    <w:p w:rsidR="00696063" w:rsidRDefault="00696063" w:rsidP="00750A6E">
      <w:pPr>
        <w:overflowPunct w:val="0"/>
        <w:autoSpaceDE w:val="0"/>
        <w:autoSpaceDN w:val="0"/>
        <w:adjustRightInd w:val="0"/>
        <w:ind w:firstLine="360"/>
        <w:jc w:val="both"/>
      </w:pPr>
      <w:r>
        <w:t>Конкурс состоял из следующих этапов:</w:t>
      </w:r>
    </w:p>
    <w:p w:rsidR="00696063" w:rsidRDefault="00696063" w:rsidP="00E110EE">
      <w:pPr>
        <w:overflowPunct w:val="0"/>
        <w:autoSpaceDE w:val="0"/>
        <w:autoSpaceDN w:val="0"/>
        <w:adjustRightInd w:val="0"/>
        <w:ind w:left="-180"/>
        <w:jc w:val="both"/>
      </w:pPr>
      <w:r>
        <w:rPr>
          <w:b/>
        </w:rPr>
        <w:t>1. Портфолио участника (заочный тур):</w:t>
      </w:r>
      <w:r w:rsidRPr="00B0189D">
        <w:t xml:space="preserve"> </w:t>
      </w:r>
      <w:r>
        <w:t xml:space="preserve">ксерокопии грамот, дипломов, подтверждающих достижения участника в муниципальных, региональных и всероссийских, международных олимпиадах, конкурсных мероприятиях, соревнованиях за 2013, 2014 годы и </w:t>
      </w:r>
      <w:r>
        <w:rPr>
          <w:lang w:val="en-US"/>
        </w:rPr>
        <w:t>I</w:t>
      </w:r>
      <w:r w:rsidRPr="00CE652F">
        <w:t>-</w:t>
      </w:r>
      <w:r>
        <w:t>е</w:t>
      </w:r>
      <w:r w:rsidRPr="00CE652F">
        <w:t xml:space="preserve"> </w:t>
      </w:r>
      <w:r>
        <w:t>полугодие 2014 – 2015 учебного года.</w:t>
      </w:r>
    </w:p>
    <w:p w:rsidR="00696063" w:rsidRDefault="00696063" w:rsidP="00E110EE">
      <w:pPr>
        <w:overflowPunct w:val="0"/>
        <w:autoSpaceDE w:val="0"/>
        <w:autoSpaceDN w:val="0"/>
        <w:adjustRightInd w:val="0"/>
        <w:ind w:left="-180"/>
        <w:jc w:val="both"/>
        <w:rPr>
          <w:b/>
        </w:rPr>
      </w:pPr>
      <w:r w:rsidRPr="00B0189D">
        <w:rPr>
          <w:b/>
        </w:rPr>
        <w:t>2. Творческая презентация конкурсанта «Я – Гражданин Страны Великой»</w:t>
      </w:r>
      <w:r>
        <w:rPr>
          <w:b/>
        </w:rPr>
        <w:t xml:space="preserve">. </w:t>
      </w:r>
    </w:p>
    <w:p w:rsidR="00696063" w:rsidRPr="00477CC3" w:rsidRDefault="00696063" w:rsidP="00477CC3">
      <w:pPr>
        <w:overflowPunct w:val="0"/>
        <w:autoSpaceDE w:val="0"/>
        <w:autoSpaceDN w:val="0"/>
        <w:adjustRightInd w:val="0"/>
        <w:ind w:left="-1080"/>
        <w:jc w:val="center"/>
        <w:rPr>
          <w:b/>
        </w:rPr>
      </w:pPr>
      <w:r w:rsidRPr="001C324D">
        <w:rPr>
          <w:b/>
        </w:rPr>
        <w:pict>
          <v:shape id="_x0000_i1026" type="#_x0000_t75" style="width:399.75pt;height:225pt">
            <v:imagedata r:id="rId6" o:title=""/>
          </v:shape>
        </w:pict>
      </w:r>
    </w:p>
    <w:p w:rsidR="00696063" w:rsidRDefault="00696063" w:rsidP="00E110EE">
      <w:pPr>
        <w:overflowPunct w:val="0"/>
        <w:autoSpaceDE w:val="0"/>
        <w:autoSpaceDN w:val="0"/>
        <w:adjustRightInd w:val="0"/>
        <w:ind w:left="-180"/>
        <w:jc w:val="both"/>
      </w:pPr>
    </w:p>
    <w:p w:rsidR="00696063" w:rsidRDefault="00696063" w:rsidP="00E110EE">
      <w:pPr>
        <w:overflowPunct w:val="0"/>
        <w:autoSpaceDE w:val="0"/>
        <w:autoSpaceDN w:val="0"/>
        <w:adjustRightInd w:val="0"/>
        <w:ind w:left="-180"/>
        <w:jc w:val="both"/>
        <w:rPr>
          <w:b/>
        </w:rPr>
      </w:pPr>
      <w:r w:rsidRPr="00C304C7">
        <w:rPr>
          <w:b/>
        </w:rPr>
        <w:t>3.</w:t>
      </w:r>
      <w:r>
        <w:rPr>
          <w:b/>
        </w:rPr>
        <w:t xml:space="preserve"> Домашнее задание «5 литературных произведений, которые потрясли моё воображение».</w:t>
      </w:r>
    </w:p>
    <w:p w:rsidR="00696063" w:rsidRPr="00477CC3" w:rsidRDefault="00696063" w:rsidP="00477CC3">
      <w:pPr>
        <w:overflowPunct w:val="0"/>
        <w:autoSpaceDE w:val="0"/>
        <w:autoSpaceDN w:val="0"/>
        <w:adjustRightInd w:val="0"/>
        <w:ind w:left="-1080"/>
        <w:jc w:val="center"/>
        <w:rPr>
          <w:b/>
        </w:rPr>
      </w:pPr>
      <w:r w:rsidRPr="001C324D">
        <w:rPr>
          <w:b/>
        </w:rPr>
        <w:pict>
          <v:shape id="_x0000_i1027" type="#_x0000_t75" style="width:416.25pt;height:234pt">
            <v:imagedata r:id="rId7" o:title=""/>
          </v:shape>
        </w:pict>
      </w:r>
    </w:p>
    <w:p w:rsidR="00696063" w:rsidRDefault="00696063" w:rsidP="00E110EE">
      <w:pPr>
        <w:overflowPunct w:val="0"/>
        <w:autoSpaceDE w:val="0"/>
        <w:autoSpaceDN w:val="0"/>
        <w:adjustRightInd w:val="0"/>
        <w:ind w:left="-180"/>
        <w:jc w:val="both"/>
        <w:rPr>
          <w:b/>
        </w:rPr>
      </w:pPr>
    </w:p>
    <w:p w:rsidR="00696063" w:rsidRDefault="00696063" w:rsidP="00E110EE">
      <w:pPr>
        <w:overflowPunct w:val="0"/>
        <w:autoSpaceDE w:val="0"/>
        <w:autoSpaceDN w:val="0"/>
        <w:adjustRightInd w:val="0"/>
        <w:ind w:left="-180"/>
        <w:jc w:val="both"/>
        <w:rPr>
          <w:b/>
        </w:rPr>
      </w:pPr>
      <w:r>
        <w:rPr>
          <w:b/>
        </w:rPr>
        <w:t>4.</w:t>
      </w:r>
      <w:r w:rsidRPr="009E45F7">
        <w:rPr>
          <w:b/>
        </w:rPr>
        <w:t xml:space="preserve"> </w:t>
      </w:r>
      <w:r>
        <w:rPr>
          <w:b/>
        </w:rPr>
        <w:t>Мастер-класс «Формула моего успеха»</w:t>
      </w:r>
    </w:p>
    <w:p w:rsidR="00696063" w:rsidRDefault="00696063" w:rsidP="00E110EE">
      <w:pPr>
        <w:jc w:val="both"/>
      </w:pPr>
    </w:p>
    <w:p w:rsidR="00696063" w:rsidRPr="00477CC3" w:rsidRDefault="00696063" w:rsidP="00477CC3">
      <w:pPr>
        <w:ind w:left="-1080"/>
        <w:jc w:val="center"/>
      </w:pPr>
      <w:r>
        <w:pict>
          <v:shape id="_x0000_i1028" type="#_x0000_t75" style="width:384pt;height:198pt">
            <v:imagedata r:id="rId8" o:title=""/>
          </v:shape>
        </w:pict>
      </w:r>
    </w:p>
    <w:p w:rsidR="00696063" w:rsidRDefault="00696063" w:rsidP="00E110EE">
      <w:pPr>
        <w:jc w:val="both"/>
      </w:pPr>
    </w:p>
    <w:p w:rsidR="00696063" w:rsidRDefault="00696063" w:rsidP="00E110EE">
      <w:pPr>
        <w:jc w:val="both"/>
      </w:pPr>
    </w:p>
    <w:p w:rsidR="00696063" w:rsidRPr="00477CC3" w:rsidRDefault="00696063" w:rsidP="00B76784">
      <w:pPr>
        <w:ind w:left="-900"/>
        <w:jc w:val="center"/>
      </w:pPr>
      <w:r>
        <w:pict>
          <v:shape id="_x0000_i1029" type="#_x0000_t75" style="width:399.75pt;height:225pt">
            <v:imagedata r:id="rId9" o:title=""/>
          </v:shape>
        </w:pict>
      </w:r>
    </w:p>
    <w:p w:rsidR="00696063" w:rsidRDefault="00696063" w:rsidP="00E110EE">
      <w:pPr>
        <w:jc w:val="both"/>
      </w:pPr>
    </w:p>
    <w:p w:rsidR="00696063" w:rsidRPr="00B76784" w:rsidRDefault="00696063" w:rsidP="00B76784">
      <w:pPr>
        <w:ind w:left="-900"/>
        <w:jc w:val="center"/>
      </w:pPr>
      <w:r>
        <w:pict>
          <v:shape id="_x0000_i1030" type="#_x0000_t75" style="width:399.75pt;height:225pt">
            <v:imagedata r:id="rId10" o:title=""/>
          </v:shape>
        </w:pict>
      </w:r>
    </w:p>
    <w:p w:rsidR="00696063" w:rsidRDefault="00696063" w:rsidP="00E110EE">
      <w:pPr>
        <w:jc w:val="both"/>
      </w:pPr>
    </w:p>
    <w:p w:rsidR="00696063" w:rsidRDefault="00696063" w:rsidP="00475A90">
      <w:pPr>
        <w:overflowPunct w:val="0"/>
        <w:autoSpaceDE w:val="0"/>
        <w:autoSpaceDN w:val="0"/>
        <w:adjustRightInd w:val="0"/>
        <w:ind w:left="-180" w:firstLine="540"/>
        <w:jc w:val="both"/>
      </w:pPr>
      <w:r>
        <w:rPr>
          <w:b/>
        </w:rPr>
        <w:t>5. Публичное выступление на тему «Я помню… Я горжусь…» .</w:t>
      </w:r>
    </w:p>
    <w:p w:rsidR="00696063" w:rsidRDefault="00696063" w:rsidP="00E110EE">
      <w:pPr>
        <w:overflowPunct w:val="0"/>
        <w:autoSpaceDE w:val="0"/>
        <w:autoSpaceDN w:val="0"/>
        <w:adjustRightInd w:val="0"/>
        <w:ind w:left="-180"/>
        <w:jc w:val="both"/>
      </w:pPr>
      <w:r>
        <w:t>Публичное рассуждение конкурсанта на тему «… Быстро летит время. В памяти стираются воспоминания о прошедших годах. Всё меньше становится среди нас ветеранов Великой Отечественной войны. Людям, спасшим нас от незавидной участи посвящается данный конкурс. В наших руках есть возможность сберечь для потомков память о событиях Великой Отечественной войны, память о людях, проливающих свою кровь ради нашей жизни…».</w:t>
      </w:r>
    </w:p>
    <w:p w:rsidR="00696063" w:rsidRPr="00C27B14" w:rsidRDefault="00696063" w:rsidP="00475A90">
      <w:pPr>
        <w:ind w:left="-180" w:firstLine="540"/>
        <w:jc w:val="both"/>
        <w:rPr>
          <w:color w:val="000000"/>
        </w:rPr>
      </w:pPr>
      <w:r>
        <w:t xml:space="preserve">Конкурс подошёл к завершению и Новикова Татьяна Викторовна – начальник управления по работе с учреждениями образования, культуры и спорта администрации Чамзинского муниципального района, председатель жюри подводит итоги. Она произносит особые слова благодарности в адрес каждого участника, отмечая их артистизм, эрудированность, талант. Татьяна Викторовна подчёркивает, что всех их объединяет </w:t>
      </w:r>
      <w:r w:rsidRPr="00C27B14">
        <w:rPr>
          <w:color w:val="000000"/>
        </w:rPr>
        <w:t xml:space="preserve">упорный труд, стремление к знаниям, творческий подход к делу, индивидуальный взгляд на многие вещи... </w:t>
      </w:r>
    </w:p>
    <w:p w:rsidR="00696063" w:rsidRDefault="00696063" w:rsidP="00B76784">
      <w:pPr>
        <w:overflowPunct w:val="0"/>
        <w:autoSpaceDE w:val="0"/>
        <w:autoSpaceDN w:val="0"/>
        <w:adjustRightInd w:val="0"/>
        <w:ind w:left="-180" w:firstLine="540"/>
        <w:jc w:val="both"/>
      </w:pPr>
      <w:r>
        <w:t xml:space="preserve">У каждого конкурса есть победитель. </w:t>
      </w:r>
    </w:p>
    <w:p w:rsidR="00696063" w:rsidRDefault="00696063" w:rsidP="00B76784">
      <w:pPr>
        <w:overflowPunct w:val="0"/>
        <w:autoSpaceDE w:val="0"/>
        <w:autoSpaceDN w:val="0"/>
        <w:adjustRightInd w:val="0"/>
        <w:ind w:left="-180" w:firstLine="540"/>
        <w:jc w:val="both"/>
        <w:rPr>
          <w:b/>
          <w:i/>
        </w:rPr>
      </w:pPr>
      <w:r>
        <w:t xml:space="preserve">  </w:t>
      </w:r>
      <w:r w:rsidRPr="004765EC">
        <w:rPr>
          <w:b/>
          <w:i/>
        </w:rPr>
        <w:t>Победителем муниципального конкурса  «Ученик года» стал Ефимкин Александр – ученик МБОУ «Комсомольская сош№2»!</w:t>
      </w:r>
    </w:p>
    <w:p w:rsidR="00696063" w:rsidRPr="005A74A7" w:rsidRDefault="00696063" w:rsidP="005A74A7">
      <w:pPr>
        <w:overflowPunct w:val="0"/>
        <w:autoSpaceDE w:val="0"/>
        <w:autoSpaceDN w:val="0"/>
        <w:adjustRightInd w:val="0"/>
        <w:ind w:left="-180" w:firstLine="540"/>
        <w:jc w:val="center"/>
        <w:rPr>
          <w:b/>
          <w:i/>
        </w:rPr>
      </w:pPr>
      <w:r w:rsidRPr="001C324D">
        <w:rPr>
          <w:b/>
          <w:i/>
        </w:rPr>
        <w:pict>
          <v:shape id="_x0000_i1031" type="#_x0000_t75" style="width:243pt;height:368.25pt">
            <v:imagedata r:id="rId11" o:title=""/>
          </v:shape>
        </w:pict>
      </w:r>
    </w:p>
    <w:p w:rsidR="00696063" w:rsidRPr="00C27B14" w:rsidRDefault="00696063" w:rsidP="00B76784">
      <w:pPr>
        <w:shd w:val="clear" w:color="auto" w:fill="FFFFFF"/>
      </w:pPr>
      <w:r w:rsidRPr="00C27B14">
        <w:rPr>
          <w:spacing w:val="-2"/>
        </w:rPr>
        <w:t xml:space="preserve">Как замечательно, что в школе есть ребята, </w:t>
      </w:r>
    </w:p>
    <w:p w:rsidR="00696063" w:rsidRPr="00C27B14" w:rsidRDefault="00696063" w:rsidP="00B76784">
      <w:pPr>
        <w:shd w:val="clear" w:color="auto" w:fill="FFFFFF"/>
        <w:ind w:left="29" w:right="4147"/>
        <w:rPr>
          <w:spacing w:val="-2"/>
        </w:rPr>
      </w:pPr>
      <w:r w:rsidRPr="00C27B14">
        <w:rPr>
          <w:bCs/>
          <w:spacing w:val="-2"/>
        </w:rPr>
        <w:t>Чьи</w:t>
      </w:r>
      <w:r w:rsidRPr="00C27B14">
        <w:rPr>
          <w:b/>
          <w:bCs/>
          <w:spacing w:val="-2"/>
        </w:rPr>
        <w:t xml:space="preserve"> </w:t>
      </w:r>
      <w:r w:rsidRPr="00C27B14">
        <w:rPr>
          <w:spacing w:val="-2"/>
        </w:rPr>
        <w:t xml:space="preserve">ум и знания приносят славу ей, </w:t>
      </w:r>
    </w:p>
    <w:p w:rsidR="00696063" w:rsidRPr="00C27B14" w:rsidRDefault="00696063" w:rsidP="00B76784">
      <w:pPr>
        <w:shd w:val="clear" w:color="auto" w:fill="FFFFFF"/>
        <w:ind w:left="29" w:right="4147"/>
        <w:rPr>
          <w:spacing w:val="-1"/>
        </w:rPr>
      </w:pPr>
      <w:r w:rsidRPr="00C27B14">
        <w:rPr>
          <w:spacing w:val="-1"/>
        </w:rPr>
        <w:t xml:space="preserve">Ведь именно о них произнесут когда-то: </w:t>
      </w:r>
    </w:p>
    <w:p w:rsidR="00696063" w:rsidRPr="00C27B14" w:rsidRDefault="00696063" w:rsidP="00B76784">
      <w:pPr>
        <w:shd w:val="clear" w:color="auto" w:fill="FFFFFF"/>
        <w:ind w:left="29" w:right="4147"/>
      </w:pPr>
      <w:r w:rsidRPr="00C27B14">
        <w:t xml:space="preserve">Вы - гордость </w:t>
      </w:r>
      <w:r w:rsidRPr="00C27B14">
        <w:rPr>
          <w:bCs/>
        </w:rPr>
        <w:t>и</w:t>
      </w:r>
      <w:r w:rsidRPr="00C27B14">
        <w:rPr>
          <w:b/>
          <w:bCs/>
        </w:rPr>
        <w:t xml:space="preserve"> </w:t>
      </w:r>
      <w:r w:rsidRPr="00C27B14">
        <w:t>надежда наших дней.</w:t>
      </w:r>
    </w:p>
    <w:p w:rsidR="00696063" w:rsidRPr="005A74A7" w:rsidRDefault="00696063" w:rsidP="00946A85">
      <w:pPr>
        <w:overflowPunct w:val="0"/>
        <w:autoSpaceDE w:val="0"/>
        <w:autoSpaceDN w:val="0"/>
        <w:adjustRightInd w:val="0"/>
        <w:ind w:left="-900" w:firstLine="540"/>
        <w:jc w:val="center"/>
      </w:pPr>
      <w:r>
        <w:pict>
          <v:shape id="_x0000_i1032" type="#_x0000_t75" style="width:416.25pt;height:234pt">
            <v:imagedata r:id="rId12" o:title=""/>
          </v:shape>
        </w:pict>
      </w:r>
    </w:p>
    <w:sectPr w:rsidR="00696063" w:rsidRPr="005A74A7" w:rsidSect="00410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749AA"/>
    <w:multiLevelType w:val="hybridMultilevel"/>
    <w:tmpl w:val="82C8C6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88C1D57"/>
    <w:multiLevelType w:val="hybridMultilevel"/>
    <w:tmpl w:val="9E6E8C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60C"/>
    <w:rsid w:val="0001160C"/>
    <w:rsid w:val="0001334B"/>
    <w:rsid w:val="00155F33"/>
    <w:rsid w:val="001C324D"/>
    <w:rsid w:val="002959FB"/>
    <w:rsid w:val="002974C7"/>
    <w:rsid w:val="002C669B"/>
    <w:rsid w:val="002D05A3"/>
    <w:rsid w:val="00410AA2"/>
    <w:rsid w:val="00475A90"/>
    <w:rsid w:val="004765EC"/>
    <w:rsid w:val="00477CC3"/>
    <w:rsid w:val="00487943"/>
    <w:rsid w:val="005364C6"/>
    <w:rsid w:val="005A74A7"/>
    <w:rsid w:val="00696063"/>
    <w:rsid w:val="006B108F"/>
    <w:rsid w:val="006B5ED9"/>
    <w:rsid w:val="00750A6E"/>
    <w:rsid w:val="007809DC"/>
    <w:rsid w:val="00866C2A"/>
    <w:rsid w:val="008E7C58"/>
    <w:rsid w:val="00932BDA"/>
    <w:rsid w:val="00946A85"/>
    <w:rsid w:val="009E45F7"/>
    <w:rsid w:val="00B0189D"/>
    <w:rsid w:val="00B529FB"/>
    <w:rsid w:val="00B76784"/>
    <w:rsid w:val="00C27B14"/>
    <w:rsid w:val="00C304C7"/>
    <w:rsid w:val="00C53C88"/>
    <w:rsid w:val="00C63E9F"/>
    <w:rsid w:val="00CB67D9"/>
    <w:rsid w:val="00CE652F"/>
    <w:rsid w:val="00D7456A"/>
    <w:rsid w:val="00E11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0EE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5</Pages>
  <Words>478</Words>
  <Characters>2725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10</cp:revision>
  <dcterms:created xsi:type="dcterms:W3CDTF">2015-02-13T05:42:00Z</dcterms:created>
  <dcterms:modified xsi:type="dcterms:W3CDTF">2015-02-16T06:35:00Z</dcterms:modified>
</cp:coreProperties>
</file>