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448" w:rsidRDefault="00367448" w:rsidP="00B77266">
      <w:pPr>
        <w:rPr>
          <w:lang w:val="ru-RU"/>
        </w:rPr>
      </w:pPr>
      <w:r w:rsidRPr="00B77266">
        <w:object w:dxaOrig="9355" w:dyaOrig="23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17.75pt" o:ole="">
            <v:imagedata r:id="rId4" o:title=""/>
          </v:shape>
          <o:OLEObject Type="Embed" ProgID="Word.Document.12" ShapeID="_x0000_i1025" DrawAspect="Content" ObjectID="_1485151391" r:id="rId5">
            <o:FieldCodes>\s</o:FieldCodes>
          </o:OLEObject>
        </w:object>
      </w:r>
      <w:bookmarkStart w:id="0" w:name="_GoBack"/>
      <w:bookmarkEnd w:id="0"/>
      <w:r w:rsidRPr="00131DB5">
        <w:rPr>
          <w:noProof/>
          <w:lang w:val="ru-RU" w:eastAsia="ru-RU"/>
        </w:rPr>
        <w:pict>
          <v:shape id="Рисунок 14" o:spid="_x0000_i1026" type="#_x0000_t75" style="width:468pt;height:262.5pt;visibility:visible">
            <v:imagedata r:id="rId6" o:title=""/>
          </v:shape>
        </w:pict>
      </w:r>
    </w:p>
    <w:p w:rsidR="00367448" w:rsidRDefault="00367448">
      <w:pPr>
        <w:rPr>
          <w:rFonts w:ascii="Times New Roman" w:hAnsi="Times New Roman"/>
          <w:sz w:val="28"/>
          <w:szCs w:val="28"/>
          <w:lang w:val="ru-RU"/>
        </w:rPr>
      </w:pPr>
      <w:r w:rsidRPr="00131DB5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Рисунок 15" o:spid="_x0000_i1027" type="#_x0000_t75" style="width:468pt;height:262.5pt;visibility:visible">
            <v:imagedata r:id="rId7" o:title=""/>
          </v:shape>
        </w:pict>
      </w:r>
    </w:p>
    <w:p w:rsidR="00367448" w:rsidRDefault="00367448">
      <w:pPr>
        <w:rPr>
          <w:rFonts w:ascii="Times New Roman" w:hAnsi="Times New Roman"/>
          <w:sz w:val="28"/>
          <w:szCs w:val="28"/>
          <w:lang w:val="ru-RU"/>
        </w:rPr>
      </w:pPr>
      <w:r w:rsidRPr="00131DB5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Рисунок 16" o:spid="_x0000_i1028" type="#_x0000_t75" style="width:468pt;height:262.5pt;visibility:visible">
            <v:imagedata r:id="rId8" o:title=""/>
          </v:shape>
        </w:pict>
      </w:r>
    </w:p>
    <w:p w:rsidR="00367448" w:rsidRPr="00C91F59" w:rsidRDefault="00367448" w:rsidP="00C91F59">
      <w:pPr>
        <w:jc w:val="center"/>
        <w:rPr>
          <w:rFonts w:ascii="Monotype Corsiva" w:hAnsi="Monotype Corsiva"/>
          <w:sz w:val="28"/>
          <w:szCs w:val="28"/>
          <w:lang w:val="ru-RU"/>
        </w:rPr>
      </w:pP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Вид спорта есть в мире,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Известен всем вам,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Он кажется прост,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Но это обман.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И тот, кто вам скажет, что плавать легко,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Повер</w:t>
      </w:r>
      <w:r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ь</w:t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те, не знает совсем ничего.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Здесь нужно стараться и верить в себя,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В воде ускоряться, сил не щадя,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Спортивную злость в себе развивать,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К победам стремиться и их достигать.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Терпеть и бороться, о боли забыв,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И выйграть свой главный, важнейший заплыв.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Плаванию нужно долго учиться,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Характер и волю свои проявлять.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И тот, кто борьбы ничуть не боится,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На пьедестале будет стоять.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Плавание - это прекраснейший доктор.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Оно позволяет нам не болеть.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Плавание действует, как витамины,</w:t>
      </w:r>
      <w:r w:rsidRPr="00C91F59">
        <w:rPr>
          <w:rStyle w:val="apple-converted-space"/>
          <w:rFonts w:ascii="Monotype Corsiva" w:hAnsi="Monotype Corsiva"/>
          <w:color w:val="222222"/>
          <w:sz w:val="28"/>
          <w:szCs w:val="28"/>
          <w:shd w:val="clear" w:color="auto" w:fill="EEF2F7"/>
        </w:rPr>
        <w:t> 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И повышает иммунитет</w:t>
      </w:r>
      <w:r>
        <w:rPr>
          <w:rFonts w:ascii="Monotype Corsiva" w:hAnsi="Monotype Corsiva"/>
          <w:color w:val="222222"/>
          <w:sz w:val="28"/>
          <w:szCs w:val="28"/>
          <w:shd w:val="clear" w:color="auto" w:fill="EEF2F7"/>
          <w:lang w:val="ru-RU"/>
        </w:rPr>
        <w:t>!!!</w:t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  <w:r w:rsidRPr="00C91F59">
        <w:rPr>
          <w:rFonts w:ascii="Monotype Corsiva" w:hAnsi="Monotype Corsiva"/>
          <w:color w:val="222222"/>
          <w:sz w:val="28"/>
          <w:szCs w:val="28"/>
          <w:lang w:val="ru-RU"/>
        </w:rPr>
        <w:br/>
      </w:r>
    </w:p>
    <w:sectPr w:rsidR="00367448" w:rsidRPr="00C91F59" w:rsidSect="00E46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DE5"/>
    <w:rsid w:val="00131DB5"/>
    <w:rsid w:val="00323DE5"/>
    <w:rsid w:val="00367448"/>
    <w:rsid w:val="003F36A2"/>
    <w:rsid w:val="00520525"/>
    <w:rsid w:val="00645C50"/>
    <w:rsid w:val="006631F2"/>
    <w:rsid w:val="006B5ED9"/>
    <w:rsid w:val="006F40A5"/>
    <w:rsid w:val="007343DB"/>
    <w:rsid w:val="00855343"/>
    <w:rsid w:val="00B77266"/>
    <w:rsid w:val="00C91F59"/>
    <w:rsid w:val="00E46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1F1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77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7266"/>
    <w:rPr>
      <w:rFonts w:ascii="Tahoma" w:hAnsi="Tahoma" w:cs="Tahoma"/>
      <w:sz w:val="16"/>
      <w:szCs w:val="16"/>
      <w:lang w:val="en-US"/>
    </w:rPr>
  </w:style>
  <w:style w:type="character" w:customStyle="1" w:styleId="apple-converted-space">
    <w:name w:val="apple-converted-space"/>
    <w:basedOn w:val="DefaultParagraphFont"/>
    <w:uiPriority w:val="99"/>
    <w:rsid w:val="00C91F5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package" Target="embeddings/_________Microsoft_Office_Word1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101</Words>
  <Characters>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2015-02-09T08:07:00Z</dcterms:created>
  <dcterms:modified xsi:type="dcterms:W3CDTF">2015-02-11T06:17:00Z</dcterms:modified>
</cp:coreProperties>
</file>