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D0D" w:rsidRPr="00847983" w:rsidRDefault="001C4D0D" w:rsidP="00847983">
      <w:pPr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 w:rsidRPr="00847983">
        <w:rPr>
          <w:rFonts w:ascii="Times New Roman" w:hAnsi="Times New Roman"/>
          <w:sz w:val="28"/>
          <w:szCs w:val="28"/>
          <w:lang w:val="ru-RU"/>
        </w:rPr>
        <w:t>24 января 2015 года на базе МБОУ ДОД «Чамзинская ДЮСШ» прошли соревнования по баскетболу и пулевой стрельбе среди  мальчиков 2001-2002 годов рождения.</w:t>
      </w:r>
    </w:p>
    <w:p w:rsidR="001C4D0D" w:rsidRPr="00847983" w:rsidRDefault="001C4D0D" w:rsidP="00847983">
      <w:pPr>
        <w:spacing w:line="240" w:lineRule="auto"/>
        <w:ind w:firstLine="540"/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847983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 xml:space="preserve">В соревнованиях по баскетболу:    </w:t>
      </w:r>
    </w:p>
    <w:p w:rsidR="001C4D0D" w:rsidRDefault="001C4D0D" w:rsidP="00847983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место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847983">
        <w:rPr>
          <w:rFonts w:ascii="Times New Roman" w:hAnsi="Times New Roman"/>
          <w:sz w:val="28"/>
          <w:szCs w:val="28"/>
          <w:lang w:val="ru-RU"/>
        </w:rPr>
        <w:t>команд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 МБОУ «Комсомольская сош №3» (руководитель Дугушкин М.Н), </w:t>
      </w:r>
    </w:p>
    <w:p w:rsidR="001C4D0D" w:rsidRDefault="001C4D0D" w:rsidP="00847983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2 место – </w:t>
      </w:r>
      <w:r>
        <w:rPr>
          <w:rFonts w:ascii="Times New Roman" w:hAnsi="Times New Roman"/>
          <w:sz w:val="28"/>
          <w:szCs w:val="28"/>
          <w:lang w:val="ru-RU"/>
        </w:rPr>
        <w:t xml:space="preserve"> команда </w:t>
      </w:r>
      <w:r w:rsidRPr="00847983">
        <w:rPr>
          <w:rFonts w:ascii="Times New Roman" w:hAnsi="Times New Roman"/>
          <w:sz w:val="28"/>
          <w:szCs w:val="28"/>
          <w:lang w:val="ru-RU"/>
        </w:rPr>
        <w:t>МБОУ «Комсомольская сош №2» (руководитель Борисова Т.В)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1C4D0D" w:rsidRPr="00847983" w:rsidRDefault="001C4D0D" w:rsidP="00847983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3 место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847983">
        <w:rPr>
          <w:rFonts w:ascii="Times New Roman" w:hAnsi="Times New Roman"/>
          <w:sz w:val="28"/>
          <w:szCs w:val="28"/>
          <w:lang w:val="ru-RU"/>
        </w:rPr>
        <w:t>команд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 МБОУ «Комсомольская сош №1» (руководитель Даканова Т.В.)</w:t>
      </w:r>
    </w:p>
    <w:p w:rsidR="001C4D0D" w:rsidRPr="00847983" w:rsidRDefault="001C4D0D" w:rsidP="00847983">
      <w:pPr>
        <w:ind w:firstLine="360"/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847983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В соревнованиях по пулевой стрельбе:</w:t>
      </w:r>
    </w:p>
    <w:p w:rsidR="001C4D0D" w:rsidRDefault="001C4D0D" w:rsidP="00847983">
      <w:pPr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место 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847983">
        <w:rPr>
          <w:rFonts w:ascii="Times New Roman" w:hAnsi="Times New Roman"/>
          <w:sz w:val="28"/>
          <w:szCs w:val="28"/>
          <w:lang w:val="ru-RU"/>
        </w:rPr>
        <w:t xml:space="preserve"> команда МБОУ «Комсомольская сош №2» (руководитель Белов С.А)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1C4D0D" w:rsidRDefault="001C4D0D" w:rsidP="00847983">
      <w:pPr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 w:rsidRPr="00847983">
        <w:rPr>
          <w:rFonts w:ascii="Times New Roman" w:hAnsi="Times New Roman"/>
          <w:sz w:val="28"/>
          <w:szCs w:val="28"/>
          <w:lang w:val="ru-RU"/>
        </w:rPr>
        <w:t xml:space="preserve">2 место </w:t>
      </w:r>
      <w:r>
        <w:rPr>
          <w:rFonts w:ascii="Times New Roman" w:hAnsi="Times New Roman"/>
          <w:sz w:val="28"/>
          <w:szCs w:val="28"/>
          <w:lang w:val="ru-RU"/>
        </w:rPr>
        <w:t xml:space="preserve">– команда </w:t>
      </w:r>
      <w:r w:rsidRPr="00847983">
        <w:rPr>
          <w:rFonts w:ascii="Times New Roman" w:hAnsi="Times New Roman"/>
          <w:sz w:val="28"/>
          <w:szCs w:val="28"/>
          <w:lang w:val="ru-RU"/>
        </w:rPr>
        <w:t>МБОУ «Комсомольская сош №3» (руководитель Климов В.П.),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C4D0D" w:rsidRDefault="001C4D0D" w:rsidP="00847983">
      <w:pPr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 w:rsidRPr="00847983">
        <w:rPr>
          <w:rFonts w:ascii="Times New Roman" w:hAnsi="Times New Roman"/>
          <w:sz w:val="28"/>
          <w:szCs w:val="28"/>
          <w:lang w:val="ru-RU"/>
        </w:rPr>
        <w:t xml:space="preserve"> 3 место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847983">
        <w:rPr>
          <w:rFonts w:ascii="Times New Roman" w:hAnsi="Times New Roman"/>
          <w:sz w:val="28"/>
          <w:szCs w:val="28"/>
          <w:lang w:val="ru-RU"/>
        </w:rPr>
        <w:t>команда МБОУ «Комсомольская сош №1»(руководитель Сайфетдинов Р.М.)</w:t>
      </w:r>
    </w:p>
    <w:p w:rsidR="001C4D0D" w:rsidRPr="00847983" w:rsidRDefault="001C4D0D" w:rsidP="00847983">
      <w:pPr>
        <w:ind w:firstLine="36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847983">
        <w:rPr>
          <w:rFonts w:ascii="Times New Roman" w:hAnsi="Times New Roman"/>
          <w:b/>
          <w:i/>
          <w:sz w:val="28"/>
          <w:szCs w:val="28"/>
          <w:lang w:val="ru-RU"/>
        </w:rPr>
        <w:t>ПОЗДРАВЛЯЕМ ПОБЕДИТЕЛЕЙ!</w:t>
      </w:r>
    </w:p>
    <w:p w:rsidR="001C4D0D" w:rsidRPr="00847983" w:rsidRDefault="001C4D0D" w:rsidP="00847983">
      <w:pPr>
        <w:ind w:firstLine="360"/>
        <w:rPr>
          <w:i/>
          <w:lang w:val="ru-RU"/>
        </w:rPr>
      </w:pPr>
      <w:r w:rsidRPr="00847983">
        <w:rPr>
          <w:i/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467.25pt;height:264.75pt;visibility:visible">
            <v:imagedata r:id="rId4" o:title=""/>
          </v:shape>
        </w:pict>
      </w:r>
      <w:bookmarkStart w:id="0" w:name="_GoBack"/>
      <w:bookmarkEnd w:id="0"/>
    </w:p>
    <w:p w:rsidR="001C4D0D" w:rsidRDefault="001C4D0D">
      <w:pPr>
        <w:rPr>
          <w:lang w:val="ru-RU"/>
        </w:rPr>
      </w:pPr>
    </w:p>
    <w:p w:rsidR="001C4D0D" w:rsidRDefault="001C4D0D">
      <w:pPr>
        <w:rPr>
          <w:lang w:val="ru-RU"/>
        </w:rPr>
      </w:pPr>
    </w:p>
    <w:p w:rsidR="001C4D0D" w:rsidRDefault="001C4D0D">
      <w:pPr>
        <w:rPr>
          <w:lang w:val="ru-RU"/>
        </w:rPr>
      </w:pPr>
      <w:r w:rsidRPr="00EB7F83">
        <w:rPr>
          <w:noProof/>
          <w:lang w:val="ru-RU" w:eastAsia="ru-RU"/>
        </w:rPr>
        <w:pict>
          <v:shape id="Рисунок 2" o:spid="_x0000_i1026" type="#_x0000_t75" style="width:467.25pt;height:264.75pt;visibility:visible">
            <v:imagedata r:id="rId5" o:title=""/>
          </v:shape>
        </w:pict>
      </w:r>
    </w:p>
    <w:p w:rsidR="001C4D0D" w:rsidRDefault="001C4D0D">
      <w:pPr>
        <w:rPr>
          <w:lang w:val="ru-RU"/>
        </w:rPr>
      </w:pPr>
    </w:p>
    <w:p w:rsidR="001C4D0D" w:rsidRDefault="001C4D0D">
      <w:pPr>
        <w:rPr>
          <w:lang w:val="ru-RU"/>
        </w:rPr>
      </w:pPr>
    </w:p>
    <w:p w:rsidR="001C4D0D" w:rsidRDefault="001C4D0D">
      <w:pPr>
        <w:rPr>
          <w:lang w:val="ru-RU"/>
        </w:rPr>
      </w:pPr>
    </w:p>
    <w:p w:rsidR="001C4D0D" w:rsidRDefault="001C4D0D">
      <w:r w:rsidRPr="00EB7F83">
        <w:rPr>
          <w:b/>
          <w:noProof/>
          <w:lang w:val="ru-RU" w:eastAsia="ru-RU"/>
        </w:rPr>
        <w:pict>
          <v:shape id="Рисунок 1" o:spid="_x0000_i1027" type="#_x0000_t75" style="width:467.25pt;height:264.75pt;visibility:visible">
            <v:imagedata r:id="rId6" o:title=""/>
          </v:shape>
        </w:pict>
      </w:r>
    </w:p>
    <w:sectPr w:rsidR="001C4D0D" w:rsidSect="00847983">
      <w:pgSz w:w="11906" w:h="16838"/>
      <w:pgMar w:top="1134" w:right="56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8A7"/>
    <w:rsid w:val="001C4D0D"/>
    <w:rsid w:val="005130DB"/>
    <w:rsid w:val="006B4195"/>
    <w:rsid w:val="006B5ED9"/>
    <w:rsid w:val="00847983"/>
    <w:rsid w:val="009718A7"/>
    <w:rsid w:val="00C6146A"/>
    <w:rsid w:val="00CC1BAD"/>
    <w:rsid w:val="00D06922"/>
    <w:rsid w:val="00DD1327"/>
    <w:rsid w:val="00EB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BAD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B4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195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106</Words>
  <Characters>610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2015-01-27T06:08:00Z</dcterms:created>
  <dcterms:modified xsi:type="dcterms:W3CDTF">2015-01-27T06:37:00Z</dcterms:modified>
</cp:coreProperties>
</file>