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C6" w:rsidRDefault="00D845C6" w:rsidP="00BF56D6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D845C6" w:rsidRDefault="00D845C6" w:rsidP="00BF56D6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D845C6" w:rsidRDefault="00D845C6" w:rsidP="00BF56D6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845C6" w:rsidRDefault="00D845C6" w:rsidP="00BF56D6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845C6" w:rsidRDefault="00D845C6" w:rsidP="00BF56D6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D845C6" w:rsidRDefault="00D845C6" w:rsidP="00BF56D6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197</w:t>
      </w:r>
    </w:p>
    <w:p w:rsidR="00D845C6" w:rsidRDefault="00D845C6" w:rsidP="00BF56D6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D845C6" w:rsidRDefault="00D845C6" w:rsidP="00BF56D6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D845C6" w:rsidRPr="00D129B9" w:rsidRDefault="00D845C6" w:rsidP="00BF56D6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Pr="00D129B9">
        <w:rPr>
          <w:sz w:val="28"/>
          <w:szCs w:val="28"/>
          <w:lang w:val="ru-RU"/>
        </w:rPr>
        <w:t xml:space="preserve"> </w:t>
      </w:r>
      <w:r w:rsidRPr="00D129B9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</w:t>
      </w:r>
      <w:r>
        <w:rPr>
          <w:b/>
          <w:bCs/>
          <w:sz w:val="28"/>
          <w:szCs w:val="28"/>
          <w:lang w:val="ru-RU"/>
        </w:rPr>
        <w:t>льного района от 10.06.2008г. №39</w:t>
      </w:r>
      <w:r w:rsidRPr="00D129B9">
        <w:rPr>
          <w:b/>
          <w:bCs/>
          <w:sz w:val="28"/>
          <w:szCs w:val="28"/>
          <w:lang w:val="ru-RU"/>
        </w:rPr>
        <w:t xml:space="preserve"> </w:t>
      </w:r>
      <w:r w:rsidRPr="00583670">
        <w:rPr>
          <w:b/>
          <w:bCs/>
          <w:sz w:val="28"/>
          <w:szCs w:val="28"/>
          <w:lang w:val="ru-RU"/>
        </w:rPr>
        <w:t xml:space="preserve">«Об утверждении Положения о </w:t>
      </w:r>
      <w:r>
        <w:rPr>
          <w:b/>
          <w:bCs/>
          <w:sz w:val="28"/>
          <w:szCs w:val="28"/>
          <w:lang w:val="ru-RU"/>
        </w:rPr>
        <w:t xml:space="preserve"> проведении конкурса на замещение вакантной должности </w:t>
      </w:r>
      <w:r w:rsidRPr="00583670">
        <w:rPr>
          <w:b/>
          <w:bCs/>
          <w:sz w:val="28"/>
          <w:szCs w:val="28"/>
          <w:lang w:val="ru-RU"/>
        </w:rPr>
        <w:t xml:space="preserve">муниципальной службы </w:t>
      </w:r>
      <w:r>
        <w:rPr>
          <w:b/>
          <w:bCs/>
          <w:sz w:val="28"/>
          <w:szCs w:val="28"/>
          <w:lang w:val="ru-RU"/>
        </w:rPr>
        <w:t>в Чамзинском муниципальном районе</w:t>
      </w:r>
      <w:r w:rsidRPr="00583670">
        <w:rPr>
          <w:b/>
          <w:bCs/>
          <w:sz w:val="28"/>
          <w:szCs w:val="28"/>
          <w:lang w:val="ru-RU"/>
        </w:rPr>
        <w:t>»</w:t>
      </w:r>
    </w:p>
    <w:p w:rsidR="00D845C6" w:rsidRDefault="00D845C6" w:rsidP="00BF56D6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845C6" w:rsidRDefault="00D845C6" w:rsidP="00BF56D6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ab/>
      </w: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В целях приведения в соответствие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с </w:t>
      </w:r>
      <w:r w:rsidRPr="00246171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действующим законодательством Российской Федерации, Республики Мордовия, </w:t>
      </w:r>
    </w:p>
    <w:p w:rsidR="00D845C6" w:rsidRPr="00EC248B" w:rsidRDefault="00D845C6" w:rsidP="00EC248B">
      <w:pPr>
        <w:rPr>
          <w:lang w:val="ru-RU" w:eastAsia="ru-RU"/>
        </w:rPr>
      </w:pPr>
    </w:p>
    <w:p w:rsidR="00D845C6" w:rsidRDefault="00D845C6" w:rsidP="00BF56D6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EC248B">
        <w:rPr>
          <w:b/>
          <w:bCs/>
          <w:sz w:val="28"/>
          <w:szCs w:val="28"/>
          <w:lang w:val="ru-RU" w:eastAsia="ru-RU"/>
        </w:rPr>
        <w:t>1.</w:t>
      </w:r>
      <w:r w:rsidRPr="00BF56D6">
        <w:rPr>
          <w:sz w:val="28"/>
          <w:szCs w:val="28"/>
          <w:lang w:val="ru-RU"/>
        </w:rPr>
        <w:t>Внести изменения в Положение о проведении конкурса на замещение вакантной должности муниципальной службы в Чамзинском муниципальном районе следующего содержания</w:t>
      </w:r>
      <w:r>
        <w:rPr>
          <w:sz w:val="28"/>
          <w:szCs w:val="28"/>
          <w:lang w:val="ru-RU"/>
        </w:rPr>
        <w:t>:</w:t>
      </w:r>
    </w:p>
    <w:p w:rsidR="00D845C6" w:rsidRPr="00583670" w:rsidRDefault="00D845C6" w:rsidP="004A7CAC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1.1. В пункте 4 слово «главы» исключить. </w:t>
      </w: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1.2. Пункт 6 изложить в новой редакции:</w:t>
      </w: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«6. Объявление о приеме документов для участия в конкурсе размещается на официальном сайте Чамзинского муниципального района не позднее чем за 20 дней до дня проведения конкурса».</w:t>
      </w: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1.3. Подпункт 7 пункта 8 изложить в новой редакции:</w:t>
      </w:r>
    </w:p>
    <w:p w:rsidR="00D845C6" w:rsidRDefault="00D845C6" w:rsidP="0097563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«7) </w:t>
      </w:r>
      <w:r w:rsidRPr="00975634">
        <w:rPr>
          <w:sz w:val="28"/>
          <w:szCs w:val="28"/>
          <w:lang w:val="ru-RU"/>
        </w:rPr>
        <w:t>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r>
        <w:rPr>
          <w:sz w:val="28"/>
          <w:szCs w:val="28"/>
          <w:lang w:val="ru-RU"/>
        </w:rPr>
        <w:t>».</w:t>
      </w:r>
    </w:p>
    <w:p w:rsidR="00D845C6" w:rsidRDefault="00D845C6" w:rsidP="0097563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1.4</w:t>
      </w:r>
      <w:bookmarkStart w:id="0" w:name="_GoBack"/>
      <w:bookmarkEnd w:id="0"/>
      <w:r>
        <w:rPr>
          <w:sz w:val="28"/>
          <w:szCs w:val="28"/>
          <w:lang w:val="ru-RU"/>
        </w:rPr>
        <w:t>. В пункте 22 слово «главы» исключить.</w:t>
      </w:r>
    </w:p>
    <w:p w:rsidR="00D845C6" w:rsidRPr="00975634" w:rsidRDefault="00D845C6" w:rsidP="00975634">
      <w:pPr>
        <w:jc w:val="both"/>
        <w:rPr>
          <w:sz w:val="28"/>
          <w:szCs w:val="28"/>
          <w:lang w:val="ru-RU"/>
        </w:rPr>
      </w:pP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EC248B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D845C6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Председатель Совета депутатов</w:t>
      </w:r>
    </w:p>
    <w:p w:rsidR="00D845C6" w:rsidRPr="00D129B9" w:rsidRDefault="00D845C6" w:rsidP="00BF56D6">
      <w:pPr>
        <w:pStyle w:val="ListParagraph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В.Я.Борисов</w:t>
      </w:r>
    </w:p>
    <w:p w:rsidR="00D845C6" w:rsidRPr="00583670" w:rsidRDefault="00D845C6" w:rsidP="00BF56D6">
      <w:pPr>
        <w:rPr>
          <w:lang w:val="ru-RU"/>
        </w:rPr>
      </w:pPr>
    </w:p>
    <w:p w:rsidR="00D845C6" w:rsidRPr="00BF56D6" w:rsidRDefault="00D845C6">
      <w:pPr>
        <w:rPr>
          <w:lang w:val="ru-RU"/>
        </w:rPr>
      </w:pPr>
    </w:p>
    <w:sectPr w:rsidR="00D845C6" w:rsidRPr="00BF56D6" w:rsidSect="003B7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6D6"/>
    <w:rsid w:val="00246171"/>
    <w:rsid w:val="003B7438"/>
    <w:rsid w:val="004A7CAC"/>
    <w:rsid w:val="004C4019"/>
    <w:rsid w:val="004F6FD3"/>
    <w:rsid w:val="00583670"/>
    <w:rsid w:val="005D2B59"/>
    <w:rsid w:val="00754314"/>
    <w:rsid w:val="007D07EC"/>
    <w:rsid w:val="00924014"/>
    <w:rsid w:val="00975634"/>
    <w:rsid w:val="00BF56D6"/>
    <w:rsid w:val="00CA37B5"/>
    <w:rsid w:val="00D129B9"/>
    <w:rsid w:val="00D845C6"/>
    <w:rsid w:val="00DF076F"/>
    <w:rsid w:val="00E7731A"/>
    <w:rsid w:val="00EC248B"/>
    <w:rsid w:val="00EE3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6D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56D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56D6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F56D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BF56D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BF56D6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7D07EC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103</TotalTime>
  <Pages>1</Pages>
  <Words>229</Words>
  <Characters>1306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14</cp:revision>
  <cp:lastPrinted>2014-10-07T11:25:00Z</cp:lastPrinted>
  <dcterms:created xsi:type="dcterms:W3CDTF">2014-09-15T12:50:00Z</dcterms:created>
  <dcterms:modified xsi:type="dcterms:W3CDTF">2014-10-07T11:25:00Z</dcterms:modified>
</cp:coreProperties>
</file>