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D07" w:rsidRPr="00033FEF" w:rsidRDefault="00294D07" w:rsidP="00033FE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33FE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проект</w:t>
      </w:r>
    </w:p>
    <w:p w:rsidR="00294D07" w:rsidRPr="00033FEF" w:rsidRDefault="00294D07" w:rsidP="00033FE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94D07" w:rsidRPr="00033FEF" w:rsidRDefault="00294D07" w:rsidP="00033FE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33FEF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294D07" w:rsidRPr="00033FEF" w:rsidRDefault="00294D07" w:rsidP="00033FE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33FEF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294D07" w:rsidRPr="00033FEF" w:rsidRDefault="00294D07" w:rsidP="00033FE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94D07" w:rsidRPr="00033FEF" w:rsidRDefault="00294D07" w:rsidP="00033FE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294D07" w:rsidRPr="00033FEF" w:rsidRDefault="00294D07" w:rsidP="00033FE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033FEF">
        <w:rPr>
          <w:rFonts w:ascii="Times New Roman" w:hAnsi="Times New Roman" w:cs="Times New Roman"/>
          <w:sz w:val="28"/>
          <w:szCs w:val="28"/>
        </w:rPr>
        <w:t>РЕШЕНИЕ</w:t>
      </w:r>
    </w:p>
    <w:p w:rsidR="00294D07" w:rsidRPr="00033FEF" w:rsidRDefault="00294D07" w:rsidP="00033FE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033FEF">
        <w:rPr>
          <w:rFonts w:ascii="Times New Roman" w:hAnsi="Times New Roman" w:cs="Times New Roman"/>
          <w:sz w:val="28"/>
          <w:szCs w:val="28"/>
        </w:rPr>
        <w:t>(</w:t>
      </w:r>
      <w:r w:rsidRPr="00033FEF">
        <w:rPr>
          <w:rFonts w:ascii="Times New Roman" w:hAnsi="Times New Roman" w:cs="Times New Roman"/>
          <w:sz w:val="28"/>
          <w:szCs w:val="28"/>
          <w:lang w:val="en-US"/>
        </w:rPr>
        <w:t>XXXI</w:t>
      </w:r>
      <w:r w:rsidRPr="00033FEF">
        <w:rPr>
          <w:rFonts w:ascii="Times New Roman" w:hAnsi="Times New Roman" w:cs="Times New Roman"/>
          <w:sz w:val="28"/>
          <w:szCs w:val="28"/>
        </w:rPr>
        <w:t>–я сессия)</w:t>
      </w:r>
    </w:p>
    <w:p w:rsidR="00294D07" w:rsidRPr="00033FEF" w:rsidRDefault="00294D07" w:rsidP="00033FEF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 w:rsidRPr="00033FEF">
        <w:rPr>
          <w:rFonts w:ascii="Times New Roman" w:hAnsi="Times New Roman" w:cs="Times New Roman"/>
          <w:sz w:val="28"/>
          <w:szCs w:val="28"/>
        </w:rPr>
        <w:t xml:space="preserve">03.10.2014г.  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201</w:t>
      </w:r>
    </w:p>
    <w:p w:rsidR="00294D07" w:rsidRPr="00033FEF" w:rsidRDefault="00294D07" w:rsidP="00033FE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033FE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294D07" w:rsidRPr="00033FEF" w:rsidRDefault="00294D07" w:rsidP="00033FEF">
      <w:pPr>
        <w:tabs>
          <w:tab w:val="right" w:pos="9498"/>
          <w:tab w:val="left" w:pos="10440"/>
        </w:tabs>
        <w:jc w:val="center"/>
        <w:rPr>
          <w:b/>
          <w:bCs/>
          <w:sz w:val="28"/>
          <w:szCs w:val="28"/>
          <w:lang w:val="ru-RU"/>
        </w:rPr>
      </w:pPr>
    </w:p>
    <w:p w:rsidR="00294D07" w:rsidRPr="00033FEF" w:rsidRDefault="00294D07" w:rsidP="00033FEF">
      <w:pPr>
        <w:tabs>
          <w:tab w:val="right" w:pos="9498"/>
          <w:tab w:val="left" w:pos="10440"/>
        </w:tabs>
        <w:jc w:val="center"/>
        <w:rPr>
          <w:b/>
          <w:bCs/>
          <w:sz w:val="28"/>
          <w:szCs w:val="28"/>
          <w:u w:val="single"/>
          <w:lang w:val="ru-RU"/>
        </w:rPr>
      </w:pPr>
      <w:r w:rsidRPr="00033FEF">
        <w:rPr>
          <w:b/>
          <w:bCs/>
          <w:sz w:val="28"/>
          <w:szCs w:val="28"/>
          <w:lang w:val="ru-RU"/>
        </w:rPr>
        <w:t xml:space="preserve">О </w:t>
      </w:r>
      <w:r w:rsidRPr="00033FEF">
        <w:rPr>
          <w:sz w:val="28"/>
          <w:szCs w:val="28"/>
          <w:lang w:val="ru-RU"/>
        </w:rPr>
        <w:t xml:space="preserve"> </w:t>
      </w:r>
      <w:r w:rsidRPr="00033FEF">
        <w:rPr>
          <w:b/>
          <w:bCs/>
          <w:sz w:val="28"/>
          <w:szCs w:val="28"/>
          <w:lang w:val="ru-RU"/>
        </w:rPr>
        <w:t>внесении изменений в решение Совета депутатов Чамзинского муниципального района от 19.05.2009г. № 110 «Об утверждении Положения о кадровом резерве для замещения вакантных должностей муниципальной службы в органах местного самоуправления Чамзинского муниципального района»</w:t>
      </w:r>
    </w:p>
    <w:p w:rsidR="00294D07" w:rsidRPr="00033FEF" w:rsidRDefault="00294D07" w:rsidP="00033FEF">
      <w:pPr>
        <w:pStyle w:val="ConsNormal"/>
        <w:tabs>
          <w:tab w:val="right" w:pos="9498"/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4D07" w:rsidRPr="00033FEF" w:rsidRDefault="00294D07" w:rsidP="00033FEF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033FEF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ab/>
        <w:t xml:space="preserve">В целях приведения в соответствие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с </w:t>
      </w:r>
      <w:r w:rsidRPr="00033FEF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действующим законодательством Российской Федерации, Республики Мордовия, руководствуясь </w:t>
      </w:r>
      <w:r w:rsidRPr="00033FE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Указ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ом</w:t>
      </w:r>
      <w:r w:rsidRPr="00033FE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Главы Республики Мордовия от 14 декабря 2006 г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ода</w:t>
      </w:r>
      <w:r w:rsidRPr="00033FE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№</w:t>
      </w:r>
      <w:r w:rsidRPr="00033FE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230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033FE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-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033FE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УГ «Об утверждении Положения о кадровом резерве на государственной гражданской службе Республики Мордовия»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</w:t>
      </w:r>
    </w:p>
    <w:p w:rsidR="00294D07" w:rsidRPr="00033FEF" w:rsidRDefault="00294D07" w:rsidP="00033FEF">
      <w:pPr>
        <w:tabs>
          <w:tab w:val="right" w:pos="9498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94D07" w:rsidRPr="00033FEF" w:rsidRDefault="00294D07" w:rsidP="00033FEF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3FEF"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294D07" w:rsidRPr="00033FEF" w:rsidRDefault="00294D07" w:rsidP="00033FEF">
      <w:pPr>
        <w:pStyle w:val="ListParagraph"/>
        <w:ind w:left="0"/>
        <w:jc w:val="both"/>
        <w:rPr>
          <w:sz w:val="28"/>
          <w:szCs w:val="28"/>
          <w:lang w:val="ru-RU" w:eastAsia="ru-RU"/>
        </w:rPr>
      </w:pPr>
    </w:p>
    <w:p w:rsidR="00294D07" w:rsidRDefault="00294D07" w:rsidP="00033FEF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 w:eastAsia="ru-RU"/>
        </w:rPr>
        <w:tab/>
      </w:r>
      <w:r w:rsidRPr="00033FEF">
        <w:rPr>
          <w:b/>
          <w:bCs/>
          <w:sz w:val="28"/>
          <w:szCs w:val="28"/>
          <w:lang w:val="ru-RU" w:eastAsia="ru-RU"/>
        </w:rPr>
        <w:t>1.</w:t>
      </w:r>
      <w:r>
        <w:rPr>
          <w:sz w:val="28"/>
          <w:szCs w:val="28"/>
          <w:lang w:val="ru-RU" w:eastAsia="ru-RU"/>
        </w:rPr>
        <w:t xml:space="preserve"> </w:t>
      </w:r>
      <w:r w:rsidRPr="00033FEF">
        <w:rPr>
          <w:sz w:val="28"/>
          <w:szCs w:val="28"/>
          <w:lang w:val="ru-RU"/>
        </w:rPr>
        <w:t>Внести изменения в Положение о кадровом резерве для замещения вакантных должностей муниципальной службы в органах местного самоуправления Чамзинского муниципального района следующего содержания:</w:t>
      </w:r>
    </w:p>
    <w:p w:rsidR="00294D07" w:rsidRPr="00033FEF" w:rsidRDefault="00294D07" w:rsidP="00033FEF">
      <w:pPr>
        <w:pStyle w:val="ListParagraph"/>
        <w:ind w:left="0"/>
        <w:jc w:val="both"/>
        <w:rPr>
          <w:sz w:val="16"/>
          <w:szCs w:val="16"/>
          <w:lang w:val="ru-RU"/>
        </w:rPr>
      </w:pPr>
    </w:p>
    <w:p w:rsidR="00294D07" w:rsidRPr="00033FEF" w:rsidRDefault="00294D07" w:rsidP="00033FEF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ab/>
        <w:t>1.1. Дополнить пункт 8 главы 2 абзацем следующего содержания: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«При анализе потребности в кадровом резерве учитываются: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итоги работы с кадровым резервом за предыдущий календарный год;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оценка состояния и прогноз текучести кадров муниципальных служащих;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прогноз изменения организационной структуры и (или) штатной численности органа местного самоуправления;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степень обеспеченности кадровым резервом каждой конкретной должности;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прогноз исключения муниципальных служащих (граждан) из кадрового резерва».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1.2.Пункт 9 главы 2 изложить в новой редакции: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«9. В кадровом резерве органа местного самоуправления выделяются: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а) кадровый резерв, формируемый вне конкурса, состоящий из: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муниципальных служащих, призванных на военную службу или направленных на заменяющую ее альтернативную гражданскую службу;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муниципальных служащих, ранее замещавших эти должности муниципальной службы, восстановленных на муниципальной службе по решению суда;</w:t>
      </w:r>
    </w:p>
    <w:p w:rsidR="00294D07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муниципальных служащих, избранных или назначенных на государственную должность Российской Федерации, государственную должность субъекта Российской Федерации или муниципальную должность, избранных на оплачиваемую выборную должность в органе профессионального союза, в том числе в выборном органе первичной профсоюзной организации, созданной в органе местного самоуправления;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муниципальных служащих, уволенных с муниципальной службы в связи с наступлением чрезвычайных обстоятельств, препятствующих продолжению отношений, связанных с муниципальной службой (военных действий, катастрофы, стихийного бедствия, крупной аварии, эпидемии и других чрезвычайных обстоятельств), если данное обстоятельство признано чрезвычайным решением Президента Российской Федерации или органа государственной власти Республики Мордовия;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граждан, не состоящих на муниципальной службе, с которыми заключен договор (на конкурсной основе) о профессиональной подготовке кадров для муниципальной службы;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муниципальных служащих, включенных в кадровый резерв по решению представителя нанимателя в порядке должностного роста;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муниципальных служащих, включенных в кадровый резерв на основании решения аттестационной комиссии в порядке должностного роста;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б) кадровый резерв, формируемый на конкурсной основе с учетом перечня должностей муниципальной службы Чамзинского муниципального района, состоящий из: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муниципальных служащих, изъявивших желание участвовать в конкурсе на включение в кадровый резерв, чьи квалификация и личностный потенциал превышают требования, предъявляемые к занимаемым ими должностям, в целях подготовки высококвалифицированной замены на должность муниципальной службы в порядке должностного роста;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граждан, изъявивших желание участвовать в конкурсе и не состоящих на муниципальной службе;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муниципальных служащих (граждан), принимавших участие в конкурсе на замещение вакантной должности муниципальной службы и решением конкурсной комиссии рекомендованных к зачислению в кадровый резерв на замещение соответствующей должности».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1.3. Пункт 12 главы  2 дополнить абзацем  следующего содержания:</w:t>
      </w:r>
    </w:p>
    <w:p w:rsidR="00294D07" w:rsidRPr="00033FEF" w:rsidRDefault="00294D07" w:rsidP="00033FEF">
      <w:pPr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ab/>
        <w:t>«Конкурс на включение в кадровый резерв по отдельным должностям, исполнение обязанностей по которым связано с использованием сведений, составляющих государственную тайну, по перечню должностей, утверждаемому в установленном порядке, и по должностям, относящимся к группе младших должностей муниципальной службы, может не проводиться».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1.4.Пункт 16 главы  2 дополнить абзацами  следующего содержания:</w:t>
      </w:r>
    </w:p>
    <w:p w:rsidR="00294D07" w:rsidRPr="00033FEF" w:rsidRDefault="00294D07" w:rsidP="00033FEF">
      <w:pPr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ab/>
        <w:t>«копия аттестационного листа с решением аттестационной комиссии о том, что муниципальный служащий соответствует замещаемой должности и рекомендуется к включению в установленном порядке в кадровый резерв для замещения вакантной должности муниципальной службы в порядке должностного роста;</w:t>
      </w:r>
    </w:p>
    <w:p w:rsidR="00294D07" w:rsidRPr="00033FEF" w:rsidRDefault="00294D07" w:rsidP="00033FE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правовой акт органа местного самоуправления в случае освобождения муниципального служащего от замещаемой должности при приостановлении служебного контракта по обстоятельствам, не зависящим от воли сторон».</w:t>
      </w:r>
    </w:p>
    <w:p w:rsidR="00294D07" w:rsidRPr="00033FEF" w:rsidRDefault="00294D07" w:rsidP="00033FEF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294D07" w:rsidRPr="00033FEF" w:rsidRDefault="00294D07" w:rsidP="00033FEF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ab/>
      </w:r>
      <w:r w:rsidRPr="00033FEF">
        <w:rPr>
          <w:b/>
          <w:bCs/>
          <w:sz w:val="28"/>
          <w:szCs w:val="28"/>
          <w:lang w:val="ru-RU"/>
        </w:rPr>
        <w:t>2.</w:t>
      </w:r>
      <w:r w:rsidRPr="00033FEF">
        <w:rPr>
          <w:sz w:val="28"/>
          <w:szCs w:val="28"/>
          <w:lang w:val="ru-RU"/>
        </w:rPr>
        <w:t xml:space="preserve"> Настоящее решение вступает в силу со дня его опубликования в Информационном бюллетене Чамзинского муниципального района</w:t>
      </w:r>
      <w:bookmarkStart w:id="0" w:name="_GoBack"/>
      <w:bookmarkEnd w:id="0"/>
      <w:r w:rsidRPr="00033FEF">
        <w:rPr>
          <w:sz w:val="28"/>
          <w:szCs w:val="28"/>
          <w:lang w:val="ru-RU"/>
        </w:rPr>
        <w:t>.</w:t>
      </w:r>
    </w:p>
    <w:p w:rsidR="00294D07" w:rsidRPr="00033FEF" w:rsidRDefault="00294D07" w:rsidP="00033FEF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294D07" w:rsidRPr="00033FEF" w:rsidRDefault="00294D07" w:rsidP="00033FEF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294D07" w:rsidRPr="00033FEF" w:rsidRDefault="00294D07" w:rsidP="00033FEF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Председатель Совета депутатов</w:t>
      </w:r>
    </w:p>
    <w:p w:rsidR="00294D07" w:rsidRPr="00033FEF" w:rsidRDefault="00294D07" w:rsidP="00033FEF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033FEF">
        <w:rPr>
          <w:sz w:val="28"/>
          <w:szCs w:val="28"/>
          <w:lang w:val="ru-RU"/>
        </w:rPr>
        <w:t>Чамзинского муниципального района</w:t>
      </w:r>
      <w:r w:rsidRPr="00033FEF">
        <w:rPr>
          <w:sz w:val="28"/>
          <w:szCs w:val="28"/>
          <w:lang w:val="ru-RU"/>
        </w:rPr>
        <w:tab/>
      </w:r>
      <w:r w:rsidRPr="00033FEF">
        <w:rPr>
          <w:sz w:val="28"/>
          <w:szCs w:val="28"/>
          <w:lang w:val="ru-RU"/>
        </w:rPr>
        <w:tab/>
      </w:r>
      <w:r w:rsidRPr="00033FEF">
        <w:rPr>
          <w:sz w:val="28"/>
          <w:szCs w:val="28"/>
          <w:lang w:val="ru-RU"/>
        </w:rPr>
        <w:tab/>
      </w:r>
      <w:r w:rsidRPr="00033FEF"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 xml:space="preserve">    </w:t>
      </w:r>
      <w:r w:rsidRPr="00033FEF">
        <w:rPr>
          <w:sz w:val="28"/>
          <w:szCs w:val="28"/>
          <w:lang w:val="ru-RU"/>
        </w:rPr>
        <w:t>В.Я.Борисов</w:t>
      </w:r>
    </w:p>
    <w:p w:rsidR="00294D07" w:rsidRDefault="00294D07" w:rsidP="00033FEF">
      <w:pPr>
        <w:rPr>
          <w:lang w:val="ru-RU"/>
        </w:rPr>
      </w:pPr>
    </w:p>
    <w:p w:rsidR="00294D07" w:rsidRDefault="00294D07" w:rsidP="00033FEF">
      <w:pPr>
        <w:rPr>
          <w:lang w:val="ru-RU"/>
        </w:rPr>
      </w:pPr>
    </w:p>
    <w:p w:rsidR="00294D07" w:rsidRPr="0089194A" w:rsidRDefault="00294D07" w:rsidP="00033FEF">
      <w:pPr>
        <w:ind w:firstLine="708"/>
        <w:jc w:val="both"/>
        <w:rPr>
          <w:b/>
          <w:bCs/>
          <w:lang w:val="ru-RU"/>
        </w:rPr>
      </w:pPr>
      <w:r w:rsidRPr="0089194A">
        <w:rPr>
          <w:b/>
          <w:bCs/>
          <w:lang w:val="ru-RU"/>
        </w:rPr>
        <w:t xml:space="preserve">Срок внесения заключений по данному проекту составляет 4 дня с </w:t>
      </w:r>
      <w:r>
        <w:rPr>
          <w:b/>
          <w:bCs/>
          <w:lang w:val="ru-RU"/>
        </w:rPr>
        <w:t>момента</w:t>
      </w:r>
      <w:r w:rsidRPr="0089194A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 xml:space="preserve">публикации </w:t>
      </w:r>
      <w:r w:rsidRPr="0089194A">
        <w:rPr>
          <w:b/>
          <w:bCs/>
          <w:lang w:val="ru-RU"/>
        </w:rPr>
        <w:t>на сайте.</w:t>
      </w:r>
    </w:p>
    <w:p w:rsidR="00294D07" w:rsidRDefault="00294D07" w:rsidP="00033FEF">
      <w:pPr>
        <w:rPr>
          <w:lang w:val="ru-RU"/>
        </w:rPr>
      </w:pPr>
    </w:p>
    <w:p w:rsidR="00294D07" w:rsidRPr="00033FEF" w:rsidRDefault="00294D07" w:rsidP="00033FEF">
      <w:pPr>
        <w:rPr>
          <w:lang w:val="ru-RU"/>
        </w:rPr>
      </w:pPr>
    </w:p>
    <w:sectPr w:rsidR="00294D07" w:rsidRPr="00033FEF" w:rsidSect="00033FEF">
      <w:pgSz w:w="11906" w:h="16838"/>
      <w:pgMar w:top="539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3670"/>
    <w:rsid w:val="00033FEF"/>
    <w:rsid w:val="002567A1"/>
    <w:rsid w:val="00294D07"/>
    <w:rsid w:val="003648F3"/>
    <w:rsid w:val="00386D92"/>
    <w:rsid w:val="003F5732"/>
    <w:rsid w:val="00483EF6"/>
    <w:rsid w:val="00583670"/>
    <w:rsid w:val="00815380"/>
    <w:rsid w:val="0089194A"/>
    <w:rsid w:val="00A43578"/>
    <w:rsid w:val="00D129B9"/>
    <w:rsid w:val="00EE3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670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8367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83670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583670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583670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583670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033F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694"/>
    <w:rPr>
      <w:rFonts w:ascii="Times New Roman" w:eastAsia="Times New Roman" w:hAnsi="Times New Roman"/>
      <w:sz w:val="0"/>
      <w:sz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52</TotalTime>
  <Pages>3</Pages>
  <Words>807</Words>
  <Characters>4606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2</cp:revision>
  <cp:lastPrinted>2014-09-24T07:38:00Z</cp:lastPrinted>
  <dcterms:created xsi:type="dcterms:W3CDTF">2014-09-15T11:08:00Z</dcterms:created>
  <dcterms:modified xsi:type="dcterms:W3CDTF">2014-09-24T08:06:00Z</dcterms:modified>
</cp:coreProperties>
</file>