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40" w:rsidRPr="00FE7297" w:rsidRDefault="00185640" w:rsidP="00C23DE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185640" w:rsidRPr="00FE7297" w:rsidRDefault="00185640" w:rsidP="00C23DE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85640" w:rsidRPr="00FE7297" w:rsidRDefault="00185640" w:rsidP="00C23DE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185640" w:rsidRPr="00FE7297" w:rsidRDefault="00185640" w:rsidP="00C23D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185640" w:rsidRDefault="00185640" w:rsidP="00C23D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85640" w:rsidRPr="00C23DEC" w:rsidRDefault="00185640" w:rsidP="00C23D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185640" w:rsidRPr="00FE7297" w:rsidRDefault="00185640" w:rsidP="00C23D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РЕШЕНИЕ</w:t>
      </w:r>
    </w:p>
    <w:p w:rsidR="00185640" w:rsidRPr="00FE7297" w:rsidRDefault="00185640" w:rsidP="00C23D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(</w:t>
      </w:r>
      <w:r w:rsidRPr="00FE7297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FE7297">
        <w:rPr>
          <w:rFonts w:ascii="Times New Roman" w:hAnsi="Times New Roman" w:cs="Times New Roman"/>
          <w:sz w:val="28"/>
          <w:szCs w:val="28"/>
        </w:rPr>
        <w:t>–я сессия)</w:t>
      </w:r>
    </w:p>
    <w:p w:rsidR="00185640" w:rsidRPr="00FE7297" w:rsidRDefault="00185640" w:rsidP="00C23DEC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 xml:space="preserve">03.10.2014г.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200</w:t>
      </w:r>
    </w:p>
    <w:p w:rsidR="00185640" w:rsidRPr="00FE7297" w:rsidRDefault="00185640" w:rsidP="00C23DE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185640" w:rsidRDefault="00185640" w:rsidP="00C23DEC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185640" w:rsidRPr="0099412B" w:rsidRDefault="00185640" w:rsidP="00C23DEC">
      <w:pPr>
        <w:tabs>
          <w:tab w:val="right" w:pos="-360"/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Pr="0099412B">
        <w:rPr>
          <w:sz w:val="28"/>
          <w:szCs w:val="28"/>
          <w:lang w:val="ru-RU"/>
        </w:rPr>
        <w:t xml:space="preserve"> </w:t>
      </w:r>
      <w:r w:rsidRPr="0099412B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12.02.2009</w:t>
      </w:r>
      <w:r>
        <w:rPr>
          <w:b/>
          <w:bCs/>
          <w:sz w:val="28"/>
          <w:szCs w:val="28"/>
          <w:lang w:val="ru-RU"/>
        </w:rPr>
        <w:t xml:space="preserve"> </w:t>
      </w:r>
      <w:r w:rsidRPr="0099412B">
        <w:rPr>
          <w:b/>
          <w:bCs/>
          <w:sz w:val="28"/>
          <w:szCs w:val="28"/>
          <w:lang w:val="ru-RU"/>
        </w:rPr>
        <w:t>года №</w:t>
      </w:r>
      <w:r>
        <w:rPr>
          <w:b/>
          <w:bCs/>
          <w:sz w:val="28"/>
          <w:szCs w:val="28"/>
          <w:lang w:val="ru-RU"/>
        </w:rPr>
        <w:t xml:space="preserve"> </w:t>
      </w:r>
      <w:r w:rsidRPr="0099412B">
        <w:rPr>
          <w:b/>
          <w:bCs/>
          <w:sz w:val="28"/>
          <w:szCs w:val="28"/>
          <w:lang w:val="ru-RU"/>
        </w:rPr>
        <w:t>90 «Об утверждении Положения и состава комиссии  по восстановлению прав жертв политических репрессий при администрац</w:t>
      </w:r>
      <w:bookmarkStart w:id="0" w:name="_GoBack"/>
      <w:bookmarkEnd w:id="0"/>
      <w:r w:rsidRPr="0099412B">
        <w:rPr>
          <w:b/>
          <w:bCs/>
          <w:sz w:val="28"/>
          <w:szCs w:val="28"/>
          <w:lang w:val="ru-RU"/>
        </w:rPr>
        <w:t>ии Чамзинского муниципального района»</w:t>
      </w:r>
    </w:p>
    <w:p w:rsidR="00185640" w:rsidRDefault="00185640" w:rsidP="00C23DEC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5640" w:rsidRDefault="00185640" w:rsidP="00C23DEC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В целях приведения в соответствие с нормами действующего законодательства Российской Федерации, Республики Мордовия, муниципальными нормативно-правовыми актами Чамзинского муниципального района, </w:t>
      </w:r>
    </w:p>
    <w:p w:rsidR="00185640" w:rsidRDefault="00185640" w:rsidP="00C23DEC">
      <w:pPr>
        <w:tabs>
          <w:tab w:val="right" w:pos="8460"/>
        </w:tabs>
        <w:jc w:val="center"/>
        <w:rPr>
          <w:b/>
          <w:bCs/>
          <w:sz w:val="28"/>
          <w:szCs w:val="28"/>
          <w:lang w:val="ru-RU" w:eastAsia="ru-RU"/>
        </w:rPr>
      </w:pPr>
    </w:p>
    <w:p w:rsidR="00185640" w:rsidRDefault="00185640" w:rsidP="00C23DEC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85640" w:rsidRDefault="00185640" w:rsidP="00C23DEC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 w:eastAsia="ru-RU"/>
        </w:rPr>
      </w:pPr>
    </w:p>
    <w:p w:rsidR="00185640" w:rsidRDefault="00185640" w:rsidP="00C23DEC">
      <w:pPr>
        <w:pStyle w:val="ListParagraph"/>
        <w:tabs>
          <w:tab w:val="right" w:pos="8460"/>
        </w:tabs>
        <w:ind w:left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C23DEC">
        <w:rPr>
          <w:b/>
          <w:bCs/>
          <w:sz w:val="28"/>
          <w:szCs w:val="28"/>
          <w:lang w:val="ru-RU" w:eastAsia="ru-RU"/>
        </w:rPr>
        <w:t xml:space="preserve">    </w:t>
      </w:r>
      <w:r>
        <w:rPr>
          <w:b/>
          <w:bCs/>
          <w:sz w:val="28"/>
          <w:szCs w:val="28"/>
          <w:lang w:val="ru-RU" w:eastAsia="ru-RU"/>
        </w:rPr>
        <w:t xml:space="preserve">        </w:t>
      </w:r>
      <w:r w:rsidRPr="00C23DEC">
        <w:rPr>
          <w:b/>
          <w:bCs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</w:t>
      </w:r>
      <w:r w:rsidRPr="000953B4">
        <w:rPr>
          <w:sz w:val="28"/>
          <w:szCs w:val="28"/>
          <w:lang w:val="ru-RU" w:eastAsia="ru-RU"/>
        </w:rPr>
        <w:t>Внести изменения в Положение о Комиссии по восстановлению прав реабилитированных жертв политических репрессий при Администрации  Чамзинского муниципального района следующего содержания:</w:t>
      </w:r>
      <w:r>
        <w:rPr>
          <w:sz w:val="28"/>
          <w:szCs w:val="28"/>
          <w:lang w:val="ru-RU" w:eastAsia="ru-RU"/>
        </w:rPr>
        <w:t xml:space="preserve"> </w:t>
      </w:r>
    </w:p>
    <w:p w:rsidR="00185640" w:rsidRDefault="00185640" w:rsidP="00C23DEC">
      <w:pPr>
        <w:pStyle w:val="ListParagraph"/>
        <w:tabs>
          <w:tab w:val="right" w:pos="8460"/>
        </w:tabs>
        <w:ind w:left="0"/>
        <w:jc w:val="both"/>
        <w:rPr>
          <w:sz w:val="28"/>
          <w:szCs w:val="28"/>
          <w:lang w:val="ru-RU" w:eastAsia="ru-RU"/>
        </w:rPr>
      </w:pPr>
    </w:p>
    <w:p w:rsidR="00185640" w:rsidRDefault="00185640" w:rsidP="00C23DEC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   1.1. Пункт 2 главы 2 изложить в новой редакции:</w:t>
      </w:r>
    </w:p>
    <w:p w:rsidR="00185640" w:rsidRDefault="00185640" w:rsidP="00C23DEC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    «2. В состав Комиссии входят представители администрации Чамзинского муниципального района, органов Федерального казначейства, социальной защиты населения».</w:t>
      </w:r>
    </w:p>
    <w:p w:rsidR="00185640" w:rsidRPr="000953B4" w:rsidRDefault="00185640" w:rsidP="00C23DEC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  <w:t xml:space="preserve">     1.2.</w:t>
      </w:r>
      <w:r>
        <w:rPr>
          <w:sz w:val="28"/>
          <w:szCs w:val="28"/>
          <w:lang w:val="ru-RU"/>
        </w:rPr>
        <w:t xml:space="preserve">Исключить из состава Комиссии по восстановлению прав жертв политических репрессий при администрации Чамзинского муниципального района М.Ю.Демидова, О.П.Шилова, Т.И.Сазанову и включить по согласованию Кочеватова Е.П. - </w:t>
      </w:r>
      <w:r w:rsidRPr="00F04E3A">
        <w:rPr>
          <w:sz w:val="28"/>
          <w:szCs w:val="28"/>
          <w:lang w:val="ru-RU"/>
        </w:rPr>
        <w:t>директор</w:t>
      </w:r>
      <w:r>
        <w:rPr>
          <w:sz w:val="28"/>
          <w:szCs w:val="28"/>
          <w:lang w:val="ru-RU"/>
        </w:rPr>
        <w:t>а</w:t>
      </w:r>
      <w:r w:rsidRPr="00F04E3A">
        <w:rPr>
          <w:sz w:val="28"/>
          <w:szCs w:val="28"/>
          <w:lang w:val="ru-RU"/>
        </w:rPr>
        <w:t xml:space="preserve"> ГКУ «Социальная защита населения по Чамзинскому району Республики Мордовия</w:t>
      </w:r>
      <w:r>
        <w:rPr>
          <w:sz w:val="28"/>
          <w:szCs w:val="28"/>
          <w:lang w:val="ru-RU"/>
        </w:rPr>
        <w:t>».</w:t>
      </w:r>
    </w:p>
    <w:p w:rsidR="00185640" w:rsidRDefault="00185640" w:rsidP="00C23DEC">
      <w:pPr>
        <w:tabs>
          <w:tab w:val="right" w:pos="9498"/>
        </w:tabs>
        <w:ind w:firstLine="708"/>
        <w:jc w:val="both"/>
        <w:rPr>
          <w:sz w:val="28"/>
          <w:szCs w:val="28"/>
          <w:lang w:val="ru-RU" w:eastAsia="ru-RU"/>
        </w:rPr>
      </w:pPr>
    </w:p>
    <w:p w:rsidR="00185640" w:rsidRDefault="00185640" w:rsidP="00C23DEC">
      <w:pPr>
        <w:tabs>
          <w:tab w:val="right" w:pos="9498"/>
        </w:tabs>
        <w:ind w:firstLine="708"/>
        <w:jc w:val="both"/>
        <w:rPr>
          <w:sz w:val="28"/>
          <w:szCs w:val="28"/>
          <w:lang w:val="ru-RU" w:eastAsia="ru-RU"/>
        </w:rPr>
      </w:pPr>
      <w:r w:rsidRPr="00C23DEC">
        <w:rPr>
          <w:b/>
          <w:bCs/>
          <w:sz w:val="28"/>
          <w:szCs w:val="28"/>
          <w:lang w:val="ru-RU" w:eastAsia="ru-RU"/>
        </w:rPr>
        <w:t>2.</w:t>
      </w:r>
      <w:r>
        <w:rPr>
          <w:sz w:val="28"/>
          <w:szCs w:val="28"/>
          <w:lang w:val="ru-RU"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185640" w:rsidRDefault="00185640" w:rsidP="00C23DEC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85640" w:rsidRDefault="00185640" w:rsidP="00C23DEC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85640" w:rsidRDefault="00185640" w:rsidP="00C23DEC">
      <w:pPr>
        <w:pStyle w:val="ConsNonformat"/>
        <w:tabs>
          <w:tab w:val="right" w:pos="9498"/>
        </w:tabs>
        <w:ind w:right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В.Я.Борисов</w:t>
      </w:r>
    </w:p>
    <w:p w:rsidR="00185640" w:rsidRDefault="00185640" w:rsidP="00C23DEC">
      <w:pPr>
        <w:rPr>
          <w:lang w:val="ru-RU"/>
        </w:rPr>
      </w:pPr>
    </w:p>
    <w:p w:rsidR="00185640" w:rsidRDefault="00185640" w:rsidP="00C23DEC">
      <w:pPr>
        <w:rPr>
          <w:lang w:val="ru-RU"/>
        </w:rPr>
      </w:pPr>
    </w:p>
    <w:p w:rsidR="00185640" w:rsidRPr="0089194A" w:rsidRDefault="00185640" w:rsidP="00C23DEC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185640" w:rsidRPr="00D129B9" w:rsidRDefault="00185640" w:rsidP="00C23DEC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185640" w:rsidRPr="00DA3A25" w:rsidRDefault="00185640" w:rsidP="00C23DEC">
      <w:pPr>
        <w:rPr>
          <w:lang w:val="ru-RU"/>
        </w:rPr>
      </w:pPr>
    </w:p>
    <w:sectPr w:rsidR="00185640" w:rsidRPr="00DA3A25" w:rsidSect="00C23DEC">
      <w:pgSz w:w="11906" w:h="16838"/>
      <w:pgMar w:top="539" w:right="566" w:bottom="36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A77D3"/>
    <w:multiLevelType w:val="hybridMultilevel"/>
    <w:tmpl w:val="EA50BF38"/>
    <w:lvl w:ilvl="0" w:tplc="E8B4EA6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71" w:hanging="360"/>
      </w:pPr>
    </w:lvl>
    <w:lvl w:ilvl="2" w:tplc="0419001B">
      <w:start w:val="1"/>
      <w:numFmt w:val="lowerRoman"/>
      <w:lvlText w:val="%3."/>
      <w:lvlJc w:val="right"/>
      <w:pPr>
        <w:ind w:left="2191" w:hanging="180"/>
      </w:pPr>
    </w:lvl>
    <w:lvl w:ilvl="3" w:tplc="0419000F">
      <w:start w:val="1"/>
      <w:numFmt w:val="decimal"/>
      <w:lvlText w:val="%4."/>
      <w:lvlJc w:val="left"/>
      <w:pPr>
        <w:ind w:left="2911" w:hanging="360"/>
      </w:pPr>
    </w:lvl>
    <w:lvl w:ilvl="4" w:tplc="04190019">
      <w:start w:val="1"/>
      <w:numFmt w:val="lowerLetter"/>
      <w:lvlText w:val="%5."/>
      <w:lvlJc w:val="left"/>
      <w:pPr>
        <w:ind w:left="3631" w:hanging="360"/>
      </w:pPr>
    </w:lvl>
    <w:lvl w:ilvl="5" w:tplc="0419001B">
      <w:start w:val="1"/>
      <w:numFmt w:val="lowerRoman"/>
      <w:lvlText w:val="%6."/>
      <w:lvlJc w:val="right"/>
      <w:pPr>
        <w:ind w:left="4351" w:hanging="180"/>
      </w:pPr>
    </w:lvl>
    <w:lvl w:ilvl="6" w:tplc="0419000F">
      <w:start w:val="1"/>
      <w:numFmt w:val="decimal"/>
      <w:lvlText w:val="%7."/>
      <w:lvlJc w:val="left"/>
      <w:pPr>
        <w:ind w:left="5071" w:hanging="360"/>
      </w:pPr>
    </w:lvl>
    <w:lvl w:ilvl="7" w:tplc="04190019">
      <w:start w:val="1"/>
      <w:numFmt w:val="lowerLetter"/>
      <w:lvlText w:val="%8."/>
      <w:lvlJc w:val="left"/>
      <w:pPr>
        <w:ind w:left="5791" w:hanging="360"/>
      </w:pPr>
    </w:lvl>
    <w:lvl w:ilvl="8" w:tplc="0419001B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A25"/>
    <w:rsid w:val="000953B4"/>
    <w:rsid w:val="00185640"/>
    <w:rsid w:val="004906ED"/>
    <w:rsid w:val="00672656"/>
    <w:rsid w:val="0089194A"/>
    <w:rsid w:val="0099412B"/>
    <w:rsid w:val="00C23DEC"/>
    <w:rsid w:val="00C51F8C"/>
    <w:rsid w:val="00D129B9"/>
    <w:rsid w:val="00DA3A25"/>
    <w:rsid w:val="00F04E3A"/>
    <w:rsid w:val="00F36C7C"/>
    <w:rsid w:val="00FE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A25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3A2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A3A25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DA3A2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A3A2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DA3A25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ListParagraph">
    <w:name w:val="List Paragraph"/>
    <w:basedOn w:val="Normal"/>
    <w:uiPriority w:val="99"/>
    <w:qFormat/>
    <w:rsid w:val="000953B4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0953B4"/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C23D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49E"/>
    <w:rPr>
      <w:rFonts w:ascii="Times New Roman" w:eastAsia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5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</Pages>
  <Words>293</Words>
  <Characters>1671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4</cp:revision>
  <cp:lastPrinted>2014-09-24T07:30:00Z</cp:lastPrinted>
  <dcterms:created xsi:type="dcterms:W3CDTF">2014-09-12T06:33:00Z</dcterms:created>
  <dcterms:modified xsi:type="dcterms:W3CDTF">2014-09-24T07:30:00Z</dcterms:modified>
</cp:coreProperties>
</file>