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4DC" w:rsidRPr="00FE7297" w:rsidRDefault="001C44DC" w:rsidP="00036F1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проект</w:t>
      </w:r>
    </w:p>
    <w:p w:rsidR="001C44DC" w:rsidRPr="00FE7297" w:rsidRDefault="001C44DC" w:rsidP="00036F1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C44DC" w:rsidRPr="00FE7297" w:rsidRDefault="001C44DC" w:rsidP="00036F1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1C44DC" w:rsidRPr="00FE7297" w:rsidRDefault="001C44DC" w:rsidP="00036F1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1C44DC" w:rsidRDefault="001C44DC" w:rsidP="00036F1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C44DC" w:rsidRPr="00FE7297" w:rsidRDefault="001C44DC" w:rsidP="00036F1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C44DC" w:rsidRPr="00FE7297" w:rsidRDefault="001C44DC" w:rsidP="00036F1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E7297">
        <w:rPr>
          <w:rFonts w:ascii="Times New Roman" w:hAnsi="Times New Roman" w:cs="Times New Roman"/>
          <w:sz w:val="28"/>
          <w:szCs w:val="28"/>
        </w:rPr>
        <w:t>РЕШЕНИЕ</w:t>
      </w:r>
    </w:p>
    <w:p w:rsidR="001C44DC" w:rsidRPr="00FE7297" w:rsidRDefault="001C44DC" w:rsidP="00036F1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E7297">
        <w:rPr>
          <w:rFonts w:ascii="Times New Roman" w:hAnsi="Times New Roman" w:cs="Times New Roman"/>
          <w:sz w:val="28"/>
          <w:szCs w:val="28"/>
        </w:rPr>
        <w:t>(</w:t>
      </w:r>
      <w:r w:rsidRPr="00FE7297">
        <w:rPr>
          <w:rFonts w:ascii="Times New Roman" w:hAnsi="Times New Roman" w:cs="Times New Roman"/>
          <w:sz w:val="28"/>
          <w:szCs w:val="28"/>
          <w:lang w:val="en-US"/>
        </w:rPr>
        <w:t>XXXI</w:t>
      </w:r>
      <w:r w:rsidRPr="00FE7297">
        <w:rPr>
          <w:rFonts w:ascii="Times New Roman" w:hAnsi="Times New Roman" w:cs="Times New Roman"/>
          <w:sz w:val="28"/>
          <w:szCs w:val="28"/>
        </w:rPr>
        <w:t>–я сессия)</w:t>
      </w:r>
    </w:p>
    <w:p w:rsidR="001C44DC" w:rsidRPr="00FE7297" w:rsidRDefault="001C44DC" w:rsidP="00036F15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  <w:r w:rsidRPr="00FE7297">
        <w:rPr>
          <w:rFonts w:ascii="Times New Roman" w:hAnsi="Times New Roman" w:cs="Times New Roman"/>
          <w:sz w:val="28"/>
          <w:szCs w:val="28"/>
        </w:rPr>
        <w:t>03.10.2014г.                                                                                                     № 19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1C44DC" w:rsidRPr="00FE7297" w:rsidRDefault="001C44DC" w:rsidP="00036F1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1C44DC" w:rsidRDefault="001C44DC" w:rsidP="00036F15">
      <w:pPr>
        <w:pStyle w:val="ConsNormal"/>
        <w:tabs>
          <w:tab w:val="right" w:pos="9498"/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C44DC" w:rsidRDefault="001C44DC" w:rsidP="00036F15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ab/>
      </w:r>
      <w:r w:rsidRPr="00BF56D6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В целях приведения в соответствие действующим законодательством Российской Федерации, </w:t>
      </w:r>
    </w:p>
    <w:p w:rsidR="001C44DC" w:rsidRPr="00036F15" w:rsidRDefault="001C44DC" w:rsidP="00036F15">
      <w:pPr>
        <w:rPr>
          <w:lang w:val="ru-RU" w:eastAsia="ru-RU"/>
        </w:rPr>
      </w:pPr>
    </w:p>
    <w:p w:rsidR="001C44DC" w:rsidRDefault="001C44DC" w:rsidP="00036F15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1C44DC" w:rsidRDefault="001C44DC" w:rsidP="00036F15">
      <w:pPr>
        <w:pStyle w:val="ListParagraph"/>
        <w:ind w:left="0"/>
        <w:jc w:val="both"/>
        <w:rPr>
          <w:sz w:val="28"/>
          <w:szCs w:val="28"/>
          <w:lang w:val="ru-RU" w:eastAsia="ru-RU"/>
        </w:rPr>
      </w:pPr>
    </w:p>
    <w:p w:rsidR="001C44DC" w:rsidRDefault="001C44DC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ab/>
      </w:r>
      <w:r w:rsidRPr="00036F15">
        <w:rPr>
          <w:b/>
          <w:bCs/>
          <w:sz w:val="28"/>
          <w:szCs w:val="28"/>
          <w:lang w:val="ru-RU" w:eastAsia="ru-RU"/>
        </w:rPr>
        <w:t>1.</w:t>
      </w:r>
      <w:r>
        <w:rPr>
          <w:b/>
          <w:bCs/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val="ru-RU"/>
        </w:rPr>
        <w:t xml:space="preserve">Внести изменения в решение </w:t>
      </w:r>
      <w:r w:rsidRPr="005A6DC6">
        <w:rPr>
          <w:sz w:val="28"/>
          <w:szCs w:val="28"/>
          <w:lang w:val="ru-RU"/>
        </w:rPr>
        <w:t>Совета депутатов Чамзинского муниципального района от 19.08.2008г. №</w:t>
      </w:r>
      <w:r>
        <w:rPr>
          <w:sz w:val="28"/>
          <w:szCs w:val="28"/>
          <w:lang w:val="ru-RU"/>
        </w:rPr>
        <w:t xml:space="preserve"> </w:t>
      </w:r>
      <w:r w:rsidRPr="005A6DC6">
        <w:rPr>
          <w:sz w:val="28"/>
          <w:szCs w:val="28"/>
          <w:lang w:val="ru-RU"/>
        </w:rPr>
        <w:t>59 «Об утверждении формы трудового договора с руководителем муниципального предприятия, учреждения</w:t>
      </w:r>
      <w:r>
        <w:rPr>
          <w:sz w:val="28"/>
          <w:szCs w:val="28"/>
          <w:lang w:val="ru-RU"/>
        </w:rPr>
        <w:t>» следующего содержания:</w:t>
      </w:r>
    </w:p>
    <w:p w:rsidR="001C44DC" w:rsidRDefault="001C44DC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1.1. В названии решения слово «учреждения» исключить.</w:t>
      </w:r>
    </w:p>
    <w:p w:rsidR="001C44DC" w:rsidRDefault="001C44DC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1.2. В пункте 1 решения слово «учреждений» исключить.</w:t>
      </w:r>
    </w:p>
    <w:p w:rsidR="001C44DC" w:rsidRDefault="001C44DC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1.3.В названии приложения к решению слово «учреждения» исключить.</w:t>
      </w:r>
      <w:bookmarkStart w:id="0" w:name="_GoBack"/>
      <w:bookmarkEnd w:id="0"/>
      <w:r>
        <w:rPr>
          <w:sz w:val="28"/>
          <w:szCs w:val="28"/>
          <w:lang w:val="ru-RU"/>
        </w:rPr>
        <w:t xml:space="preserve"> </w:t>
      </w:r>
    </w:p>
    <w:p w:rsidR="001C44DC" w:rsidRPr="005A6DC6" w:rsidRDefault="001C44DC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1C44DC" w:rsidRDefault="001C44DC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036F15">
        <w:rPr>
          <w:b/>
          <w:bCs/>
          <w:sz w:val="28"/>
          <w:szCs w:val="28"/>
          <w:lang w:val="ru-RU"/>
        </w:rPr>
        <w:t>2.</w:t>
      </w:r>
      <w:r>
        <w:rPr>
          <w:sz w:val="28"/>
          <w:szCs w:val="28"/>
          <w:lang w:val="ru-RU"/>
        </w:rPr>
        <w:t xml:space="preserve"> Настоящее решение вступает в силу со дня его опубликования в Информационном бюллетене Чамзинского муниципального района.</w:t>
      </w:r>
    </w:p>
    <w:p w:rsidR="001C44DC" w:rsidRDefault="001C44DC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1C44DC" w:rsidRDefault="001C44DC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1C44DC" w:rsidRDefault="001C44DC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Председатель Совета депутатов</w:t>
      </w:r>
    </w:p>
    <w:p w:rsidR="001C44DC" w:rsidRDefault="001C44DC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Чамзинского муниципального района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В.Я.Борисов </w:t>
      </w:r>
    </w:p>
    <w:p w:rsidR="001C44DC" w:rsidRDefault="001C44DC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1C44DC" w:rsidRDefault="001C44DC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1C44DC" w:rsidRPr="0089194A" w:rsidRDefault="001C44DC" w:rsidP="00036F15">
      <w:pPr>
        <w:ind w:firstLine="708"/>
        <w:jc w:val="both"/>
        <w:rPr>
          <w:b/>
          <w:bCs/>
          <w:lang w:val="ru-RU"/>
        </w:rPr>
      </w:pPr>
      <w:r w:rsidRPr="0089194A">
        <w:rPr>
          <w:b/>
          <w:bCs/>
          <w:lang w:val="ru-RU"/>
        </w:rPr>
        <w:t xml:space="preserve">Срок внесения заключений по данному проекту составляет 4 дня с </w:t>
      </w:r>
      <w:r>
        <w:rPr>
          <w:b/>
          <w:bCs/>
          <w:lang w:val="ru-RU"/>
        </w:rPr>
        <w:t>момента</w:t>
      </w:r>
      <w:r w:rsidRPr="0089194A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 xml:space="preserve">публикации </w:t>
      </w:r>
      <w:r w:rsidRPr="0089194A">
        <w:rPr>
          <w:b/>
          <w:bCs/>
          <w:lang w:val="ru-RU"/>
        </w:rPr>
        <w:t>на сайте.</w:t>
      </w:r>
    </w:p>
    <w:p w:rsidR="001C44DC" w:rsidRPr="00D129B9" w:rsidRDefault="001C44DC" w:rsidP="00036F15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1C44DC" w:rsidRPr="00583670" w:rsidRDefault="001C44DC" w:rsidP="00036F15">
      <w:pPr>
        <w:rPr>
          <w:lang w:val="ru-RU"/>
        </w:rPr>
      </w:pPr>
    </w:p>
    <w:p w:rsidR="001C44DC" w:rsidRPr="00BF56D6" w:rsidRDefault="001C44DC" w:rsidP="00036F15">
      <w:pPr>
        <w:rPr>
          <w:lang w:val="ru-RU"/>
        </w:rPr>
      </w:pPr>
    </w:p>
    <w:p w:rsidR="001C44DC" w:rsidRPr="005A6DC6" w:rsidRDefault="001C44DC" w:rsidP="00036F15">
      <w:pPr>
        <w:rPr>
          <w:lang w:val="ru-RU"/>
        </w:rPr>
      </w:pPr>
    </w:p>
    <w:sectPr w:rsidR="001C44DC" w:rsidRPr="005A6DC6" w:rsidSect="00036F15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6DC6"/>
    <w:rsid w:val="00036F15"/>
    <w:rsid w:val="001C44DC"/>
    <w:rsid w:val="00203BB6"/>
    <w:rsid w:val="00583670"/>
    <w:rsid w:val="005A6DC6"/>
    <w:rsid w:val="007B23E0"/>
    <w:rsid w:val="0089194A"/>
    <w:rsid w:val="00BE1712"/>
    <w:rsid w:val="00BF56D6"/>
    <w:rsid w:val="00D129B9"/>
    <w:rsid w:val="00D918DE"/>
    <w:rsid w:val="00F83516"/>
    <w:rsid w:val="00FE7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DC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A6DC6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A6DC6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5A6DC6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5A6DC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rsid w:val="005A6DC6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181</Words>
  <Characters>1035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3</cp:revision>
  <dcterms:created xsi:type="dcterms:W3CDTF">2014-09-17T09:57:00Z</dcterms:created>
  <dcterms:modified xsi:type="dcterms:W3CDTF">2014-09-24T07:23:00Z</dcterms:modified>
</cp:coreProperties>
</file>