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3A5" w:rsidRPr="00FE7297" w:rsidRDefault="009F13A5" w:rsidP="00A0375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9F13A5" w:rsidRPr="00FE7297" w:rsidRDefault="009F13A5" w:rsidP="00A0375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F13A5" w:rsidRPr="00FE7297" w:rsidRDefault="009F13A5" w:rsidP="00A0375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9F13A5" w:rsidRPr="00FE7297" w:rsidRDefault="009F13A5" w:rsidP="00A0375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9F13A5" w:rsidRPr="00FE7297" w:rsidRDefault="009F13A5" w:rsidP="00A0375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F13A5" w:rsidRPr="00FE7297" w:rsidRDefault="009F13A5" w:rsidP="00A0375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РЕШЕНИЕ</w:t>
      </w:r>
    </w:p>
    <w:p w:rsidR="009F13A5" w:rsidRPr="00FE7297" w:rsidRDefault="009F13A5" w:rsidP="00A0375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(</w:t>
      </w:r>
      <w:r w:rsidRPr="00FE7297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FE7297">
        <w:rPr>
          <w:rFonts w:ascii="Times New Roman" w:hAnsi="Times New Roman" w:cs="Times New Roman"/>
          <w:sz w:val="28"/>
          <w:szCs w:val="28"/>
        </w:rPr>
        <w:t>–я сессия)</w:t>
      </w:r>
    </w:p>
    <w:p w:rsidR="009F13A5" w:rsidRPr="00FE7297" w:rsidRDefault="009F13A5" w:rsidP="00A03757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03.10.2014г.                                                                                                     № 19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9F13A5" w:rsidRPr="00FE7297" w:rsidRDefault="009F13A5" w:rsidP="00A03757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9F13A5" w:rsidRDefault="009F13A5" w:rsidP="001E1517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</w:p>
    <w:p w:rsidR="009F13A5" w:rsidRDefault="009F13A5" w:rsidP="001E1517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  <w:r w:rsidRPr="001E1517">
        <w:rPr>
          <w:b/>
          <w:bCs/>
          <w:sz w:val="28"/>
          <w:szCs w:val="28"/>
          <w:lang w:val="ru-RU"/>
        </w:rPr>
        <w:t>О внесении изменений в решение Совета депутатов Чамзинского муниципального района от 10.06.2008г. №</w:t>
      </w:r>
      <w:r>
        <w:rPr>
          <w:b/>
          <w:bCs/>
          <w:sz w:val="28"/>
          <w:szCs w:val="28"/>
          <w:lang w:val="ru-RU"/>
        </w:rPr>
        <w:t xml:space="preserve"> </w:t>
      </w:r>
      <w:r w:rsidRPr="001E1517">
        <w:rPr>
          <w:b/>
          <w:bCs/>
          <w:sz w:val="28"/>
          <w:szCs w:val="28"/>
          <w:lang w:val="ru-RU"/>
        </w:rPr>
        <w:t>41 «Об утверждении Положения о порядке ведения реестра муниципальных служащих в Чамзинском муниципальном районе»</w:t>
      </w:r>
      <w:r>
        <w:rPr>
          <w:b/>
          <w:bCs/>
          <w:sz w:val="28"/>
          <w:szCs w:val="28"/>
          <w:lang w:val="ru-RU"/>
        </w:rPr>
        <w:t xml:space="preserve">. </w:t>
      </w:r>
    </w:p>
    <w:p w:rsidR="009F13A5" w:rsidRPr="00A03757" w:rsidRDefault="009F13A5" w:rsidP="001E1517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16"/>
          <w:szCs w:val="16"/>
          <w:lang w:val="ru-RU"/>
        </w:rPr>
      </w:pPr>
    </w:p>
    <w:p w:rsidR="009F13A5" w:rsidRDefault="009F13A5" w:rsidP="00A03757">
      <w:pPr>
        <w:pStyle w:val="Heading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246171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В целях приведения в соответствие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с </w:t>
      </w:r>
      <w:r w:rsidRPr="00246171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действующим законодательством Российской Федерации, Республики Мордовия, </w:t>
      </w:r>
    </w:p>
    <w:p w:rsidR="009F13A5" w:rsidRPr="00A03757" w:rsidRDefault="009F13A5" w:rsidP="001E1517">
      <w:pPr>
        <w:tabs>
          <w:tab w:val="right" w:pos="9498"/>
        </w:tabs>
        <w:ind w:left="-284" w:right="-284"/>
        <w:jc w:val="center"/>
        <w:rPr>
          <w:b/>
          <w:bCs/>
          <w:sz w:val="16"/>
          <w:szCs w:val="16"/>
          <w:lang w:val="ru-RU" w:eastAsia="ru-RU"/>
        </w:rPr>
      </w:pPr>
    </w:p>
    <w:p w:rsidR="009F13A5" w:rsidRDefault="009F13A5" w:rsidP="001E1517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9F13A5" w:rsidRPr="00A03757" w:rsidRDefault="009F13A5" w:rsidP="001E1517">
      <w:pPr>
        <w:tabs>
          <w:tab w:val="right" w:pos="9498"/>
        </w:tabs>
        <w:ind w:left="-284" w:right="-284"/>
        <w:jc w:val="center"/>
        <w:rPr>
          <w:sz w:val="16"/>
          <w:szCs w:val="16"/>
          <w:lang w:val="ru-RU" w:eastAsia="ru-RU"/>
        </w:rPr>
      </w:pPr>
    </w:p>
    <w:p w:rsidR="009F13A5" w:rsidRPr="001E1517" w:rsidRDefault="009F13A5" w:rsidP="001E1517">
      <w:pPr>
        <w:pStyle w:val="ListParagraph"/>
        <w:tabs>
          <w:tab w:val="right" w:pos="9498"/>
        </w:tabs>
        <w:spacing w:line="276" w:lineRule="auto"/>
        <w:ind w:left="0" w:right="-284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Pr="00A03757">
        <w:rPr>
          <w:b/>
          <w:bCs/>
          <w:sz w:val="28"/>
          <w:szCs w:val="28"/>
          <w:lang w:val="ru-RU" w:eastAsia="ru-RU"/>
        </w:rPr>
        <w:t xml:space="preserve">       1.</w:t>
      </w:r>
      <w:r>
        <w:rPr>
          <w:sz w:val="28"/>
          <w:szCs w:val="28"/>
          <w:lang w:val="ru-RU" w:eastAsia="ru-RU"/>
        </w:rPr>
        <w:t xml:space="preserve"> Внести изменения в </w:t>
      </w:r>
      <w:r w:rsidRPr="001E1517">
        <w:rPr>
          <w:sz w:val="28"/>
          <w:szCs w:val="28"/>
          <w:lang w:val="ru-RU"/>
        </w:rPr>
        <w:t>решение Совета депутатов Чамзинского муниципального района от 10.06.2008г. №</w:t>
      </w:r>
      <w:r>
        <w:rPr>
          <w:sz w:val="28"/>
          <w:szCs w:val="28"/>
          <w:lang w:val="ru-RU"/>
        </w:rPr>
        <w:t xml:space="preserve"> </w:t>
      </w:r>
      <w:r w:rsidRPr="001E1517">
        <w:rPr>
          <w:sz w:val="28"/>
          <w:szCs w:val="28"/>
          <w:lang w:val="ru-RU"/>
        </w:rPr>
        <w:t>41 «Об утверждении Положения о порядке ведения реестра муниципальных служащих в Чамзинском муниципальном районе»</w:t>
      </w:r>
      <w:r>
        <w:rPr>
          <w:sz w:val="28"/>
          <w:szCs w:val="28"/>
          <w:lang w:val="ru-RU"/>
        </w:rPr>
        <w:t xml:space="preserve"> следующего содержания</w:t>
      </w:r>
      <w:r w:rsidRPr="001E1517">
        <w:rPr>
          <w:sz w:val="28"/>
          <w:szCs w:val="28"/>
          <w:lang w:val="ru-RU" w:eastAsia="ru-RU"/>
        </w:rPr>
        <w:t>:</w:t>
      </w:r>
    </w:p>
    <w:p w:rsidR="009F13A5" w:rsidRDefault="009F13A5" w:rsidP="001E1517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1.1. В пункте 2 слова «аппарате избирательной комиссии» исключить.</w:t>
      </w:r>
    </w:p>
    <w:p w:rsidR="009F13A5" w:rsidRDefault="009F13A5" w:rsidP="001E1517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1.2. В пункте 3 слова «аппарате избирательной комиссии», «аппаратах избирательных комиссий» исключить.</w:t>
      </w:r>
    </w:p>
    <w:p w:rsidR="009F13A5" w:rsidRDefault="009F13A5" w:rsidP="001E1517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1.3. В пункте 5 слова «аппарата избирательной комиссии» исключить.</w:t>
      </w:r>
    </w:p>
    <w:p w:rsidR="009F13A5" w:rsidRDefault="009F13A5" w:rsidP="001E151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  <w:t xml:space="preserve">1.4. Приложение к Положению </w:t>
      </w:r>
      <w:r w:rsidRPr="004C2BE5">
        <w:rPr>
          <w:sz w:val="28"/>
          <w:szCs w:val="28"/>
          <w:lang w:val="ru-RU"/>
        </w:rPr>
        <w:t>о порядке ведения реестра муниципальных служащих в Чамзинском муниципальном районе</w:t>
      </w:r>
      <w:r>
        <w:rPr>
          <w:sz w:val="28"/>
          <w:szCs w:val="28"/>
          <w:lang w:val="ru-RU"/>
        </w:rPr>
        <w:t xml:space="preserve"> изложить в новой редакции:</w:t>
      </w:r>
    </w:p>
    <w:p w:rsidR="009F13A5" w:rsidRPr="00B73F54" w:rsidRDefault="009F13A5" w:rsidP="00B73F54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  <w:lang w:val="ru-RU"/>
        </w:rPr>
      </w:pPr>
      <w:r w:rsidRPr="00B73F54">
        <w:rPr>
          <w:b/>
          <w:bCs/>
          <w:sz w:val="28"/>
          <w:szCs w:val="28"/>
          <w:lang w:val="ru-RU"/>
        </w:rPr>
        <w:t>«Реестр</w:t>
      </w:r>
    </w:p>
    <w:p w:rsidR="009F13A5" w:rsidRPr="00B73F54" w:rsidRDefault="009F13A5" w:rsidP="00B73F54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  <w:lang w:val="ru-RU"/>
        </w:rPr>
      </w:pPr>
      <w:r w:rsidRPr="00B73F54">
        <w:rPr>
          <w:b/>
          <w:bCs/>
          <w:sz w:val="28"/>
          <w:szCs w:val="28"/>
          <w:lang w:val="ru-RU"/>
        </w:rPr>
        <w:t>муниципальных служащих администрации Чамзинского муниципального района</w:t>
      </w:r>
    </w:p>
    <w:p w:rsidR="009F13A5" w:rsidRPr="004C2BE5" w:rsidRDefault="009F13A5" w:rsidP="004C2BE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tbl>
      <w:tblPr>
        <w:tblW w:w="98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844"/>
        <w:gridCol w:w="1134"/>
        <w:gridCol w:w="1418"/>
        <w:gridCol w:w="1417"/>
        <w:gridCol w:w="1418"/>
        <w:gridCol w:w="1134"/>
        <w:gridCol w:w="1134"/>
        <w:gridCol w:w="796"/>
      </w:tblGrid>
      <w:tr w:rsidR="009F13A5">
        <w:tc>
          <w:tcPr>
            <w:tcW w:w="540" w:type="dxa"/>
          </w:tcPr>
          <w:p w:rsidR="009F13A5" w:rsidRPr="00244BD2" w:rsidRDefault="009F13A5" w:rsidP="00244BD2">
            <w:pPr>
              <w:jc w:val="both"/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844" w:type="dxa"/>
          </w:tcPr>
          <w:p w:rsidR="009F13A5" w:rsidRPr="00244BD2" w:rsidRDefault="009F13A5" w:rsidP="00244BD2">
            <w:pPr>
              <w:jc w:val="both"/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ФИО</w:t>
            </w:r>
          </w:p>
        </w:tc>
        <w:tc>
          <w:tcPr>
            <w:tcW w:w="1134" w:type="dxa"/>
          </w:tcPr>
          <w:p w:rsidR="009F13A5" w:rsidRPr="00244BD2" w:rsidRDefault="009F13A5" w:rsidP="00B73F54">
            <w:pPr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Дата рождения</w:t>
            </w:r>
          </w:p>
        </w:tc>
        <w:tc>
          <w:tcPr>
            <w:tcW w:w="1418" w:type="dxa"/>
          </w:tcPr>
          <w:p w:rsidR="009F13A5" w:rsidRPr="00244BD2" w:rsidRDefault="009F13A5" w:rsidP="00244BD2">
            <w:pPr>
              <w:jc w:val="both"/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Занимаемая должность</w:t>
            </w:r>
          </w:p>
        </w:tc>
        <w:tc>
          <w:tcPr>
            <w:tcW w:w="1417" w:type="dxa"/>
          </w:tcPr>
          <w:p w:rsidR="009F13A5" w:rsidRPr="00244BD2" w:rsidRDefault="009F13A5" w:rsidP="00B73F54">
            <w:pPr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Классный чин, дата присвоения</w:t>
            </w:r>
          </w:p>
        </w:tc>
        <w:tc>
          <w:tcPr>
            <w:tcW w:w="1418" w:type="dxa"/>
          </w:tcPr>
          <w:p w:rsidR="009F13A5" w:rsidRPr="00244BD2" w:rsidRDefault="009F13A5" w:rsidP="00B73F54">
            <w:pPr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Сведения о профессио-</w:t>
            </w:r>
          </w:p>
          <w:p w:rsidR="009F13A5" w:rsidRPr="00244BD2" w:rsidRDefault="009F13A5" w:rsidP="00B73F54">
            <w:pPr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альном образовании</w:t>
            </w:r>
          </w:p>
        </w:tc>
        <w:tc>
          <w:tcPr>
            <w:tcW w:w="1134" w:type="dxa"/>
          </w:tcPr>
          <w:p w:rsidR="009F13A5" w:rsidRPr="00244BD2" w:rsidRDefault="009F13A5" w:rsidP="00244BD2">
            <w:pPr>
              <w:jc w:val="both"/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Паспорт</w:t>
            </w:r>
          </w:p>
          <w:p w:rsidR="009F13A5" w:rsidRPr="00244BD2" w:rsidRDefault="009F13A5" w:rsidP="00244BD2">
            <w:pPr>
              <w:jc w:val="both"/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 xml:space="preserve">ные </w:t>
            </w:r>
          </w:p>
          <w:p w:rsidR="009F13A5" w:rsidRPr="00244BD2" w:rsidRDefault="009F13A5" w:rsidP="00244BD2">
            <w:pPr>
              <w:jc w:val="both"/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данные</w:t>
            </w:r>
          </w:p>
        </w:tc>
        <w:tc>
          <w:tcPr>
            <w:tcW w:w="1134" w:type="dxa"/>
          </w:tcPr>
          <w:p w:rsidR="009F13A5" w:rsidRPr="00244BD2" w:rsidRDefault="009F13A5" w:rsidP="00244BD2">
            <w:pPr>
              <w:jc w:val="both"/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Адрес места жительства</w:t>
            </w:r>
          </w:p>
        </w:tc>
        <w:tc>
          <w:tcPr>
            <w:tcW w:w="796" w:type="dxa"/>
          </w:tcPr>
          <w:p w:rsidR="009F13A5" w:rsidRPr="00244BD2" w:rsidRDefault="009F13A5" w:rsidP="00244BD2">
            <w:pPr>
              <w:jc w:val="both"/>
              <w:rPr>
                <w:sz w:val="22"/>
                <w:szCs w:val="22"/>
                <w:lang w:val="ru-RU"/>
              </w:rPr>
            </w:pPr>
            <w:r w:rsidRPr="00244BD2">
              <w:rPr>
                <w:sz w:val="22"/>
                <w:szCs w:val="22"/>
                <w:lang w:val="ru-RU"/>
              </w:rPr>
              <w:t>Иные сведения</w:t>
            </w:r>
          </w:p>
        </w:tc>
      </w:tr>
      <w:tr w:rsidR="009F13A5">
        <w:tc>
          <w:tcPr>
            <w:tcW w:w="540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844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796" w:type="dxa"/>
          </w:tcPr>
          <w:p w:rsidR="009F13A5" w:rsidRPr="00244BD2" w:rsidRDefault="009F13A5" w:rsidP="00244BD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p w:rsidR="009F13A5" w:rsidRPr="00A03757" w:rsidRDefault="009F13A5" w:rsidP="001E1517">
      <w:pPr>
        <w:jc w:val="both"/>
        <w:rPr>
          <w:sz w:val="16"/>
          <w:szCs w:val="16"/>
          <w:lang w:val="ru-RU"/>
        </w:rPr>
      </w:pPr>
    </w:p>
    <w:p w:rsidR="009F13A5" w:rsidRDefault="009F13A5" w:rsidP="00B73F54">
      <w:pPr>
        <w:tabs>
          <w:tab w:val="right" w:pos="9498"/>
        </w:tabs>
        <w:spacing w:line="276" w:lineRule="auto"/>
        <w:ind w:left="-284" w:right="-284" w:firstLine="708"/>
        <w:jc w:val="both"/>
        <w:rPr>
          <w:sz w:val="28"/>
          <w:szCs w:val="28"/>
          <w:lang w:val="ru-RU" w:eastAsia="ru-RU"/>
        </w:rPr>
      </w:pPr>
      <w:r w:rsidRPr="00A03757">
        <w:rPr>
          <w:b/>
          <w:bCs/>
          <w:sz w:val="28"/>
          <w:szCs w:val="28"/>
          <w:lang w:val="ru-RU" w:eastAsia="ru-RU"/>
        </w:rPr>
        <w:t>2.</w:t>
      </w:r>
      <w:r>
        <w:rPr>
          <w:b/>
          <w:bCs/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9F13A5" w:rsidRDefault="009F13A5" w:rsidP="001E1517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F13A5" w:rsidRDefault="009F13A5" w:rsidP="001E1517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9F13A5" w:rsidRDefault="009F13A5" w:rsidP="005460FD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В.Я.Борисов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A5" w:rsidRDefault="009F13A5" w:rsidP="005460FD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F13A5" w:rsidRPr="0089194A" w:rsidRDefault="009F13A5" w:rsidP="00A03757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p w:rsidR="009F13A5" w:rsidRPr="001E1517" w:rsidRDefault="009F13A5" w:rsidP="005460FD">
      <w:pPr>
        <w:pStyle w:val="ConsNonformat"/>
        <w:tabs>
          <w:tab w:val="right" w:pos="9498"/>
        </w:tabs>
        <w:ind w:left="-284" w:right="-284"/>
        <w:jc w:val="both"/>
        <w:rPr>
          <w:rFonts w:cs="Times New Roman"/>
        </w:rPr>
      </w:pPr>
    </w:p>
    <w:sectPr w:rsidR="009F13A5" w:rsidRPr="001E1517" w:rsidSect="00A03757">
      <w:pgSz w:w="11906" w:h="16838"/>
      <w:pgMar w:top="36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B253D"/>
    <w:multiLevelType w:val="hybridMultilevel"/>
    <w:tmpl w:val="02781088"/>
    <w:lvl w:ilvl="0" w:tplc="A1AA6390">
      <w:start w:val="1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6" w:hanging="360"/>
      </w:pPr>
    </w:lvl>
    <w:lvl w:ilvl="2" w:tplc="0419001B">
      <w:start w:val="1"/>
      <w:numFmt w:val="lowerRoman"/>
      <w:lvlText w:val="%3."/>
      <w:lvlJc w:val="right"/>
      <w:pPr>
        <w:ind w:left="2146" w:hanging="180"/>
      </w:pPr>
    </w:lvl>
    <w:lvl w:ilvl="3" w:tplc="0419000F">
      <w:start w:val="1"/>
      <w:numFmt w:val="decimal"/>
      <w:lvlText w:val="%4."/>
      <w:lvlJc w:val="left"/>
      <w:pPr>
        <w:ind w:left="2866" w:hanging="360"/>
      </w:pPr>
    </w:lvl>
    <w:lvl w:ilvl="4" w:tplc="04190019">
      <w:start w:val="1"/>
      <w:numFmt w:val="lowerLetter"/>
      <w:lvlText w:val="%5."/>
      <w:lvlJc w:val="left"/>
      <w:pPr>
        <w:ind w:left="3586" w:hanging="360"/>
      </w:pPr>
    </w:lvl>
    <w:lvl w:ilvl="5" w:tplc="0419001B">
      <w:start w:val="1"/>
      <w:numFmt w:val="lowerRoman"/>
      <w:lvlText w:val="%6."/>
      <w:lvlJc w:val="right"/>
      <w:pPr>
        <w:ind w:left="4306" w:hanging="180"/>
      </w:pPr>
    </w:lvl>
    <w:lvl w:ilvl="6" w:tplc="0419000F">
      <w:start w:val="1"/>
      <w:numFmt w:val="decimal"/>
      <w:lvlText w:val="%7."/>
      <w:lvlJc w:val="left"/>
      <w:pPr>
        <w:ind w:left="5026" w:hanging="360"/>
      </w:pPr>
    </w:lvl>
    <w:lvl w:ilvl="7" w:tplc="04190019">
      <w:start w:val="1"/>
      <w:numFmt w:val="lowerLetter"/>
      <w:lvlText w:val="%8."/>
      <w:lvlJc w:val="left"/>
      <w:pPr>
        <w:ind w:left="5746" w:hanging="360"/>
      </w:pPr>
    </w:lvl>
    <w:lvl w:ilvl="8" w:tplc="0419001B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517"/>
    <w:rsid w:val="001E1517"/>
    <w:rsid w:val="00244BD2"/>
    <w:rsid w:val="00246171"/>
    <w:rsid w:val="003A6F5A"/>
    <w:rsid w:val="004C2BE5"/>
    <w:rsid w:val="005460FD"/>
    <w:rsid w:val="00547CF2"/>
    <w:rsid w:val="007454F4"/>
    <w:rsid w:val="0089194A"/>
    <w:rsid w:val="009F13A5"/>
    <w:rsid w:val="00A03757"/>
    <w:rsid w:val="00B73F54"/>
    <w:rsid w:val="00D92F95"/>
    <w:rsid w:val="00FE7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517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1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E1517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1E151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1E151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E1517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ListParagraph">
    <w:name w:val="List Paragraph"/>
    <w:basedOn w:val="Normal"/>
    <w:uiPriority w:val="99"/>
    <w:qFormat/>
    <w:rsid w:val="001E1517"/>
    <w:pPr>
      <w:ind w:left="720"/>
    </w:pPr>
  </w:style>
  <w:style w:type="paragraph" w:customStyle="1" w:styleId="a">
    <w:name w:val="Таблицы (моноширинный)"/>
    <w:basedOn w:val="Normal"/>
    <w:next w:val="Normal"/>
    <w:uiPriority w:val="99"/>
    <w:rsid w:val="004C2BE5"/>
    <w:pPr>
      <w:autoSpaceDE w:val="0"/>
      <w:autoSpaceDN w:val="0"/>
      <w:adjustRightInd w:val="0"/>
    </w:pPr>
    <w:rPr>
      <w:rFonts w:ascii="Courier New" w:eastAsia="Calibri" w:hAnsi="Courier New" w:cs="Courier New"/>
      <w:lang w:val="ru-RU"/>
    </w:rPr>
  </w:style>
  <w:style w:type="table" w:styleId="TableGrid">
    <w:name w:val="Table Grid"/>
    <w:basedOn w:val="TableNormal"/>
    <w:uiPriority w:val="99"/>
    <w:rsid w:val="00B73F5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037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E33"/>
    <w:rPr>
      <w:rFonts w:ascii="Times New Roman" w:eastAsia="Times New Roman" w:hAnsi="Times New Roman"/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2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296</Words>
  <Characters>1690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3</cp:revision>
  <cp:lastPrinted>2014-09-24T07:18:00Z</cp:lastPrinted>
  <dcterms:created xsi:type="dcterms:W3CDTF">2014-09-12T05:52:00Z</dcterms:created>
  <dcterms:modified xsi:type="dcterms:W3CDTF">2014-09-24T07:19:00Z</dcterms:modified>
</cp:coreProperties>
</file>