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C48" w:rsidRPr="009116BF" w:rsidRDefault="00FB7C48" w:rsidP="00B12B38">
      <w:pPr>
        <w:pStyle w:val="ConsTitle"/>
        <w:widowControl/>
        <w:tabs>
          <w:tab w:val="center" w:pos="0"/>
          <w:tab w:val="right" w:pos="918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116B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проект</w:t>
      </w:r>
    </w:p>
    <w:p w:rsidR="00FB7C48" w:rsidRPr="009116BF" w:rsidRDefault="00FB7C48" w:rsidP="00B12B38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B7C48" w:rsidRPr="009116BF" w:rsidRDefault="00FB7C48" w:rsidP="00B12B38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116BF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FB7C48" w:rsidRPr="009116BF" w:rsidRDefault="00FB7C48" w:rsidP="00B12B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116BF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FB7C48" w:rsidRPr="009116BF" w:rsidRDefault="00FB7C48" w:rsidP="00B12B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FB7C48" w:rsidRPr="009116BF" w:rsidRDefault="00FB7C48" w:rsidP="00B12B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9116BF">
        <w:rPr>
          <w:rFonts w:ascii="Times New Roman" w:hAnsi="Times New Roman" w:cs="Times New Roman"/>
          <w:sz w:val="28"/>
          <w:szCs w:val="28"/>
        </w:rPr>
        <w:t>РЕШЕНИЕ</w:t>
      </w:r>
    </w:p>
    <w:p w:rsidR="00FB7C48" w:rsidRPr="009116BF" w:rsidRDefault="00FB7C48" w:rsidP="00B12B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9116BF">
        <w:rPr>
          <w:rFonts w:ascii="Times New Roman" w:hAnsi="Times New Roman" w:cs="Times New Roman"/>
          <w:sz w:val="28"/>
          <w:szCs w:val="28"/>
        </w:rPr>
        <w:t>(</w:t>
      </w:r>
      <w:r w:rsidRPr="009116BF">
        <w:rPr>
          <w:rFonts w:ascii="Times New Roman" w:hAnsi="Times New Roman" w:cs="Times New Roman"/>
          <w:sz w:val="28"/>
          <w:szCs w:val="28"/>
          <w:lang w:val="en-US"/>
        </w:rPr>
        <w:t>XXXI</w:t>
      </w:r>
      <w:r w:rsidRPr="009116BF">
        <w:rPr>
          <w:rFonts w:ascii="Times New Roman" w:hAnsi="Times New Roman" w:cs="Times New Roman"/>
          <w:sz w:val="28"/>
          <w:szCs w:val="28"/>
        </w:rPr>
        <w:t>–я сессия)</w:t>
      </w:r>
    </w:p>
    <w:p w:rsidR="00FB7C48" w:rsidRPr="009116BF" w:rsidRDefault="00FB7C48" w:rsidP="00B12B38">
      <w:pPr>
        <w:pStyle w:val="ConsTitle"/>
        <w:widowControl/>
        <w:tabs>
          <w:tab w:val="left" w:pos="3240"/>
          <w:tab w:val="left" w:pos="3600"/>
          <w:tab w:val="left" w:pos="4680"/>
          <w:tab w:val="left" w:pos="5220"/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 w:rsidRPr="009116BF">
        <w:rPr>
          <w:rFonts w:ascii="Times New Roman" w:hAnsi="Times New Roman" w:cs="Times New Roman"/>
          <w:sz w:val="28"/>
          <w:szCs w:val="28"/>
        </w:rPr>
        <w:t xml:space="preserve">03.10.2014г.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197</w:t>
      </w:r>
    </w:p>
    <w:p w:rsidR="00FB7C48" w:rsidRPr="009116BF" w:rsidRDefault="00FB7C48" w:rsidP="00B12B38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9116B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FB7C48" w:rsidRDefault="00FB7C48" w:rsidP="00B12B38">
      <w:pPr>
        <w:tabs>
          <w:tab w:val="right" w:pos="9498"/>
          <w:tab w:val="left" w:pos="10440"/>
        </w:tabs>
        <w:jc w:val="center"/>
        <w:rPr>
          <w:b/>
          <w:bCs/>
          <w:sz w:val="28"/>
          <w:szCs w:val="28"/>
          <w:lang w:val="ru-RU"/>
        </w:rPr>
      </w:pPr>
    </w:p>
    <w:p w:rsidR="00FB7C48" w:rsidRPr="00D129B9" w:rsidRDefault="00FB7C48" w:rsidP="00B12B38">
      <w:pPr>
        <w:tabs>
          <w:tab w:val="right" w:pos="9498"/>
          <w:tab w:val="left" w:pos="10440"/>
        </w:tabs>
        <w:jc w:val="center"/>
        <w:rPr>
          <w:b/>
          <w:bCs/>
          <w:sz w:val="28"/>
          <w:szCs w:val="28"/>
          <w:u w:val="single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О </w:t>
      </w:r>
      <w:r w:rsidRPr="00D129B9">
        <w:rPr>
          <w:sz w:val="28"/>
          <w:szCs w:val="28"/>
          <w:lang w:val="ru-RU"/>
        </w:rPr>
        <w:t xml:space="preserve"> </w:t>
      </w:r>
      <w:r w:rsidRPr="00D129B9">
        <w:rPr>
          <w:b/>
          <w:bCs/>
          <w:sz w:val="28"/>
          <w:szCs w:val="28"/>
          <w:lang w:val="ru-RU"/>
        </w:rPr>
        <w:t>внесении изменений в решение Совета депутатов Чамзинского муниципа</w:t>
      </w:r>
      <w:r>
        <w:rPr>
          <w:b/>
          <w:bCs/>
          <w:sz w:val="28"/>
          <w:szCs w:val="28"/>
          <w:lang w:val="ru-RU"/>
        </w:rPr>
        <w:t>льного района от 10.06.2008г. № 39</w:t>
      </w:r>
      <w:r w:rsidRPr="00D129B9">
        <w:rPr>
          <w:b/>
          <w:bCs/>
          <w:sz w:val="28"/>
          <w:szCs w:val="28"/>
          <w:lang w:val="ru-RU"/>
        </w:rPr>
        <w:t xml:space="preserve"> </w:t>
      </w:r>
      <w:r w:rsidRPr="00583670">
        <w:rPr>
          <w:b/>
          <w:bCs/>
          <w:sz w:val="28"/>
          <w:szCs w:val="28"/>
          <w:lang w:val="ru-RU"/>
        </w:rPr>
        <w:t xml:space="preserve">«Об утверждении Положения о </w:t>
      </w:r>
      <w:r>
        <w:rPr>
          <w:b/>
          <w:bCs/>
          <w:sz w:val="28"/>
          <w:szCs w:val="28"/>
          <w:lang w:val="ru-RU"/>
        </w:rPr>
        <w:t xml:space="preserve"> проведении конкурса на замещение вакантной должности </w:t>
      </w:r>
      <w:r w:rsidRPr="00583670">
        <w:rPr>
          <w:b/>
          <w:bCs/>
          <w:sz w:val="28"/>
          <w:szCs w:val="28"/>
          <w:lang w:val="ru-RU"/>
        </w:rPr>
        <w:t xml:space="preserve">муниципальной службы </w:t>
      </w:r>
      <w:r>
        <w:rPr>
          <w:b/>
          <w:bCs/>
          <w:sz w:val="28"/>
          <w:szCs w:val="28"/>
          <w:lang w:val="ru-RU"/>
        </w:rPr>
        <w:t>в Чамзинском муниципальном районе</w:t>
      </w:r>
      <w:r w:rsidRPr="00583670">
        <w:rPr>
          <w:b/>
          <w:bCs/>
          <w:sz w:val="28"/>
          <w:szCs w:val="28"/>
          <w:lang w:val="ru-RU"/>
        </w:rPr>
        <w:t>»</w:t>
      </w:r>
    </w:p>
    <w:p w:rsidR="00FB7C48" w:rsidRDefault="00FB7C48" w:rsidP="00B12B38">
      <w:pPr>
        <w:pStyle w:val="ConsNormal"/>
        <w:tabs>
          <w:tab w:val="right" w:pos="9498"/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B7C48" w:rsidRDefault="00FB7C48" w:rsidP="00B12B38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ab/>
      </w:r>
      <w:r w:rsidRPr="00246171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В целях приведения в соответствие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с </w:t>
      </w:r>
      <w:r w:rsidRPr="00246171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действующим законодательством Российской Федерации, Республики Мордовия, </w:t>
      </w:r>
      <w:bookmarkStart w:id="0" w:name="_GoBack"/>
      <w:bookmarkEnd w:id="0"/>
    </w:p>
    <w:p w:rsidR="00FB7C48" w:rsidRPr="00B12B38" w:rsidRDefault="00FB7C48" w:rsidP="00B12B38">
      <w:pPr>
        <w:rPr>
          <w:lang w:val="ru-RU" w:eastAsia="ru-RU"/>
        </w:rPr>
      </w:pPr>
    </w:p>
    <w:p w:rsidR="00FB7C48" w:rsidRDefault="00FB7C48" w:rsidP="00B12B38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FB7C48" w:rsidRDefault="00FB7C48" w:rsidP="00B12B38">
      <w:pPr>
        <w:pStyle w:val="ListParagraph"/>
        <w:ind w:left="0"/>
        <w:jc w:val="both"/>
        <w:rPr>
          <w:sz w:val="28"/>
          <w:szCs w:val="28"/>
          <w:lang w:val="ru-RU" w:eastAsia="ru-RU"/>
        </w:rPr>
      </w:pPr>
    </w:p>
    <w:p w:rsidR="00FB7C48" w:rsidRDefault="00FB7C48" w:rsidP="00B12B38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ab/>
      </w:r>
      <w:r w:rsidRPr="00B12B38">
        <w:rPr>
          <w:b/>
          <w:bCs/>
          <w:sz w:val="28"/>
          <w:szCs w:val="28"/>
          <w:lang w:val="ru-RU" w:eastAsia="ru-RU"/>
        </w:rPr>
        <w:t>1.</w:t>
      </w:r>
      <w:r w:rsidRPr="00BF56D6">
        <w:rPr>
          <w:sz w:val="28"/>
          <w:szCs w:val="28"/>
          <w:lang w:val="ru-RU"/>
        </w:rPr>
        <w:t>Внести изменения в Положение о проведении конкурса на замещение вакантной должности муниципальной службы в Чамзинском муниципальном районе следующего содержания</w:t>
      </w:r>
      <w:r>
        <w:rPr>
          <w:sz w:val="28"/>
          <w:szCs w:val="28"/>
          <w:lang w:val="ru-RU"/>
        </w:rPr>
        <w:t>:</w:t>
      </w:r>
    </w:p>
    <w:p w:rsidR="00FB7C48" w:rsidRPr="00583670" w:rsidRDefault="00FB7C48" w:rsidP="00B12B38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1.1. В пункте 4 слово «главы» исключить. </w:t>
      </w:r>
    </w:p>
    <w:p w:rsidR="00FB7C48" w:rsidRDefault="00FB7C48" w:rsidP="00B12B38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1.2. Пункт 6 изложить в новой редакции:</w:t>
      </w:r>
    </w:p>
    <w:p w:rsidR="00FB7C48" w:rsidRDefault="00FB7C48" w:rsidP="00B12B38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«6. Объявление о приеме документов для участия в конкурсе размещается на официальном сайте Чамзинского муниципального района не позднее чем за 20 дней до дня проведения конкурса».</w:t>
      </w:r>
    </w:p>
    <w:p w:rsidR="00FB7C48" w:rsidRDefault="00FB7C48" w:rsidP="00B12B38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1.6. Подпункт 7 пункта 8 изложить в новой редакции:</w:t>
      </w:r>
    </w:p>
    <w:p w:rsidR="00FB7C48" w:rsidRDefault="00FB7C48" w:rsidP="00B12B3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«7) </w:t>
      </w:r>
      <w:r w:rsidRPr="00975634">
        <w:rPr>
          <w:sz w:val="28"/>
          <w:szCs w:val="28"/>
          <w:lang w:val="ru-RU"/>
        </w:rPr>
        <w:t>иные документы, предусмотренные федеральными законами, указами Президента Российской Федерации и постановлениями Правительства Российской Федерации</w:t>
      </w:r>
      <w:r>
        <w:rPr>
          <w:sz w:val="28"/>
          <w:szCs w:val="28"/>
          <w:lang w:val="ru-RU"/>
        </w:rPr>
        <w:t>».</w:t>
      </w:r>
    </w:p>
    <w:p w:rsidR="00FB7C48" w:rsidRDefault="00FB7C48" w:rsidP="00B12B3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1.7. В пункте 22 слово «главы» исключить.</w:t>
      </w:r>
    </w:p>
    <w:p w:rsidR="00FB7C48" w:rsidRPr="00975634" w:rsidRDefault="00FB7C48" w:rsidP="00B12B38">
      <w:pPr>
        <w:jc w:val="both"/>
        <w:rPr>
          <w:sz w:val="28"/>
          <w:szCs w:val="28"/>
          <w:lang w:val="ru-RU"/>
        </w:rPr>
      </w:pPr>
    </w:p>
    <w:p w:rsidR="00FB7C48" w:rsidRDefault="00FB7C48" w:rsidP="00B12B38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B12B38">
        <w:rPr>
          <w:b/>
          <w:bCs/>
          <w:sz w:val="28"/>
          <w:szCs w:val="28"/>
          <w:lang w:val="ru-RU"/>
        </w:rPr>
        <w:t>2.</w:t>
      </w:r>
      <w:r>
        <w:rPr>
          <w:sz w:val="28"/>
          <w:szCs w:val="28"/>
          <w:lang w:val="ru-RU"/>
        </w:rPr>
        <w:t xml:space="preserve"> Настоящее решение вступает в силу со дня его опубликования в Информационном бюллетене Чамзинского муниципального района.</w:t>
      </w:r>
    </w:p>
    <w:p w:rsidR="00FB7C48" w:rsidRDefault="00FB7C48" w:rsidP="00B12B38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FB7C48" w:rsidRDefault="00FB7C48" w:rsidP="00B12B38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FB7C48" w:rsidRDefault="00FB7C48" w:rsidP="00B12B38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Председатель Совета депутатов</w:t>
      </w:r>
    </w:p>
    <w:p w:rsidR="00FB7C48" w:rsidRDefault="00FB7C48" w:rsidP="00B12B38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Чамзинского муниципального района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В.Я.Борисов </w:t>
      </w:r>
    </w:p>
    <w:p w:rsidR="00FB7C48" w:rsidRDefault="00FB7C48" w:rsidP="00B12B38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FB7C48" w:rsidRDefault="00FB7C48" w:rsidP="00B12B38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FB7C48" w:rsidRPr="0089194A" w:rsidRDefault="00FB7C48" w:rsidP="00B12B38">
      <w:pPr>
        <w:ind w:firstLine="708"/>
        <w:jc w:val="both"/>
        <w:rPr>
          <w:b/>
          <w:bCs/>
          <w:lang w:val="ru-RU"/>
        </w:rPr>
      </w:pPr>
      <w:r w:rsidRPr="0089194A">
        <w:rPr>
          <w:b/>
          <w:bCs/>
          <w:lang w:val="ru-RU"/>
        </w:rPr>
        <w:t xml:space="preserve">Срок внесения заключений по данному проекту составляет 4 дня с </w:t>
      </w:r>
      <w:r>
        <w:rPr>
          <w:b/>
          <w:bCs/>
          <w:lang w:val="ru-RU"/>
        </w:rPr>
        <w:t>момента</w:t>
      </w:r>
      <w:r w:rsidRPr="0089194A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 xml:space="preserve">публикации </w:t>
      </w:r>
      <w:r w:rsidRPr="0089194A">
        <w:rPr>
          <w:b/>
          <w:bCs/>
          <w:lang w:val="ru-RU"/>
        </w:rPr>
        <w:t>на сайте.</w:t>
      </w:r>
    </w:p>
    <w:p w:rsidR="00FB7C48" w:rsidRPr="00FE7297" w:rsidRDefault="00FB7C48" w:rsidP="00B12B38">
      <w:pPr>
        <w:rPr>
          <w:lang w:val="ru-RU"/>
        </w:rPr>
      </w:pPr>
    </w:p>
    <w:p w:rsidR="00FB7C48" w:rsidRPr="00D129B9" w:rsidRDefault="00FB7C48" w:rsidP="00B12B38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FB7C48" w:rsidRPr="00583670" w:rsidRDefault="00FB7C48" w:rsidP="00B12B38">
      <w:pPr>
        <w:rPr>
          <w:lang w:val="ru-RU"/>
        </w:rPr>
      </w:pPr>
    </w:p>
    <w:p w:rsidR="00FB7C48" w:rsidRPr="00BF56D6" w:rsidRDefault="00FB7C48" w:rsidP="00B12B38">
      <w:pPr>
        <w:rPr>
          <w:lang w:val="ru-RU"/>
        </w:rPr>
      </w:pPr>
    </w:p>
    <w:sectPr w:rsidR="00FB7C48" w:rsidRPr="00BF56D6" w:rsidSect="00B12B38">
      <w:pgSz w:w="11906" w:h="16838"/>
      <w:pgMar w:top="540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56D6"/>
    <w:rsid w:val="00246171"/>
    <w:rsid w:val="004A7CAC"/>
    <w:rsid w:val="004C4019"/>
    <w:rsid w:val="00583670"/>
    <w:rsid w:val="00754314"/>
    <w:rsid w:val="007B438E"/>
    <w:rsid w:val="007D07EC"/>
    <w:rsid w:val="0089194A"/>
    <w:rsid w:val="009116BF"/>
    <w:rsid w:val="00965C5F"/>
    <w:rsid w:val="00975634"/>
    <w:rsid w:val="00B12B38"/>
    <w:rsid w:val="00BF56D6"/>
    <w:rsid w:val="00CA37B5"/>
    <w:rsid w:val="00D129B9"/>
    <w:rsid w:val="00DF076F"/>
    <w:rsid w:val="00EE35FB"/>
    <w:rsid w:val="00FB7C48"/>
    <w:rsid w:val="00FE7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6D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F56D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F56D6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BF56D6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BF56D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BF56D6"/>
    <w:pPr>
      <w:ind w:left="720"/>
    </w:pPr>
  </w:style>
  <w:style w:type="character" w:customStyle="1" w:styleId="a">
    <w:name w:val="Гипертекстовая ссылка"/>
    <w:basedOn w:val="DefaultParagraphFont"/>
    <w:uiPriority w:val="99"/>
    <w:rsid w:val="007D07EC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101</TotalTime>
  <Pages>1</Pages>
  <Words>264</Words>
  <Characters>1505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10</cp:revision>
  <dcterms:created xsi:type="dcterms:W3CDTF">2014-09-15T12:50:00Z</dcterms:created>
  <dcterms:modified xsi:type="dcterms:W3CDTF">2014-09-24T07:07:00Z</dcterms:modified>
</cp:coreProperties>
</file>