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331" w:rsidRDefault="00702331" w:rsidP="006A11A2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проект</w:t>
      </w:r>
    </w:p>
    <w:p w:rsidR="00702331" w:rsidRDefault="00702331" w:rsidP="006A11A2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702331" w:rsidRDefault="00702331" w:rsidP="006A11A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702331" w:rsidRDefault="00702331" w:rsidP="006A11A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02331" w:rsidRDefault="00702331" w:rsidP="006A11A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02331" w:rsidRPr="00AA6C91" w:rsidRDefault="00702331" w:rsidP="006A11A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A6C91"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 w:rsidRPr="00AA6C91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XXV</w:t>
      </w:r>
      <w:r w:rsidRPr="00AA6C91">
        <w:rPr>
          <w:rFonts w:ascii="Times New Roman" w:hAnsi="Times New Roman" w:cs="Times New Roman"/>
          <w:b w:val="0"/>
          <w:bCs w:val="0"/>
          <w:sz w:val="28"/>
          <w:szCs w:val="28"/>
        </w:rPr>
        <w:t>–я 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</w:t>
      </w:r>
      <w:r w:rsidRPr="00AA6C91">
        <w:rPr>
          <w:rFonts w:ascii="Times New Roman" w:hAnsi="Times New Roman" w:cs="Times New Roman"/>
          <w:b w:val="0"/>
          <w:bCs w:val="0"/>
          <w:sz w:val="28"/>
          <w:szCs w:val="28"/>
        </w:rPr>
        <w:t>еочередная сессия)</w:t>
      </w:r>
    </w:p>
    <w:p w:rsidR="00702331" w:rsidRDefault="00702331" w:rsidP="006A11A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23.01.2014г.                                                                                                    № 152</w:t>
      </w:r>
    </w:p>
    <w:p w:rsidR="00702331" w:rsidRDefault="00702331" w:rsidP="006A11A2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702331" w:rsidRPr="00F813A6" w:rsidRDefault="00702331" w:rsidP="00EA1E8F">
      <w:pPr>
        <w:widowControl/>
        <w:tabs>
          <w:tab w:val="left" w:pos="10440"/>
        </w:tabs>
        <w:autoSpaceDE/>
        <w:adjustRightInd/>
        <w:jc w:val="center"/>
        <w:rPr>
          <w:rFonts w:ascii="Times New Roman" w:hAnsi="Times New Roman" w:cs="Times New Roman"/>
          <w:b/>
          <w:bCs/>
          <w:sz w:val="16"/>
          <w:szCs w:val="16"/>
          <w:lang w:eastAsia="en-US"/>
        </w:rPr>
      </w:pPr>
    </w:p>
    <w:p w:rsidR="00702331" w:rsidRDefault="00702331" w:rsidP="00EA1E8F">
      <w:pPr>
        <w:widowControl/>
        <w:tabs>
          <w:tab w:val="left" w:pos="10440"/>
        </w:tabs>
        <w:autoSpaceDE/>
        <w:adjustRightInd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О внесении изменений в решение Совета депутатов </w:t>
      </w:r>
    </w:p>
    <w:p w:rsidR="00702331" w:rsidRDefault="00702331" w:rsidP="00EA1E8F">
      <w:pPr>
        <w:widowControl/>
        <w:tabs>
          <w:tab w:val="left" w:pos="10440"/>
        </w:tabs>
        <w:autoSpaceDE/>
        <w:adjustRightInd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Чамзинского муниципального района от 10.06.2008г. № 40 </w:t>
      </w:r>
    </w:p>
    <w:p w:rsidR="00702331" w:rsidRDefault="00702331" w:rsidP="00EA1E8F">
      <w:pPr>
        <w:widowControl/>
        <w:tabs>
          <w:tab w:val="left" w:pos="10440"/>
        </w:tabs>
        <w:autoSpaceDE/>
        <w:adjustRightInd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«Об утверждении квалификационных требований к уровню профессионального образования, стажу муниципальной службы или стажу работы по специальности, профессиональным знаниям и навыкам, необходимым для исполнения должностных обязанностей для замещения должностей муниципальной службы в Чамзинском муниципальном районе».</w:t>
      </w:r>
    </w:p>
    <w:p w:rsidR="00702331" w:rsidRDefault="00702331" w:rsidP="00EA1E8F">
      <w:pPr>
        <w:widowControl/>
        <w:tabs>
          <w:tab w:val="left" w:pos="10440"/>
        </w:tabs>
        <w:autoSpaceDE/>
        <w:adjustRightInd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</w:p>
    <w:p w:rsidR="00702331" w:rsidRDefault="00702331" w:rsidP="00EA1E8F">
      <w:pPr>
        <w:pStyle w:val="Heading1"/>
        <w:spacing w:before="0" w:after="0"/>
        <w:ind w:firstLine="54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 Законом Республики Мордовия от 08.06.2007г. №48-З «О регулировании отношений в сфере муниципальной службы», Уставом Чамзинского муниципального района Республики Мордовия,</w:t>
      </w:r>
    </w:p>
    <w:p w:rsidR="00702331" w:rsidRPr="006A11A2" w:rsidRDefault="00702331" w:rsidP="00EA1E8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702331" w:rsidRDefault="00702331" w:rsidP="00EA1E8F">
      <w:pPr>
        <w:pStyle w:val="ConsNormal"/>
        <w:tabs>
          <w:tab w:val="left" w:pos="10440"/>
        </w:tabs>
        <w:ind w:right="0" w:firstLine="5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702331" w:rsidRPr="006A11A2" w:rsidRDefault="00702331" w:rsidP="00EA1E8F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02331" w:rsidRDefault="00702331" w:rsidP="00EA1E8F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A11A2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изменения в Квалификационные требования к уровню профессионального образования, стажу муниципальной службы или стажу работы по специальности, профессиональным знаниям и навыкам, необходимым для исполнения должностных обязанностей для замещения должностей муниципальной службы в Чамзинском муниципальном районе следующего содержания:</w:t>
      </w:r>
    </w:p>
    <w:p w:rsidR="00702331" w:rsidRPr="00EA1E8F" w:rsidRDefault="00702331" w:rsidP="00EA1E8F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В </w:t>
      </w:r>
      <w:hyperlink r:id="rId4" w:history="1">
        <w:r w:rsidRPr="00EA1E8F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разделе</w:t>
        </w:r>
      </w:hyperlink>
      <w:r w:rsidRPr="00EA1E8F">
        <w:rPr>
          <w:rFonts w:ascii="Times New Roman" w:hAnsi="Times New Roman" w:cs="Times New Roman"/>
          <w:sz w:val="28"/>
          <w:szCs w:val="28"/>
        </w:rPr>
        <w:t xml:space="preserve"> «Высшие должности муниципальной службы» в графе «Образование» слово «профессиональное» исключить.</w:t>
      </w:r>
    </w:p>
    <w:p w:rsidR="00702331" w:rsidRPr="00EA1E8F" w:rsidRDefault="00702331" w:rsidP="00EA1E8F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A1E8F">
        <w:rPr>
          <w:rFonts w:ascii="Times New Roman" w:hAnsi="Times New Roman" w:cs="Times New Roman"/>
          <w:sz w:val="28"/>
          <w:szCs w:val="28"/>
        </w:rPr>
        <w:t xml:space="preserve">1.2. В </w:t>
      </w:r>
      <w:hyperlink r:id="rId5" w:history="1">
        <w:r w:rsidRPr="00EA1E8F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разделе</w:t>
        </w:r>
      </w:hyperlink>
      <w:r w:rsidRPr="00EA1E8F">
        <w:rPr>
          <w:rFonts w:ascii="Times New Roman" w:hAnsi="Times New Roman" w:cs="Times New Roman"/>
          <w:sz w:val="28"/>
          <w:szCs w:val="28"/>
        </w:rPr>
        <w:t xml:space="preserve"> «Главные должности муниципальной службы» в графе «Образование» слово «профессиональное» исключить.</w:t>
      </w:r>
    </w:p>
    <w:p w:rsidR="00702331" w:rsidRPr="00EA1E8F" w:rsidRDefault="00702331" w:rsidP="00EA1E8F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A1E8F">
        <w:rPr>
          <w:rFonts w:ascii="Times New Roman" w:hAnsi="Times New Roman" w:cs="Times New Roman"/>
          <w:sz w:val="28"/>
          <w:szCs w:val="28"/>
        </w:rPr>
        <w:t xml:space="preserve">1.3. В </w:t>
      </w:r>
      <w:hyperlink r:id="rId6" w:history="1">
        <w:r w:rsidRPr="00EA1E8F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разделе</w:t>
        </w:r>
      </w:hyperlink>
      <w:r w:rsidRPr="00EA1E8F">
        <w:rPr>
          <w:rFonts w:ascii="Times New Roman" w:hAnsi="Times New Roman" w:cs="Times New Roman"/>
          <w:sz w:val="28"/>
          <w:szCs w:val="28"/>
        </w:rPr>
        <w:t xml:space="preserve"> «Ведущие должности муниципальной службы» в графе «Образование» слово «профессиональное» исключить.</w:t>
      </w:r>
    </w:p>
    <w:p w:rsidR="00702331" w:rsidRDefault="00702331" w:rsidP="00EA1E8F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EA1E8F">
        <w:rPr>
          <w:rFonts w:ascii="Times New Roman" w:hAnsi="Times New Roman" w:cs="Times New Roman"/>
          <w:sz w:val="28"/>
          <w:szCs w:val="28"/>
        </w:rPr>
        <w:t xml:space="preserve">1.4.  В </w:t>
      </w:r>
      <w:hyperlink r:id="rId7" w:history="1">
        <w:r w:rsidRPr="00EA1E8F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разделе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«Ведущие должности муниципальной службы» графу «Стаж» изложить в новой редакции: «Стаж муниципальной службы не менее 2 лет или стажа работы по специальности не менее 2 лет. Для лиц, имеющих дипломы специалиста или магистра с отличием, в течение 3 лет со дня выдачи диплома устанавливаются квалификационные требования к стажу муниципальной службы или стажу работы по специальности для замещения должностей ведущей группы – не менее 1 года стажа муниципальной службы или стажа работы по специальности.».</w:t>
      </w:r>
    </w:p>
    <w:p w:rsidR="00702331" w:rsidRPr="006A11A2" w:rsidRDefault="00702331" w:rsidP="00EA1E8F">
      <w:pPr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702331" w:rsidRPr="00EA1E8F" w:rsidRDefault="00702331" w:rsidP="00EA1E8F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A11A2">
        <w:rPr>
          <w:rFonts w:ascii="Times New Roman" w:hAnsi="Times New Roman" w:cs="Times New Roman"/>
          <w:b/>
          <w:bCs/>
          <w:sz w:val="28"/>
          <w:szCs w:val="28"/>
        </w:rPr>
        <w:t xml:space="preserve">    2.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702331" w:rsidRDefault="00702331" w:rsidP="00EA1E8F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02331" w:rsidRDefault="00702331" w:rsidP="00EA1E8F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02331" w:rsidRDefault="00702331" w:rsidP="00EA1E8F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           В.Я.Борисов</w:t>
      </w:r>
    </w:p>
    <w:p w:rsidR="00702331" w:rsidRPr="00F813A6" w:rsidRDefault="00702331" w:rsidP="00EA1E8F">
      <w:pPr>
        <w:widowControl/>
        <w:jc w:val="both"/>
        <w:rPr>
          <w:rFonts w:cs="Times New Roman"/>
          <w:sz w:val="16"/>
          <w:szCs w:val="16"/>
        </w:rPr>
      </w:pPr>
    </w:p>
    <w:p w:rsidR="00702331" w:rsidRPr="00F813A6" w:rsidRDefault="00702331" w:rsidP="00F813A6">
      <w:pPr>
        <w:ind w:firstLine="708"/>
        <w:jc w:val="both"/>
        <w:rPr>
          <w:rFonts w:ascii="Times New Roman" w:hAnsi="Times New Roman" w:cs="Times New Roman"/>
          <w:b/>
          <w:bCs/>
        </w:rPr>
      </w:pPr>
      <w:r w:rsidRPr="00F813A6">
        <w:rPr>
          <w:rFonts w:ascii="Times New Roman" w:hAnsi="Times New Roman" w:cs="Times New Roman"/>
          <w:b/>
          <w:bCs/>
        </w:rPr>
        <w:t>Срок внесения заключений по данному проекту составляет 4 дня с момента опубликования на сайте.</w:t>
      </w:r>
    </w:p>
    <w:p w:rsidR="00702331" w:rsidRDefault="00702331" w:rsidP="00EA1E8F">
      <w:pPr>
        <w:jc w:val="both"/>
        <w:rPr>
          <w:rFonts w:cs="Times New Roman"/>
        </w:rPr>
      </w:pPr>
    </w:p>
    <w:sectPr w:rsidR="00702331" w:rsidSect="006A11A2">
      <w:pgSz w:w="11906" w:h="16838"/>
      <w:pgMar w:top="360" w:right="566" w:bottom="18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F15"/>
    <w:rsid w:val="00075FD1"/>
    <w:rsid w:val="006A11A2"/>
    <w:rsid w:val="006D2A1A"/>
    <w:rsid w:val="006F557D"/>
    <w:rsid w:val="00702331"/>
    <w:rsid w:val="008F2D66"/>
    <w:rsid w:val="009708A8"/>
    <w:rsid w:val="00A70F15"/>
    <w:rsid w:val="00AA6C91"/>
    <w:rsid w:val="00E52796"/>
    <w:rsid w:val="00EA1E8F"/>
    <w:rsid w:val="00F8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F1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70F15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70F15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A70F15"/>
    <w:rPr>
      <w:color w:val="008000"/>
    </w:rPr>
  </w:style>
  <w:style w:type="paragraph" w:styleId="ListParagraph">
    <w:name w:val="List Paragraph"/>
    <w:basedOn w:val="Normal"/>
    <w:uiPriority w:val="99"/>
    <w:qFormat/>
    <w:rsid w:val="00A70F15"/>
    <w:pPr>
      <w:ind w:left="720"/>
    </w:pPr>
  </w:style>
  <w:style w:type="character" w:styleId="Hyperlink">
    <w:name w:val="Hyperlink"/>
    <w:basedOn w:val="DefaultParagraphFont"/>
    <w:uiPriority w:val="99"/>
    <w:semiHidden/>
    <w:rsid w:val="00EA1E8F"/>
    <w:rPr>
      <w:color w:val="0000FF"/>
      <w:u w:val="single"/>
    </w:rPr>
  </w:style>
  <w:style w:type="paragraph" w:customStyle="1" w:styleId="ConsNormal">
    <w:name w:val="ConsNormal"/>
    <w:uiPriority w:val="99"/>
    <w:rsid w:val="00EA1E8F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Title">
    <w:name w:val="ConsTitle"/>
    <w:uiPriority w:val="99"/>
    <w:rsid w:val="006A11A2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69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22722.100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22722.1003" TargetMode="External"/><Relationship Id="rId5" Type="http://schemas.openxmlformats.org/officeDocument/2006/relationships/hyperlink" Target="garantF1://8822722.1002" TargetMode="External"/><Relationship Id="rId4" Type="http://schemas.openxmlformats.org/officeDocument/2006/relationships/hyperlink" Target="garantF1://8822722.100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411</Words>
  <Characters>2346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4</cp:revision>
  <dcterms:created xsi:type="dcterms:W3CDTF">2014-01-16T06:59:00Z</dcterms:created>
  <dcterms:modified xsi:type="dcterms:W3CDTF">2014-01-16T15:12:00Z</dcterms:modified>
</cp:coreProperties>
</file>