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39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проект</w:t>
      </w:r>
    </w:p>
    <w:p w:rsidR="00182D39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Республика Мордовия</w:t>
      </w:r>
    </w:p>
    <w:p w:rsidR="00182D39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Совет депутатов Чамзинского муниципального района</w:t>
      </w: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РЕШЕНИЕ</w:t>
      </w: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XXI</w:t>
      </w:r>
      <w:r w:rsidRPr="006C1016">
        <w:rPr>
          <w:sz w:val="28"/>
          <w:szCs w:val="28"/>
        </w:rPr>
        <w:t xml:space="preserve">–я </w:t>
      </w:r>
      <w:r>
        <w:rPr>
          <w:sz w:val="28"/>
          <w:szCs w:val="28"/>
        </w:rPr>
        <w:t xml:space="preserve">внеочередная </w:t>
      </w:r>
      <w:r w:rsidRPr="006C1016">
        <w:rPr>
          <w:sz w:val="28"/>
          <w:szCs w:val="28"/>
        </w:rPr>
        <w:t>сессия)</w:t>
      </w:r>
    </w:p>
    <w:p w:rsidR="00182D39" w:rsidRPr="006C1016" w:rsidRDefault="00182D39" w:rsidP="006C1016">
      <w:pPr>
        <w:pStyle w:val="NormalWeb"/>
        <w:spacing w:before="0" w:beforeAutospacing="0" w:after="0"/>
        <w:rPr>
          <w:sz w:val="28"/>
          <w:szCs w:val="28"/>
        </w:rPr>
      </w:pPr>
      <w:r w:rsidRPr="006C1016">
        <w:rPr>
          <w:sz w:val="28"/>
          <w:szCs w:val="28"/>
        </w:rPr>
        <w:t xml:space="preserve">15.10.2013г. </w:t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      </w:t>
      </w:r>
      <w:r w:rsidRPr="006C1016">
        <w:rPr>
          <w:sz w:val="28"/>
          <w:szCs w:val="28"/>
        </w:rPr>
        <w:t xml:space="preserve">№ </w:t>
      </w:r>
      <w:r>
        <w:rPr>
          <w:sz w:val="28"/>
          <w:szCs w:val="28"/>
        </w:rPr>
        <w:t>133</w:t>
      </w:r>
    </w:p>
    <w:p w:rsidR="00182D39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р.п.Чамзинка</w:t>
      </w: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</w:p>
    <w:p w:rsidR="00182D39" w:rsidRDefault="00182D39" w:rsidP="006C1016">
      <w:pPr>
        <w:pStyle w:val="NormalWeb"/>
        <w:spacing w:before="0" w:beforeAutospacing="0" w:after="0"/>
        <w:jc w:val="center"/>
        <w:rPr>
          <w:b/>
          <w:bCs/>
          <w:sz w:val="28"/>
          <w:szCs w:val="28"/>
        </w:rPr>
      </w:pPr>
      <w:r w:rsidRPr="006C1016">
        <w:rPr>
          <w:b/>
          <w:bCs/>
          <w:sz w:val="28"/>
          <w:szCs w:val="28"/>
        </w:rPr>
        <w:t xml:space="preserve">О Порядке передачи подарков, </w:t>
      </w:r>
    </w:p>
    <w:p w:rsidR="00182D39" w:rsidRPr="006C1016" w:rsidRDefault="00182D39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полученных муниципальным служащим администрации Чамзинского муниципальными района в связи с протокольными мероприятиями, со служебными командировками и с другими официальными мероприятиями</w:t>
      </w:r>
    </w:p>
    <w:p w:rsidR="00182D39" w:rsidRPr="006C1016" w:rsidRDefault="00182D39" w:rsidP="006C1016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6C1016">
        <w:rPr>
          <w:sz w:val="28"/>
          <w:szCs w:val="28"/>
        </w:rPr>
        <w:t xml:space="preserve">В целях реализации положений </w:t>
      </w:r>
      <w:hyperlink r:id="rId4" w:history="1">
        <w:r w:rsidRPr="006C1016">
          <w:rPr>
            <w:rStyle w:val="Hyperlink"/>
            <w:color w:val="auto"/>
            <w:sz w:val="28"/>
            <w:szCs w:val="28"/>
            <w:u w:val="none"/>
          </w:rPr>
          <w:t>части 2 статьи 575</w:t>
        </w:r>
      </w:hyperlink>
      <w:r w:rsidRPr="006C1016">
        <w:rPr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</w:t>
      </w: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182D39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6C1016">
        <w:rPr>
          <w:sz w:val="28"/>
          <w:szCs w:val="28"/>
        </w:rPr>
        <w:t>1. Распространить действие</w:t>
      </w:r>
      <w:r w:rsidRPr="006C1016">
        <w:rPr>
          <w:b/>
          <w:bCs/>
          <w:sz w:val="28"/>
          <w:szCs w:val="28"/>
        </w:rPr>
        <w:t xml:space="preserve"> </w:t>
      </w:r>
      <w:r w:rsidRPr="006C1016">
        <w:rPr>
          <w:sz w:val="28"/>
          <w:szCs w:val="28"/>
        </w:rPr>
        <w:t>Порядка передачи в муниципальную собственность Чамзинского муниципального района Республики Мордовия подарка, полученного лицом, замещающим должность Председателя Совета депутатов Чамзинского муниципального района, муниципальную должность, замещаемую на постоянной основе, в связи с протокольным мероприятием, служебной командировкой и другим официальным мероприятием, утвержденного решением Совета депутатов Чамзинского муниципального района от 15.06.2012</w:t>
      </w:r>
      <w:r>
        <w:rPr>
          <w:sz w:val="28"/>
          <w:szCs w:val="28"/>
        </w:rPr>
        <w:t xml:space="preserve"> </w:t>
      </w:r>
      <w:r w:rsidRPr="006C1016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Pr="006C1016">
        <w:rPr>
          <w:sz w:val="28"/>
          <w:szCs w:val="28"/>
        </w:rPr>
        <w:t xml:space="preserve">56 на муниципальных служащих администрации Чамзинского муниципального района в части передачи ими в муниципальную собственность подарков, полученных в связи с протокольными мероприятиями, со служебными командировками и с другими официальными мероприятиями. </w:t>
      </w: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6C1016">
        <w:rPr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182D39" w:rsidRPr="006C1016" w:rsidRDefault="00182D39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  <w:r w:rsidRPr="006C1016">
        <w:rPr>
          <w:sz w:val="28"/>
          <w:szCs w:val="28"/>
        </w:rPr>
        <w:t>Председатель Совета депутатов</w:t>
      </w:r>
    </w:p>
    <w:p w:rsidR="00182D39" w:rsidRDefault="00182D39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  <w:r w:rsidRPr="006C1016">
        <w:rPr>
          <w:sz w:val="28"/>
          <w:szCs w:val="28"/>
        </w:rPr>
        <w:t xml:space="preserve">Чамзинского муниципального района </w:t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  <w:t>В.Я.Борисов</w:t>
      </w:r>
      <w:r>
        <w:rPr>
          <w:sz w:val="28"/>
          <w:szCs w:val="28"/>
        </w:rPr>
        <w:t xml:space="preserve"> </w:t>
      </w:r>
    </w:p>
    <w:p w:rsidR="00182D39" w:rsidRDefault="00182D39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</w:p>
    <w:p w:rsidR="00182D39" w:rsidRPr="007E1253" w:rsidRDefault="00182D39" w:rsidP="007E1253">
      <w:pPr>
        <w:pStyle w:val="NormalWeb"/>
        <w:spacing w:before="0" w:beforeAutospacing="0" w:after="0"/>
        <w:ind w:firstLine="708"/>
        <w:jc w:val="both"/>
        <w:rPr>
          <w:b/>
          <w:bCs/>
          <w:sz w:val="22"/>
          <w:szCs w:val="22"/>
        </w:rPr>
      </w:pPr>
      <w:r w:rsidRPr="007E1253">
        <w:rPr>
          <w:b/>
          <w:bCs/>
          <w:sz w:val="22"/>
          <w:szCs w:val="22"/>
        </w:rPr>
        <w:t>Срок внесения заключений по данному проекту составляет 5 дней с</w:t>
      </w:r>
      <w:r>
        <w:rPr>
          <w:b/>
          <w:bCs/>
          <w:sz w:val="22"/>
          <w:szCs w:val="22"/>
        </w:rPr>
        <w:t>о</w:t>
      </w:r>
      <w:r w:rsidRPr="007E1253">
        <w:rPr>
          <w:b/>
          <w:bCs/>
          <w:sz w:val="22"/>
          <w:szCs w:val="22"/>
        </w:rPr>
        <w:t xml:space="preserve"> д</w:t>
      </w:r>
      <w:r>
        <w:rPr>
          <w:b/>
          <w:bCs/>
          <w:sz w:val="22"/>
          <w:szCs w:val="22"/>
        </w:rPr>
        <w:t>ня</w:t>
      </w:r>
      <w:r w:rsidRPr="007E1253">
        <w:rPr>
          <w:b/>
          <w:bCs/>
          <w:sz w:val="22"/>
          <w:szCs w:val="22"/>
        </w:rPr>
        <w:t xml:space="preserve"> опубликования на сайте.</w:t>
      </w:r>
    </w:p>
    <w:p w:rsidR="00182D39" w:rsidRPr="006C1016" w:rsidRDefault="00182D39" w:rsidP="006C1016">
      <w:pPr>
        <w:spacing w:after="0" w:line="240" w:lineRule="auto"/>
        <w:jc w:val="both"/>
        <w:rPr>
          <w:sz w:val="28"/>
          <w:szCs w:val="28"/>
        </w:rPr>
      </w:pPr>
    </w:p>
    <w:sectPr w:rsidR="00182D39" w:rsidRPr="006C1016" w:rsidSect="007E1253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79E"/>
    <w:rsid w:val="00133DE8"/>
    <w:rsid w:val="00182D39"/>
    <w:rsid w:val="00204C26"/>
    <w:rsid w:val="00293276"/>
    <w:rsid w:val="00406DDB"/>
    <w:rsid w:val="005134AD"/>
    <w:rsid w:val="00550E87"/>
    <w:rsid w:val="00582A62"/>
    <w:rsid w:val="00681CFF"/>
    <w:rsid w:val="006C1016"/>
    <w:rsid w:val="006C7C4F"/>
    <w:rsid w:val="007E1253"/>
    <w:rsid w:val="00822E6D"/>
    <w:rsid w:val="008878DD"/>
    <w:rsid w:val="00896B86"/>
    <w:rsid w:val="00D25B31"/>
    <w:rsid w:val="00DB5EAE"/>
    <w:rsid w:val="00E02E67"/>
    <w:rsid w:val="00ED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D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ED579E"/>
    <w:rPr>
      <w:color w:val="000080"/>
      <w:u w:val="single"/>
    </w:rPr>
  </w:style>
  <w:style w:type="paragraph" w:styleId="NormalWeb">
    <w:name w:val="Normal (Web)"/>
    <w:basedOn w:val="Normal"/>
    <w:uiPriority w:val="99"/>
    <w:semiHidden/>
    <w:rsid w:val="00ED57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97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64072.57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267</Words>
  <Characters>1527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5</cp:revision>
  <dcterms:created xsi:type="dcterms:W3CDTF">2013-09-30T12:50:00Z</dcterms:created>
  <dcterms:modified xsi:type="dcterms:W3CDTF">2013-10-04T06:28:00Z</dcterms:modified>
</cp:coreProperties>
</file>