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59C" w:rsidRDefault="00BD059C" w:rsidP="002C398B">
      <w:pPr>
        <w:jc w:val="right"/>
        <w:outlineLvl w:val="0"/>
        <w:rPr>
          <w:sz w:val="28"/>
          <w:szCs w:val="28"/>
        </w:rPr>
      </w:pPr>
    </w:p>
    <w:p w:rsidR="00BD059C" w:rsidRDefault="00BD059C" w:rsidP="002C398B">
      <w:pPr>
        <w:jc w:val="center"/>
        <w:rPr>
          <w:b/>
          <w:sz w:val="28"/>
          <w:szCs w:val="28"/>
        </w:rPr>
      </w:pPr>
      <w:bookmarkStart w:id="0" w:name="_Hlk91680048"/>
      <w:r>
        <w:rPr>
          <w:b/>
          <w:sz w:val="28"/>
          <w:szCs w:val="28"/>
        </w:rPr>
        <w:t>Администрация Алексеевского сельского поселения</w:t>
      </w:r>
    </w:p>
    <w:p w:rsidR="00BD059C" w:rsidRDefault="00BD059C" w:rsidP="002C398B">
      <w:pPr>
        <w:jc w:val="center"/>
        <w:rPr>
          <w:b/>
          <w:sz w:val="28"/>
          <w:szCs w:val="28"/>
        </w:rPr>
      </w:pPr>
      <w:r>
        <w:rPr>
          <w:b/>
          <w:sz w:val="28"/>
          <w:szCs w:val="28"/>
        </w:rPr>
        <w:t>Чамзинского муниципального района</w:t>
      </w:r>
    </w:p>
    <w:p w:rsidR="00BD059C" w:rsidRDefault="00BD059C" w:rsidP="002C398B">
      <w:pPr>
        <w:jc w:val="center"/>
        <w:rPr>
          <w:sz w:val="28"/>
          <w:szCs w:val="28"/>
        </w:rPr>
      </w:pPr>
      <w:r>
        <w:rPr>
          <w:b/>
          <w:sz w:val="28"/>
          <w:szCs w:val="28"/>
        </w:rPr>
        <w:t>Республики Мордовия</w:t>
      </w:r>
    </w:p>
    <w:p w:rsidR="00BD059C" w:rsidRDefault="00BD059C" w:rsidP="002C398B">
      <w:pPr>
        <w:jc w:val="center"/>
        <w:rPr>
          <w:sz w:val="28"/>
          <w:szCs w:val="28"/>
        </w:rPr>
      </w:pPr>
    </w:p>
    <w:p w:rsidR="00BD059C" w:rsidRDefault="00BD059C" w:rsidP="002C398B">
      <w:pPr>
        <w:jc w:val="center"/>
        <w:rPr>
          <w:sz w:val="28"/>
          <w:szCs w:val="28"/>
        </w:rPr>
      </w:pPr>
    </w:p>
    <w:p w:rsidR="00BD059C" w:rsidRDefault="00BD059C" w:rsidP="002C398B">
      <w:pPr>
        <w:jc w:val="center"/>
        <w:rPr>
          <w:sz w:val="28"/>
          <w:szCs w:val="28"/>
        </w:rPr>
      </w:pPr>
      <w:r>
        <w:rPr>
          <w:sz w:val="28"/>
          <w:szCs w:val="28"/>
        </w:rPr>
        <w:t>ПОСТАНОВЛЕНИЕ</w:t>
      </w:r>
    </w:p>
    <w:p w:rsidR="00BD059C" w:rsidRDefault="00BD059C" w:rsidP="002C398B">
      <w:pPr>
        <w:jc w:val="center"/>
        <w:rPr>
          <w:sz w:val="28"/>
          <w:szCs w:val="28"/>
        </w:rPr>
      </w:pPr>
    </w:p>
    <w:p w:rsidR="00BD059C" w:rsidRDefault="00BD059C" w:rsidP="002C398B">
      <w:pPr>
        <w:rPr>
          <w:sz w:val="28"/>
          <w:szCs w:val="28"/>
        </w:rPr>
      </w:pPr>
    </w:p>
    <w:p w:rsidR="00BD059C" w:rsidRDefault="00BD059C" w:rsidP="002C398B">
      <w:pPr>
        <w:jc w:val="center"/>
        <w:rPr>
          <w:sz w:val="28"/>
          <w:szCs w:val="28"/>
        </w:rPr>
      </w:pPr>
      <w:r>
        <w:rPr>
          <w:sz w:val="28"/>
          <w:szCs w:val="28"/>
        </w:rPr>
        <w:t>п. Алексеевка</w:t>
      </w:r>
      <w:bookmarkEnd w:id="0"/>
    </w:p>
    <w:p w:rsidR="00BD059C" w:rsidRDefault="00BD059C" w:rsidP="002C398B">
      <w:pPr>
        <w:jc w:val="center"/>
        <w:rPr>
          <w:sz w:val="28"/>
          <w:szCs w:val="28"/>
        </w:rPr>
      </w:pPr>
    </w:p>
    <w:p w:rsidR="00BD059C" w:rsidRDefault="00BD059C" w:rsidP="0026426E">
      <w:pPr>
        <w:rPr>
          <w:sz w:val="28"/>
          <w:szCs w:val="28"/>
        </w:rPr>
      </w:pPr>
      <w:r>
        <w:rPr>
          <w:sz w:val="28"/>
          <w:szCs w:val="28"/>
        </w:rPr>
        <w:t>02.02.2022г                                                                                             № 7</w:t>
      </w:r>
    </w:p>
    <w:p w:rsidR="00BD059C" w:rsidRDefault="00BD059C" w:rsidP="00541278">
      <w:pPr>
        <w:jc w:val="center"/>
        <w:rPr>
          <w:sz w:val="28"/>
          <w:szCs w:val="28"/>
        </w:rPr>
      </w:pPr>
    </w:p>
    <w:p w:rsidR="00BD059C" w:rsidRDefault="00BD059C" w:rsidP="00541278">
      <w:pPr>
        <w:widowControl/>
        <w:jc w:val="center"/>
        <w:rPr>
          <w:sz w:val="28"/>
          <w:szCs w:val="28"/>
        </w:rPr>
      </w:pPr>
      <w:r>
        <w:rPr>
          <w:sz w:val="28"/>
          <w:szCs w:val="28"/>
        </w:rPr>
        <w:t xml:space="preserve">О мерах по реализации Решения Совета депутатов Алексеевского </w:t>
      </w:r>
      <w:r w:rsidRPr="00541278">
        <w:rPr>
          <w:sz w:val="28"/>
          <w:szCs w:val="28"/>
        </w:rPr>
        <w:t>с</w:t>
      </w:r>
      <w:r>
        <w:rPr>
          <w:sz w:val="28"/>
          <w:szCs w:val="28"/>
        </w:rPr>
        <w:t xml:space="preserve">ельского поселения Чамзинского муниципального района Республики Мордовия </w:t>
      </w:r>
      <w:r w:rsidRPr="00EC1ED9">
        <w:rPr>
          <w:sz w:val="28"/>
          <w:szCs w:val="28"/>
        </w:rPr>
        <w:t xml:space="preserve">от </w:t>
      </w:r>
      <w:r>
        <w:rPr>
          <w:sz w:val="28"/>
          <w:szCs w:val="28"/>
        </w:rPr>
        <w:t>27</w:t>
      </w:r>
      <w:r w:rsidRPr="00EC1ED9">
        <w:rPr>
          <w:sz w:val="28"/>
          <w:szCs w:val="28"/>
        </w:rPr>
        <w:t>декабря 20</w:t>
      </w:r>
      <w:r>
        <w:rPr>
          <w:sz w:val="28"/>
          <w:szCs w:val="28"/>
        </w:rPr>
        <w:t>21 г. № 14 «О бюджете Алексеевского сельского поселения Чамзинского муниципального района Республики Мордовия на 2022 год и на плановый период 2023 и 2024 годов</w:t>
      </w:r>
      <w:r w:rsidRPr="002F7374">
        <w:rPr>
          <w:sz w:val="28"/>
          <w:szCs w:val="28"/>
        </w:rPr>
        <w:t>»</w:t>
      </w:r>
    </w:p>
    <w:p w:rsidR="00BD059C" w:rsidRDefault="00BD059C" w:rsidP="006F43A2">
      <w:pPr>
        <w:jc w:val="right"/>
        <w:rPr>
          <w:sz w:val="28"/>
          <w:szCs w:val="28"/>
        </w:rPr>
      </w:pPr>
    </w:p>
    <w:p w:rsidR="00BD059C" w:rsidRDefault="00BD059C" w:rsidP="006F43A2">
      <w:pPr>
        <w:jc w:val="right"/>
        <w:rPr>
          <w:sz w:val="28"/>
          <w:szCs w:val="28"/>
        </w:rPr>
      </w:pPr>
    </w:p>
    <w:p w:rsidR="00BD059C" w:rsidRDefault="00BD059C" w:rsidP="006F43A2">
      <w:pPr>
        <w:jc w:val="right"/>
        <w:rPr>
          <w:sz w:val="28"/>
          <w:szCs w:val="28"/>
        </w:rPr>
      </w:pPr>
    </w:p>
    <w:p w:rsidR="00BD059C" w:rsidRDefault="00BD059C" w:rsidP="00CD4712">
      <w:pPr>
        <w:widowControl/>
        <w:ind w:firstLine="720"/>
        <w:jc w:val="both"/>
        <w:rPr>
          <w:sz w:val="28"/>
          <w:szCs w:val="28"/>
        </w:rPr>
      </w:pPr>
    </w:p>
    <w:p w:rsidR="00BD059C" w:rsidRDefault="00BD059C" w:rsidP="00CD4712">
      <w:pPr>
        <w:widowControl/>
        <w:ind w:firstLine="720"/>
        <w:jc w:val="both"/>
        <w:rPr>
          <w:sz w:val="28"/>
          <w:szCs w:val="28"/>
        </w:rPr>
      </w:pPr>
      <w:r>
        <w:rPr>
          <w:sz w:val="28"/>
          <w:szCs w:val="28"/>
        </w:rPr>
        <w:t xml:space="preserve">В целях реализации Решения Совета депутатов Алексеевского </w:t>
      </w:r>
      <w:r w:rsidRPr="00541278">
        <w:rPr>
          <w:sz w:val="28"/>
          <w:szCs w:val="28"/>
        </w:rPr>
        <w:t>с</w:t>
      </w:r>
      <w:r>
        <w:rPr>
          <w:sz w:val="28"/>
          <w:szCs w:val="28"/>
        </w:rPr>
        <w:t xml:space="preserve">ельского поселения Чамзинского муниципального района Республики Мордовия </w:t>
      </w:r>
      <w:r w:rsidRPr="00EC1ED9">
        <w:rPr>
          <w:sz w:val="28"/>
          <w:szCs w:val="28"/>
        </w:rPr>
        <w:t xml:space="preserve">от </w:t>
      </w:r>
      <w:r>
        <w:rPr>
          <w:sz w:val="28"/>
          <w:szCs w:val="28"/>
        </w:rPr>
        <w:t xml:space="preserve">27 </w:t>
      </w:r>
      <w:r w:rsidRPr="00EC1ED9">
        <w:rPr>
          <w:sz w:val="28"/>
          <w:szCs w:val="28"/>
        </w:rPr>
        <w:t>декабря 20</w:t>
      </w:r>
      <w:r>
        <w:rPr>
          <w:sz w:val="28"/>
          <w:szCs w:val="28"/>
        </w:rPr>
        <w:t>21 г. № 14 «О бюджете Алексеевского сельского поселения Чамзинского муниципального района Республики Мордовия на 2022 год и на плановый период 2023 и 2024 годов</w:t>
      </w:r>
      <w:r w:rsidRPr="002F7374">
        <w:rPr>
          <w:sz w:val="28"/>
          <w:szCs w:val="28"/>
        </w:rPr>
        <w:t>»</w:t>
      </w:r>
      <w:r>
        <w:rPr>
          <w:sz w:val="28"/>
          <w:szCs w:val="28"/>
        </w:rPr>
        <w:t xml:space="preserve"> Администрация Алексеевского сельского поселения Чамзинского муниципального района Республики Мордовия</w:t>
      </w:r>
    </w:p>
    <w:p w:rsidR="00BD059C" w:rsidRDefault="00BD059C" w:rsidP="00CD4712">
      <w:pPr>
        <w:widowControl/>
        <w:ind w:firstLine="720"/>
        <w:jc w:val="both"/>
        <w:rPr>
          <w:sz w:val="28"/>
          <w:szCs w:val="28"/>
        </w:rPr>
      </w:pPr>
    </w:p>
    <w:p w:rsidR="00BD059C" w:rsidRDefault="00BD059C" w:rsidP="00541278">
      <w:pPr>
        <w:widowControl/>
        <w:ind w:firstLine="720"/>
        <w:jc w:val="center"/>
        <w:rPr>
          <w:b/>
          <w:sz w:val="28"/>
          <w:szCs w:val="28"/>
        </w:rPr>
      </w:pPr>
      <w:r>
        <w:rPr>
          <w:b/>
          <w:sz w:val="28"/>
          <w:szCs w:val="28"/>
        </w:rPr>
        <w:t>п о с т а н о в л я е т:</w:t>
      </w:r>
    </w:p>
    <w:p w:rsidR="00BD059C" w:rsidRDefault="00BD059C" w:rsidP="00541278">
      <w:pPr>
        <w:widowControl/>
        <w:ind w:firstLine="720"/>
        <w:jc w:val="center"/>
        <w:rPr>
          <w:b/>
          <w:sz w:val="28"/>
          <w:szCs w:val="28"/>
        </w:rPr>
      </w:pPr>
    </w:p>
    <w:p w:rsidR="00BD059C" w:rsidRPr="00A70DB7" w:rsidRDefault="00BD059C" w:rsidP="00CD4712">
      <w:pPr>
        <w:widowControl/>
        <w:ind w:firstLine="720"/>
        <w:jc w:val="both"/>
        <w:rPr>
          <w:sz w:val="28"/>
          <w:szCs w:val="28"/>
        </w:rPr>
      </w:pPr>
      <w:r w:rsidRPr="00A70DB7">
        <w:rPr>
          <w:sz w:val="28"/>
          <w:szCs w:val="28"/>
        </w:rPr>
        <w:t xml:space="preserve">1. </w:t>
      </w:r>
      <w:r>
        <w:rPr>
          <w:sz w:val="28"/>
          <w:szCs w:val="28"/>
        </w:rPr>
        <w:t>Администрации Алексеевского сельского поселения Чамзинского муниципального района Республики Мордовия</w:t>
      </w:r>
      <w:r w:rsidRPr="00A70DB7">
        <w:rPr>
          <w:sz w:val="28"/>
          <w:szCs w:val="28"/>
        </w:rPr>
        <w:t>:</w:t>
      </w:r>
    </w:p>
    <w:p w:rsidR="00BD059C" w:rsidRDefault="00BD059C" w:rsidP="00B930F3">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обеспечить качественное исполнение бюджета</w:t>
      </w:r>
      <w:r>
        <w:rPr>
          <w:rFonts w:ascii="Times New Roman" w:hAnsi="Times New Roman" w:cs="Times New Roman"/>
          <w:sz w:val="28"/>
          <w:szCs w:val="28"/>
        </w:rPr>
        <w:t xml:space="preserve"> Алексеевского</w:t>
      </w:r>
      <w:r w:rsidRPr="00A70DB7">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2022 год и на плановый период 2023 и 2024 годов (далее – бюджет</w:t>
      </w:r>
      <w:r>
        <w:rPr>
          <w:rFonts w:ascii="Times New Roman" w:hAnsi="Times New Roman" w:cs="Times New Roman"/>
          <w:sz w:val="28"/>
          <w:szCs w:val="28"/>
        </w:rPr>
        <w:t xml:space="preserve"> 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Pr>
          <w:rFonts w:ascii="Times New Roman" w:hAnsi="Times New Roman" w:cs="Times New Roman"/>
          <w:sz w:val="28"/>
          <w:szCs w:val="28"/>
        </w:rPr>
        <w:t xml:space="preserve">Алексеевского сельского поселения </w:t>
      </w:r>
      <w:r w:rsidRPr="00A70DB7">
        <w:rPr>
          <w:rFonts w:ascii="Times New Roman" w:hAnsi="Times New Roman" w:cs="Times New Roman"/>
          <w:sz w:val="28"/>
          <w:szCs w:val="28"/>
        </w:rPr>
        <w:t xml:space="preserve">на 2022 год и на плановый период 2023 и 2024 годов, утвержденных </w:t>
      </w:r>
      <w:r>
        <w:rPr>
          <w:rFonts w:ascii="Times New Roman" w:hAnsi="Times New Roman" w:cs="Times New Roman"/>
          <w:sz w:val="28"/>
          <w:szCs w:val="28"/>
        </w:rPr>
        <w:t>постановлением Администрации Алексеевского сельского поселения Чамзинского муниципального района от  2021 г. № ;</w:t>
      </w:r>
    </w:p>
    <w:p w:rsidR="00BD059C" w:rsidRDefault="00BD059C" w:rsidP="00CD4712">
      <w:pPr>
        <w:widowControl/>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w:t>
      </w:r>
      <w:r>
        <w:rPr>
          <w:sz w:val="28"/>
          <w:szCs w:val="28"/>
        </w:rPr>
        <w:t xml:space="preserve"> Алексеевского</w:t>
      </w:r>
      <w:r w:rsidRPr="00A70DB7">
        <w:rPr>
          <w:sz w:val="28"/>
          <w:szCs w:val="28"/>
        </w:rPr>
        <w:t xml:space="preserve"> </w:t>
      </w:r>
      <w:r>
        <w:rPr>
          <w:sz w:val="28"/>
          <w:szCs w:val="28"/>
        </w:rPr>
        <w:t xml:space="preserve">сельского поселения Чамзинского муниципального района </w:t>
      </w:r>
      <w:r w:rsidRPr="00A70DB7">
        <w:rPr>
          <w:sz w:val="28"/>
          <w:szCs w:val="28"/>
        </w:rPr>
        <w:t>Республики Мордовия</w:t>
      </w:r>
      <w:r>
        <w:rPr>
          <w:sz w:val="28"/>
          <w:szCs w:val="28"/>
        </w:rPr>
        <w:t>;</w:t>
      </w:r>
    </w:p>
    <w:p w:rsidR="00BD059C" w:rsidRPr="00C638EF" w:rsidRDefault="00BD059C" w:rsidP="00CD4712">
      <w:pPr>
        <w:widowControl/>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Pr>
          <w:sz w:val="28"/>
          <w:szCs w:val="28"/>
        </w:rPr>
        <w:t xml:space="preserve"> Алексеевского сельского поселения</w:t>
      </w:r>
      <w:r w:rsidRPr="00C638EF">
        <w:rPr>
          <w:sz w:val="28"/>
          <w:szCs w:val="28"/>
        </w:rPr>
        <w:t>, а также по сокращению задолженности по их уплате и осуществлению мероприятий, препятствующих ее возникновению;</w:t>
      </w:r>
    </w:p>
    <w:p w:rsidR="00BD059C" w:rsidRPr="00C638EF" w:rsidRDefault="00BD059C" w:rsidP="00CD4712">
      <w:pPr>
        <w:widowControl/>
        <w:ind w:firstLine="720"/>
        <w:jc w:val="both"/>
        <w:rPr>
          <w:sz w:val="28"/>
          <w:szCs w:val="28"/>
        </w:rPr>
      </w:pPr>
      <w:r w:rsidRPr="00C638EF">
        <w:rPr>
          <w:sz w:val="28"/>
          <w:szCs w:val="28"/>
        </w:rPr>
        <w:t xml:space="preserve">осуществлять постоянный контроль за </w:t>
      </w:r>
      <w:r>
        <w:rPr>
          <w:sz w:val="28"/>
          <w:szCs w:val="28"/>
        </w:rPr>
        <w:t xml:space="preserve">правильностью начисления, </w:t>
      </w:r>
      <w:r w:rsidRPr="00C638EF">
        <w:rPr>
          <w:sz w:val="28"/>
          <w:szCs w:val="28"/>
        </w:rPr>
        <w:t>полнотой и своевременностью уплаты платежей в бюджет</w:t>
      </w:r>
      <w:r>
        <w:rPr>
          <w:sz w:val="28"/>
          <w:szCs w:val="28"/>
        </w:rPr>
        <w:t xml:space="preserve"> поселения</w:t>
      </w:r>
      <w:r w:rsidRPr="00C638EF">
        <w:rPr>
          <w:sz w:val="28"/>
          <w:szCs w:val="28"/>
        </w:rPr>
        <w:t>, а также начисление, учет, взыскание и принятие решений о возврате излишне уплаченных (взысканных) платежей в бюджет</w:t>
      </w:r>
      <w:r>
        <w:rPr>
          <w:sz w:val="28"/>
          <w:szCs w:val="28"/>
        </w:rPr>
        <w:t xml:space="preserve"> поселения</w:t>
      </w:r>
      <w:r w:rsidRPr="00C638EF">
        <w:rPr>
          <w:sz w:val="28"/>
          <w:szCs w:val="28"/>
        </w:rPr>
        <w:t>, пеней и штрафов;</w:t>
      </w:r>
    </w:p>
    <w:p w:rsidR="00BD059C" w:rsidRPr="00C638EF" w:rsidRDefault="00BD059C" w:rsidP="00CD4712">
      <w:pPr>
        <w:widowControl/>
        <w:ind w:firstLine="720"/>
        <w:jc w:val="both"/>
        <w:rPr>
          <w:sz w:val="28"/>
          <w:szCs w:val="28"/>
        </w:rPr>
      </w:pPr>
      <w:r w:rsidRPr="00C638EF">
        <w:rPr>
          <w:sz w:val="28"/>
          <w:szCs w:val="28"/>
        </w:rPr>
        <w:t xml:space="preserve">представлять в </w:t>
      </w:r>
      <w:r>
        <w:rPr>
          <w:sz w:val="28"/>
          <w:szCs w:val="28"/>
        </w:rPr>
        <w:t xml:space="preserve">Финансовое управление администрации Чамзинского муниципального района </w:t>
      </w:r>
      <w:r w:rsidRPr="00C638EF">
        <w:rPr>
          <w:sz w:val="28"/>
          <w:szCs w:val="28"/>
        </w:rPr>
        <w:t>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w:t>
      </w:r>
      <w:r>
        <w:rPr>
          <w:sz w:val="28"/>
          <w:szCs w:val="28"/>
        </w:rPr>
        <w:t xml:space="preserve"> Алексеевского</w:t>
      </w:r>
      <w:r w:rsidRPr="00C638EF">
        <w:rPr>
          <w:sz w:val="28"/>
          <w:szCs w:val="28"/>
        </w:rPr>
        <w:t xml:space="preserve"> </w:t>
      </w:r>
      <w:r>
        <w:rPr>
          <w:sz w:val="28"/>
          <w:szCs w:val="28"/>
        </w:rPr>
        <w:t xml:space="preserve">сельского поселения </w:t>
      </w:r>
      <w:r w:rsidRPr="00C638EF">
        <w:rPr>
          <w:sz w:val="28"/>
          <w:szCs w:val="28"/>
        </w:rPr>
        <w:t>по доходам от прогноза</w:t>
      </w:r>
      <w:r>
        <w:rPr>
          <w:sz w:val="28"/>
          <w:szCs w:val="28"/>
        </w:rPr>
        <w:t>;</w:t>
      </w:r>
    </w:p>
    <w:p w:rsidR="00BD059C" w:rsidRDefault="00BD059C" w:rsidP="00D50418">
      <w:pPr>
        <w:widowControl/>
        <w:ind w:firstLine="720"/>
        <w:jc w:val="both"/>
        <w:rPr>
          <w:sz w:val="28"/>
          <w:szCs w:val="28"/>
        </w:rPr>
      </w:pPr>
      <w:r w:rsidRPr="00A70DB7">
        <w:rPr>
          <w:sz w:val="28"/>
          <w:szCs w:val="28"/>
        </w:rPr>
        <w:t>обеспечить</w:t>
      </w:r>
      <w:r>
        <w:rPr>
          <w:sz w:val="28"/>
          <w:szCs w:val="28"/>
        </w:rPr>
        <w:t xml:space="preserve"> </w:t>
      </w:r>
      <w:r w:rsidRPr="008660B8">
        <w:rPr>
          <w:sz w:val="28"/>
          <w:szCs w:val="28"/>
        </w:rPr>
        <w:t>контроль за принятием, учетом и исполнением бюджетных обязательств, соблюдение</w:t>
      </w:r>
      <w:r>
        <w:rPr>
          <w:sz w:val="28"/>
          <w:szCs w:val="28"/>
        </w:rPr>
        <w:t>м</w:t>
      </w:r>
      <w:r w:rsidRPr="008660B8">
        <w:rPr>
          <w:sz w:val="28"/>
          <w:szCs w:val="28"/>
        </w:rPr>
        <w:t xml:space="preserve"> установленных лимитов</w:t>
      </w:r>
      <w:r>
        <w:rPr>
          <w:sz w:val="28"/>
          <w:szCs w:val="28"/>
        </w:rPr>
        <w:t>;</w:t>
      </w:r>
    </w:p>
    <w:p w:rsidR="00BD059C" w:rsidRPr="00D848A2" w:rsidRDefault="00BD059C" w:rsidP="00BF26EA">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 xml:space="preserve">в срок, установленный пунктом 2 статьей 179 Бюджетного кодекса Российской Федерации, привести </w:t>
      </w:r>
      <w:r>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 xml:space="preserve">программы </w:t>
      </w:r>
      <w:r>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BD059C" w:rsidRPr="00EA5FBC" w:rsidRDefault="00BD059C" w:rsidP="002C39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 xml:space="preserve">Администрации Алексеевского сельского поселения Чамзинского муниципального района </w:t>
      </w:r>
      <w:r w:rsidRPr="00EA5FBC">
        <w:rPr>
          <w:rFonts w:ascii="Times New Roman" w:hAnsi="Times New Roman" w:cs="Times New Roman"/>
          <w:sz w:val="28"/>
          <w:szCs w:val="28"/>
        </w:rPr>
        <w:t>Республики Мордовия о выделении бюджетных ассигнований на принятие новых расходных обязательств</w:t>
      </w:r>
      <w:r>
        <w:rPr>
          <w:rFonts w:ascii="Times New Roman" w:hAnsi="Times New Roman" w:cs="Times New Roman"/>
          <w:sz w:val="28"/>
          <w:szCs w:val="28"/>
        </w:rPr>
        <w:t xml:space="preserve"> Алексеевского</w:t>
      </w:r>
      <w:r w:rsidRPr="00EA5FBC">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 xml:space="preserve">Алексеевского сельского поселения </w:t>
      </w:r>
      <w:r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Pr>
          <w:rFonts w:ascii="Times New Roman" w:hAnsi="Times New Roman" w:cs="Times New Roman"/>
          <w:sz w:val="28"/>
          <w:szCs w:val="28"/>
        </w:rPr>
        <w:t xml:space="preserve">Алексеевского сельского поселения </w:t>
      </w:r>
      <w:r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Pr>
          <w:rFonts w:ascii="Times New Roman" w:hAnsi="Times New Roman" w:cs="Times New Roman"/>
          <w:sz w:val="28"/>
          <w:szCs w:val="28"/>
        </w:rPr>
        <w:t xml:space="preserve"> сельского поселения</w:t>
      </w:r>
      <w:r w:rsidRPr="00EA5FBC">
        <w:rPr>
          <w:rFonts w:ascii="Times New Roman" w:hAnsi="Times New Roman" w:cs="Times New Roman"/>
          <w:sz w:val="28"/>
          <w:szCs w:val="28"/>
        </w:rPr>
        <w:t>.</w:t>
      </w:r>
    </w:p>
    <w:p w:rsidR="00BD059C" w:rsidRPr="00EA5FBC" w:rsidRDefault="00BD059C"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EA5FBC">
        <w:rPr>
          <w:rFonts w:ascii="Times New Roman" w:hAnsi="Times New Roman" w:cs="Times New Roman"/>
          <w:sz w:val="28"/>
          <w:szCs w:val="28"/>
        </w:rPr>
        <w:t xml:space="preserve">. </w:t>
      </w:r>
      <w:r>
        <w:rPr>
          <w:rFonts w:ascii="Times New Roman" w:hAnsi="Times New Roman" w:cs="Times New Roman"/>
          <w:sz w:val="28"/>
          <w:szCs w:val="28"/>
        </w:rPr>
        <w:t>Н</w:t>
      </w:r>
      <w:r w:rsidRPr="00EA5FBC">
        <w:rPr>
          <w:rFonts w:ascii="Times New Roman" w:hAnsi="Times New Roman" w:cs="Times New Roman"/>
          <w:sz w:val="28"/>
          <w:szCs w:val="28"/>
        </w:rPr>
        <w:t xml:space="preserve">е позднее 1 марта 2022 г. представить в </w:t>
      </w:r>
      <w:r>
        <w:rPr>
          <w:rFonts w:ascii="Times New Roman" w:hAnsi="Times New Roman" w:cs="Times New Roman"/>
          <w:sz w:val="28"/>
          <w:szCs w:val="28"/>
        </w:rPr>
        <w:t>Финансовое управление администрации Чамзинского муниципального района Р</w:t>
      </w:r>
      <w:r w:rsidRPr="00EA5FBC">
        <w:rPr>
          <w:rFonts w:ascii="Times New Roman" w:hAnsi="Times New Roman" w:cs="Times New Roman"/>
          <w:sz w:val="28"/>
          <w:szCs w:val="28"/>
        </w:rPr>
        <w:t xml:space="preserve">еспублики Мордовия предложения об увеличении в 2022 году бюджетных ассигнований на оплату заключенных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оплате в 2021 году, в объеме, не превышающем остатка не использованных на начало 2022 года бюджетных ассигнований на исполнение указанных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w:t>
      </w:r>
    </w:p>
    <w:p w:rsidR="00BD059C" w:rsidRPr="00EA5FBC" w:rsidRDefault="00BD059C" w:rsidP="00586DC1">
      <w:pPr>
        <w:widowControl/>
        <w:ind w:firstLine="720"/>
        <w:jc w:val="both"/>
        <w:rPr>
          <w:sz w:val="28"/>
          <w:szCs w:val="28"/>
        </w:rPr>
      </w:pPr>
      <w:r w:rsidRPr="00EA5FBC">
        <w:rPr>
          <w:sz w:val="28"/>
          <w:szCs w:val="28"/>
        </w:rPr>
        <w:t xml:space="preserve">При увеличении бюджетных ассигнований на оплату заключенных </w:t>
      </w:r>
      <w:r>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Pr>
          <w:sz w:val="28"/>
          <w:szCs w:val="28"/>
        </w:rPr>
        <w:t>Финансовое управление администрации Чамзинского муниципального района Р</w:t>
      </w:r>
      <w:r w:rsidRPr="00EA5FBC">
        <w:rPr>
          <w:sz w:val="28"/>
          <w:szCs w:val="28"/>
        </w:rPr>
        <w:t>еспублики Мордовия осуществляет проверку на не</w:t>
      </w:r>
      <w:r>
        <w:rPr>
          <w:sz w:val="28"/>
          <w:szCs w:val="28"/>
        </w:rPr>
        <w:t xml:space="preserve"> </w:t>
      </w:r>
      <w:r w:rsidRPr="00EA5FBC">
        <w:rPr>
          <w:sz w:val="28"/>
          <w:szCs w:val="28"/>
        </w:rPr>
        <w:t>превышение суммы, планируемой к увеличению на основании предложения</w:t>
      </w:r>
      <w:r>
        <w:rPr>
          <w:sz w:val="28"/>
          <w:szCs w:val="28"/>
        </w:rPr>
        <w:t xml:space="preserve">, </w:t>
      </w:r>
      <w:r w:rsidRPr="00EA5FBC">
        <w:rPr>
          <w:sz w:val="28"/>
          <w:szCs w:val="28"/>
        </w:rPr>
        <w:t>сумме не использованных на начало 2022 года соответствующих лимитов бюджетных обязательств.</w:t>
      </w:r>
    </w:p>
    <w:p w:rsidR="00BD059C" w:rsidRPr="00EA5FBC" w:rsidRDefault="00BD059C" w:rsidP="00586DC1">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w:t>
      </w:r>
      <w:r>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BD059C" w:rsidRPr="0028051A" w:rsidRDefault="00BD059C" w:rsidP="005C5911">
      <w:pPr>
        <w:widowControl/>
        <w:ind w:firstLine="709"/>
        <w:jc w:val="both"/>
        <w:rPr>
          <w:sz w:val="28"/>
          <w:szCs w:val="28"/>
        </w:rPr>
      </w:pPr>
      <w:bookmarkStart w:id="1" w:name="Par15"/>
      <w:bookmarkEnd w:id="1"/>
      <w:r w:rsidRPr="0028051A">
        <w:rPr>
          <w:sz w:val="28"/>
          <w:szCs w:val="28"/>
        </w:rPr>
        <w:t xml:space="preserve">4. Установить, вправо предусматривать в заключаемых Администрацией </w:t>
      </w:r>
      <w:r>
        <w:rPr>
          <w:sz w:val="28"/>
          <w:szCs w:val="28"/>
        </w:rPr>
        <w:t xml:space="preserve">Алексеевского </w:t>
      </w:r>
      <w:r w:rsidRPr="0028051A">
        <w:rPr>
          <w:sz w:val="28"/>
          <w:szCs w:val="28"/>
        </w:rPr>
        <w:t>сельского поселения Чамзинского муниципального района Республики Мордовия муниципальных контрактах (договорах) о поставке товаров, выполнении работ, об оказании услуг, подлежащих оплате за счет средств бюджета</w:t>
      </w:r>
      <w:r>
        <w:rPr>
          <w:sz w:val="28"/>
          <w:szCs w:val="28"/>
        </w:rPr>
        <w:t xml:space="preserve"> Алексеевского</w:t>
      </w:r>
      <w:r w:rsidRPr="0028051A">
        <w:rPr>
          <w:sz w:val="28"/>
          <w:szCs w:val="28"/>
        </w:rPr>
        <w:t xml:space="preserve"> сельского поселения,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Pr>
          <w:sz w:val="28"/>
          <w:szCs w:val="28"/>
        </w:rPr>
        <w:t xml:space="preserve">Алексеевского </w:t>
      </w:r>
      <w:r w:rsidRPr="0028051A">
        <w:rPr>
          <w:sz w:val="28"/>
          <w:szCs w:val="28"/>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BD059C" w:rsidRPr="0028051A" w:rsidRDefault="00BD059C" w:rsidP="005C5911">
      <w:pPr>
        <w:widowControl/>
        <w:ind w:firstLine="709"/>
        <w:jc w:val="both"/>
        <w:rPr>
          <w:sz w:val="28"/>
          <w:szCs w:val="28"/>
        </w:rPr>
      </w:pPr>
      <w:r w:rsidRPr="0028051A">
        <w:rPr>
          <w:sz w:val="28"/>
          <w:szCs w:val="28"/>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сельского поселения Чамзинского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BD059C" w:rsidRPr="0028051A" w:rsidRDefault="00BD059C" w:rsidP="005C5911">
      <w:pPr>
        <w:widowControl/>
        <w:ind w:firstLine="709"/>
        <w:jc w:val="both"/>
        <w:rPr>
          <w:sz w:val="28"/>
          <w:szCs w:val="28"/>
        </w:rPr>
      </w:pPr>
      <w:r w:rsidRPr="0028051A">
        <w:rPr>
          <w:sz w:val="28"/>
          <w:szCs w:val="28"/>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сельского поселения Чамзинского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BD059C" w:rsidRPr="0028051A" w:rsidRDefault="00BD059C" w:rsidP="005C5911">
      <w:pPr>
        <w:widowControl/>
        <w:ind w:firstLine="709"/>
        <w:jc w:val="both"/>
        <w:rPr>
          <w:sz w:val="28"/>
          <w:szCs w:val="28"/>
        </w:rPr>
      </w:pPr>
      <w:r w:rsidRPr="0028051A">
        <w:rPr>
          <w:sz w:val="28"/>
          <w:szCs w:val="28"/>
        </w:rP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BD059C" w:rsidRPr="0028051A" w:rsidRDefault="00BD059C" w:rsidP="00223FFE">
      <w:pPr>
        <w:widowControl/>
        <w:ind w:firstLine="709"/>
        <w:jc w:val="both"/>
        <w:rPr>
          <w:sz w:val="28"/>
          <w:szCs w:val="28"/>
        </w:rPr>
      </w:pPr>
      <w:r w:rsidRPr="0028051A">
        <w:rPr>
          <w:sz w:val="28"/>
          <w:szCs w:val="28"/>
        </w:rPr>
        <w:t>Получатели средств бюджета</w:t>
      </w:r>
      <w:r>
        <w:rPr>
          <w:sz w:val="28"/>
          <w:szCs w:val="28"/>
        </w:rPr>
        <w:t xml:space="preserve"> Алексеевского</w:t>
      </w:r>
      <w:r w:rsidRPr="0028051A">
        <w:rPr>
          <w:sz w:val="28"/>
          <w:szCs w:val="28"/>
        </w:rPr>
        <w:t xml:space="preserve">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сельского поселения Чамзинского муниципального района Республики Мордовия.</w:t>
      </w:r>
    </w:p>
    <w:p w:rsidR="00BD059C" w:rsidRPr="00C779A7" w:rsidRDefault="00BD059C" w:rsidP="0073594A">
      <w:pPr>
        <w:widowControl/>
        <w:ind w:firstLine="709"/>
        <w:jc w:val="both"/>
        <w:rPr>
          <w:sz w:val="28"/>
          <w:szCs w:val="28"/>
        </w:rPr>
      </w:pPr>
      <w:r w:rsidRPr="0028051A">
        <w:rPr>
          <w:sz w:val="28"/>
          <w:szCs w:val="28"/>
        </w:rPr>
        <w:t xml:space="preserve">5. </w:t>
      </w:r>
      <w:bookmarkStart w:id="2" w:name="Par148"/>
      <w:bookmarkEnd w:id="2"/>
      <w:r w:rsidRPr="0028051A">
        <w:rPr>
          <w:sz w:val="28"/>
          <w:szCs w:val="28"/>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2022 года.</w:t>
      </w:r>
    </w:p>
    <w:p w:rsidR="00BD059C" w:rsidRDefault="00BD059C" w:rsidP="00A24FE4">
      <w:pPr>
        <w:jc w:val="center"/>
        <w:rPr>
          <w:bCs/>
          <w:sz w:val="28"/>
          <w:szCs w:val="28"/>
        </w:rPr>
      </w:pPr>
    </w:p>
    <w:p w:rsidR="00BD059C" w:rsidRDefault="00BD059C" w:rsidP="0067460E">
      <w:pPr>
        <w:jc w:val="both"/>
        <w:rPr>
          <w:bCs/>
          <w:sz w:val="28"/>
          <w:szCs w:val="28"/>
        </w:rPr>
      </w:pPr>
      <w:bookmarkStart w:id="3" w:name="_GoBack"/>
      <w:bookmarkEnd w:id="3"/>
      <w:r>
        <w:rPr>
          <w:bCs/>
          <w:sz w:val="28"/>
          <w:szCs w:val="28"/>
        </w:rPr>
        <w:t>Глава администрации</w:t>
      </w:r>
    </w:p>
    <w:p w:rsidR="00BD059C" w:rsidRDefault="00BD059C" w:rsidP="0067460E">
      <w:pPr>
        <w:tabs>
          <w:tab w:val="left" w:pos="6810"/>
        </w:tabs>
        <w:jc w:val="both"/>
        <w:rPr>
          <w:bCs/>
          <w:sz w:val="28"/>
          <w:szCs w:val="28"/>
        </w:rPr>
      </w:pPr>
      <w:r>
        <w:rPr>
          <w:bCs/>
          <w:sz w:val="28"/>
          <w:szCs w:val="28"/>
        </w:rPr>
        <w:t xml:space="preserve">Алексеевского сельского поселения    </w:t>
      </w:r>
      <w:r>
        <w:rPr>
          <w:bCs/>
          <w:sz w:val="28"/>
          <w:szCs w:val="28"/>
        </w:rPr>
        <w:tab/>
        <w:t>С.А. Кошелева</w:t>
      </w:r>
    </w:p>
    <w:p w:rsidR="00BD059C" w:rsidRDefault="00BD059C" w:rsidP="0067460E">
      <w:pPr>
        <w:jc w:val="both"/>
        <w:rPr>
          <w:bCs/>
          <w:sz w:val="28"/>
          <w:szCs w:val="28"/>
        </w:rPr>
      </w:pPr>
      <w:r>
        <w:rPr>
          <w:bCs/>
          <w:sz w:val="28"/>
          <w:szCs w:val="28"/>
        </w:rPr>
        <w:t xml:space="preserve">                                               </w:t>
      </w:r>
    </w:p>
    <w:sectPr w:rsidR="00BD059C" w:rsidSect="009F28D8">
      <w:headerReference w:type="even" r:id="rId7"/>
      <w:headerReference w:type="default" r:id="rId8"/>
      <w:pgSz w:w="11906" w:h="16838"/>
      <w:pgMar w:top="1134" w:right="850" w:bottom="993"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59C" w:rsidRDefault="00BD059C">
      <w:r>
        <w:separator/>
      </w:r>
    </w:p>
  </w:endnote>
  <w:endnote w:type="continuationSeparator" w:id="1">
    <w:p w:rsidR="00BD059C" w:rsidRDefault="00BD05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59C" w:rsidRDefault="00BD059C">
      <w:r>
        <w:separator/>
      </w:r>
    </w:p>
  </w:footnote>
  <w:footnote w:type="continuationSeparator" w:id="1">
    <w:p w:rsidR="00BD059C" w:rsidRDefault="00BD05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9C" w:rsidRDefault="00BD059C" w:rsidP="008B01D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059C" w:rsidRDefault="00BD059C" w:rsidP="00AF4EFF">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9C" w:rsidRPr="00586DC1" w:rsidRDefault="00BD059C" w:rsidP="008B01D5">
    <w:pPr>
      <w:pStyle w:val="Header"/>
      <w:framePr w:wrap="around" w:vAnchor="text" w:hAnchor="margin" w:xAlign="right" w:y="1"/>
      <w:rPr>
        <w:rStyle w:val="PageNumber"/>
      </w:rPr>
    </w:pPr>
    <w:r w:rsidRPr="00586DC1">
      <w:rPr>
        <w:rStyle w:val="PageNumber"/>
      </w:rPr>
      <w:fldChar w:fldCharType="begin"/>
    </w:r>
    <w:r w:rsidRPr="00586DC1">
      <w:rPr>
        <w:rStyle w:val="PageNumber"/>
      </w:rPr>
      <w:instrText xml:space="preserve">PAGE  </w:instrText>
    </w:r>
    <w:r w:rsidRPr="00586DC1">
      <w:rPr>
        <w:rStyle w:val="PageNumber"/>
      </w:rPr>
      <w:fldChar w:fldCharType="separate"/>
    </w:r>
    <w:r>
      <w:rPr>
        <w:rStyle w:val="PageNumber"/>
        <w:noProof/>
      </w:rPr>
      <w:t>4</w:t>
    </w:r>
    <w:r w:rsidRPr="00586DC1">
      <w:rPr>
        <w:rStyle w:val="PageNumber"/>
      </w:rPr>
      <w:fldChar w:fldCharType="end"/>
    </w:r>
  </w:p>
  <w:p w:rsidR="00BD059C" w:rsidRDefault="00BD059C" w:rsidP="00AF4EFF">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471DF"/>
    <w:rsid w:val="00160142"/>
    <w:rsid w:val="0016242B"/>
    <w:rsid w:val="0016363A"/>
    <w:rsid w:val="00166A31"/>
    <w:rsid w:val="00174A20"/>
    <w:rsid w:val="00181CF6"/>
    <w:rsid w:val="001842D1"/>
    <w:rsid w:val="00185A75"/>
    <w:rsid w:val="001A08BD"/>
    <w:rsid w:val="001A2D12"/>
    <w:rsid w:val="001A42ED"/>
    <w:rsid w:val="001A51F6"/>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E681D"/>
    <w:rsid w:val="001F156D"/>
    <w:rsid w:val="001F3F4A"/>
    <w:rsid w:val="001F7A69"/>
    <w:rsid w:val="001F7CB3"/>
    <w:rsid w:val="00200BEF"/>
    <w:rsid w:val="00202C7B"/>
    <w:rsid w:val="002124E7"/>
    <w:rsid w:val="00212BED"/>
    <w:rsid w:val="00213793"/>
    <w:rsid w:val="002150DC"/>
    <w:rsid w:val="00221915"/>
    <w:rsid w:val="00223FFE"/>
    <w:rsid w:val="002245FB"/>
    <w:rsid w:val="00234DB6"/>
    <w:rsid w:val="0024118B"/>
    <w:rsid w:val="00255FFD"/>
    <w:rsid w:val="0026426E"/>
    <w:rsid w:val="00264409"/>
    <w:rsid w:val="00270D27"/>
    <w:rsid w:val="00271293"/>
    <w:rsid w:val="0028051A"/>
    <w:rsid w:val="0028710A"/>
    <w:rsid w:val="0029033B"/>
    <w:rsid w:val="00292DC1"/>
    <w:rsid w:val="00297AD7"/>
    <w:rsid w:val="002B0EB4"/>
    <w:rsid w:val="002B432E"/>
    <w:rsid w:val="002B5343"/>
    <w:rsid w:val="002B5DA2"/>
    <w:rsid w:val="002B6A32"/>
    <w:rsid w:val="002B780E"/>
    <w:rsid w:val="002B7D5A"/>
    <w:rsid w:val="002C0F65"/>
    <w:rsid w:val="002C398B"/>
    <w:rsid w:val="002C4F33"/>
    <w:rsid w:val="002C716E"/>
    <w:rsid w:val="002C7409"/>
    <w:rsid w:val="002D2C44"/>
    <w:rsid w:val="002D605B"/>
    <w:rsid w:val="002E2EEB"/>
    <w:rsid w:val="002E76A0"/>
    <w:rsid w:val="002F0A7C"/>
    <w:rsid w:val="002F2B28"/>
    <w:rsid w:val="002F38E5"/>
    <w:rsid w:val="002F6614"/>
    <w:rsid w:val="002F7374"/>
    <w:rsid w:val="002F7C31"/>
    <w:rsid w:val="003025E7"/>
    <w:rsid w:val="0030691D"/>
    <w:rsid w:val="003107A1"/>
    <w:rsid w:val="00313BDB"/>
    <w:rsid w:val="00315754"/>
    <w:rsid w:val="0032074B"/>
    <w:rsid w:val="003245E8"/>
    <w:rsid w:val="00326E91"/>
    <w:rsid w:val="0033250C"/>
    <w:rsid w:val="003341F8"/>
    <w:rsid w:val="00342535"/>
    <w:rsid w:val="0034602B"/>
    <w:rsid w:val="0034768C"/>
    <w:rsid w:val="00356B04"/>
    <w:rsid w:val="0036031E"/>
    <w:rsid w:val="00360847"/>
    <w:rsid w:val="00360E6B"/>
    <w:rsid w:val="00361266"/>
    <w:rsid w:val="00367BA8"/>
    <w:rsid w:val="00370508"/>
    <w:rsid w:val="00375051"/>
    <w:rsid w:val="0038288D"/>
    <w:rsid w:val="003848CF"/>
    <w:rsid w:val="00384BF4"/>
    <w:rsid w:val="003A2B5B"/>
    <w:rsid w:val="003A3E53"/>
    <w:rsid w:val="003A4B3C"/>
    <w:rsid w:val="003A535E"/>
    <w:rsid w:val="003A5EBA"/>
    <w:rsid w:val="003C5AAC"/>
    <w:rsid w:val="003C628D"/>
    <w:rsid w:val="003D4AFD"/>
    <w:rsid w:val="003D5AFB"/>
    <w:rsid w:val="003D5E92"/>
    <w:rsid w:val="003D6AA0"/>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36787"/>
    <w:rsid w:val="0044161D"/>
    <w:rsid w:val="00442D70"/>
    <w:rsid w:val="00446985"/>
    <w:rsid w:val="004530AE"/>
    <w:rsid w:val="00453A90"/>
    <w:rsid w:val="004545C4"/>
    <w:rsid w:val="0045725D"/>
    <w:rsid w:val="004620BA"/>
    <w:rsid w:val="004626AD"/>
    <w:rsid w:val="004630A7"/>
    <w:rsid w:val="004635FE"/>
    <w:rsid w:val="0046507F"/>
    <w:rsid w:val="00466181"/>
    <w:rsid w:val="00470122"/>
    <w:rsid w:val="0047677C"/>
    <w:rsid w:val="004914C6"/>
    <w:rsid w:val="004935EC"/>
    <w:rsid w:val="004A09DB"/>
    <w:rsid w:val="004A35EF"/>
    <w:rsid w:val="004A5479"/>
    <w:rsid w:val="004A7328"/>
    <w:rsid w:val="004C500C"/>
    <w:rsid w:val="004C55ED"/>
    <w:rsid w:val="004C6638"/>
    <w:rsid w:val="004D2618"/>
    <w:rsid w:val="004D4641"/>
    <w:rsid w:val="004F3154"/>
    <w:rsid w:val="004F6107"/>
    <w:rsid w:val="00501390"/>
    <w:rsid w:val="005034FE"/>
    <w:rsid w:val="00504C7A"/>
    <w:rsid w:val="00512B43"/>
    <w:rsid w:val="00521B25"/>
    <w:rsid w:val="005220B6"/>
    <w:rsid w:val="005258DF"/>
    <w:rsid w:val="005363A7"/>
    <w:rsid w:val="00541278"/>
    <w:rsid w:val="0054562D"/>
    <w:rsid w:val="00546BAF"/>
    <w:rsid w:val="00547198"/>
    <w:rsid w:val="005513E6"/>
    <w:rsid w:val="00555AA6"/>
    <w:rsid w:val="00557613"/>
    <w:rsid w:val="00560449"/>
    <w:rsid w:val="00562E1B"/>
    <w:rsid w:val="00570CCB"/>
    <w:rsid w:val="0057457E"/>
    <w:rsid w:val="00583232"/>
    <w:rsid w:val="00584502"/>
    <w:rsid w:val="00586DC1"/>
    <w:rsid w:val="0059163A"/>
    <w:rsid w:val="005A3CE9"/>
    <w:rsid w:val="005A40BC"/>
    <w:rsid w:val="005A4EAE"/>
    <w:rsid w:val="005A6624"/>
    <w:rsid w:val="005A719A"/>
    <w:rsid w:val="005A7A6B"/>
    <w:rsid w:val="005B7F57"/>
    <w:rsid w:val="005C4E79"/>
    <w:rsid w:val="005C5911"/>
    <w:rsid w:val="005C6B7D"/>
    <w:rsid w:val="005D6530"/>
    <w:rsid w:val="005D6757"/>
    <w:rsid w:val="005E558E"/>
    <w:rsid w:val="005F1267"/>
    <w:rsid w:val="005F5137"/>
    <w:rsid w:val="005F5F6B"/>
    <w:rsid w:val="005F7877"/>
    <w:rsid w:val="005F7D2D"/>
    <w:rsid w:val="00601D11"/>
    <w:rsid w:val="0061039A"/>
    <w:rsid w:val="006142D8"/>
    <w:rsid w:val="00617CDF"/>
    <w:rsid w:val="00624970"/>
    <w:rsid w:val="0062572B"/>
    <w:rsid w:val="00627B6D"/>
    <w:rsid w:val="00630A9D"/>
    <w:rsid w:val="00633CF7"/>
    <w:rsid w:val="00635967"/>
    <w:rsid w:val="006407A2"/>
    <w:rsid w:val="006420A8"/>
    <w:rsid w:val="00642F7B"/>
    <w:rsid w:val="00643480"/>
    <w:rsid w:val="00645159"/>
    <w:rsid w:val="00652BEA"/>
    <w:rsid w:val="00661DB7"/>
    <w:rsid w:val="006631C3"/>
    <w:rsid w:val="006635DC"/>
    <w:rsid w:val="00667899"/>
    <w:rsid w:val="0067460E"/>
    <w:rsid w:val="0067784A"/>
    <w:rsid w:val="00685203"/>
    <w:rsid w:val="00686C4B"/>
    <w:rsid w:val="00687097"/>
    <w:rsid w:val="00692FCC"/>
    <w:rsid w:val="00693E55"/>
    <w:rsid w:val="00695C38"/>
    <w:rsid w:val="0069621E"/>
    <w:rsid w:val="00696DC1"/>
    <w:rsid w:val="006A50CA"/>
    <w:rsid w:val="006A598A"/>
    <w:rsid w:val="006B18F3"/>
    <w:rsid w:val="006B2F5F"/>
    <w:rsid w:val="006B3AB4"/>
    <w:rsid w:val="006B73A5"/>
    <w:rsid w:val="006C00B4"/>
    <w:rsid w:val="006C0AD2"/>
    <w:rsid w:val="006C1301"/>
    <w:rsid w:val="006C245C"/>
    <w:rsid w:val="006C2EE4"/>
    <w:rsid w:val="006C37B8"/>
    <w:rsid w:val="006C56F2"/>
    <w:rsid w:val="006C64D5"/>
    <w:rsid w:val="006D0168"/>
    <w:rsid w:val="006D30C0"/>
    <w:rsid w:val="006D3407"/>
    <w:rsid w:val="006D7F13"/>
    <w:rsid w:val="006E0F8D"/>
    <w:rsid w:val="006E218A"/>
    <w:rsid w:val="006E2A35"/>
    <w:rsid w:val="006E36A2"/>
    <w:rsid w:val="006E5794"/>
    <w:rsid w:val="006E6656"/>
    <w:rsid w:val="006F43A2"/>
    <w:rsid w:val="006F4784"/>
    <w:rsid w:val="006F708D"/>
    <w:rsid w:val="00703900"/>
    <w:rsid w:val="007120E7"/>
    <w:rsid w:val="00712355"/>
    <w:rsid w:val="00712880"/>
    <w:rsid w:val="007169A2"/>
    <w:rsid w:val="007276F2"/>
    <w:rsid w:val="00731FFF"/>
    <w:rsid w:val="00732DB5"/>
    <w:rsid w:val="0073594A"/>
    <w:rsid w:val="00735EE2"/>
    <w:rsid w:val="00742F99"/>
    <w:rsid w:val="0075710F"/>
    <w:rsid w:val="00763825"/>
    <w:rsid w:val="0076694B"/>
    <w:rsid w:val="00771123"/>
    <w:rsid w:val="007727D1"/>
    <w:rsid w:val="0077281B"/>
    <w:rsid w:val="007751A9"/>
    <w:rsid w:val="00781AAB"/>
    <w:rsid w:val="007873A2"/>
    <w:rsid w:val="00793375"/>
    <w:rsid w:val="007963A0"/>
    <w:rsid w:val="00797BFB"/>
    <w:rsid w:val="007A12B6"/>
    <w:rsid w:val="007A22EF"/>
    <w:rsid w:val="007A549A"/>
    <w:rsid w:val="007B2EF6"/>
    <w:rsid w:val="007B5199"/>
    <w:rsid w:val="007C0535"/>
    <w:rsid w:val="007E5E27"/>
    <w:rsid w:val="007E6C31"/>
    <w:rsid w:val="007F13EA"/>
    <w:rsid w:val="007F3B2B"/>
    <w:rsid w:val="007F6830"/>
    <w:rsid w:val="007F6E30"/>
    <w:rsid w:val="0080453F"/>
    <w:rsid w:val="00805A7A"/>
    <w:rsid w:val="00810C11"/>
    <w:rsid w:val="00812E92"/>
    <w:rsid w:val="008149B2"/>
    <w:rsid w:val="00814C44"/>
    <w:rsid w:val="00815F21"/>
    <w:rsid w:val="00830D97"/>
    <w:rsid w:val="00831524"/>
    <w:rsid w:val="00835F19"/>
    <w:rsid w:val="00841D24"/>
    <w:rsid w:val="00844E91"/>
    <w:rsid w:val="008456C1"/>
    <w:rsid w:val="008470A9"/>
    <w:rsid w:val="0084784B"/>
    <w:rsid w:val="00850B26"/>
    <w:rsid w:val="008548B7"/>
    <w:rsid w:val="00855B4B"/>
    <w:rsid w:val="00862615"/>
    <w:rsid w:val="008652B3"/>
    <w:rsid w:val="008660B8"/>
    <w:rsid w:val="00866F56"/>
    <w:rsid w:val="008677EC"/>
    <w:rsid w:val="00872BC8"/>
    <w:rsid w:val="00873A7C"/>
    <w:rsid w:val="00875304"/>
    <w:rsid w:val="00876EB4"/>
    <w:rsid w:val="008831B9"/>
    <w:rsid w:val="0088337A"/>
    <w:rsid w:val="00885ABF"/>
    <w:rsid w:val="00886742"/>
    <w:rsid w:val="008874B0"/>
    <w:rsid w:val="008911B2"/>
    <w:rsid w:val="008979B0"/>
    <w:rsid w:val="008B01D5"/>
    <w:rsid w:val="008B0F88"/>
    <w:rsid w:val="008B55A9"/>
    <w:rsid w:val="008B63E0"/>
    <w:rsid w:val="008C1607"/>
    <w:rsid w:val="008C202E"/>
    <w:rsid w:val="008D0FB6"/>
    <w:rsid w:val="008D120E"/>
    <w:rsid w:val="008D25A3"/>
    <w:rsid w:val="008D2E97"/>
    <w:rsid w:val="008E31B0"/>
    <w:rsid w:val="008E49C7"/>
    <w:rsid w:val="008E6273"/>
    <w:rsid w:val="008E7249"/>
    <w:rsid w:val="008F08AA"/>
    <w:rsid w:val="008F4C05"/>
    <w:rsid w:val="008F6136"/>
    <w:rsid w:val="008F7F6F"/>
    <w:rsid w:val="009031A2"/>
    <w:rsid w:val="009064F4"/>
    <w:rsid w:val="00907B83"/>
    <w:rsid w:val="009151D1"/>
    <w:rsid w:val="0091562E"/>
    <w:rsid w:val="00916CE8"/>
    <w:rsid w:val="00916E0B"/>
    <w:rsid w:val="00920A3C"/>
    <w:rsid w:val="00921863"/>
    <w:rsid w:val="00926DA8"/>
    <w:rsid w:val="009341EA"/>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15B0"/>
    <w:rsid w:val="00981DE6"/>
    <w:rsid w:val="00983EFD"/>
    <w:rsid w:val="00985082"/>
    <w:rsid w:val="0098590D"/>
    <w:rsid w:val="00985DD4"/>
    <w:rsid w:val="00987D0F"/>
    <w:rsid w:val="009916A1"/>
    <w:rsid w:val="00996FCD"/>
    <w:rsid w:val="009A10BD"/>
    <w:rsid w:val="009A5835"/>
    <w:rsid w:val="009A7253"/>
    <w:rsid w:val="009B0734"/>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992"/>
    <w:rsid w:val="00A24FE4"/>
    <w:rsid w:val="00A25C91"/>
    <w:rsid w:val="00A31F7F"/>
    <w:rsid w:val="00A51338"/>
    <w:rsid w:val="00A52979"/>
    <w:rsid w:val="00A56E3A"/>
    <w:rsid w:val="00A65021"/>
    <w:rsid w:val="00A705E8"/>
    <w:rsid w:val="00A70D3B"/>
    <w:rsid w:val="00A70DB7"/>
    <w:rsid w:val="00A72C76"/>
    <w:rsid w:val="00A74BB7"/>
    <w:rsid w:val="00A80967"/>
    <w:rsid w:val="00A83F69"/>
    <w:rsid w:val="00A841AA"/>
    <w:rsid w:val="00A870EE"/>
    <w:rsid w:val="00A90CD2"/>
    <w:rsid w:val="00A94E01"/>
    <w:rsid w:val="00AA09A4"/>
    <w:rsid w:val="00AA21F1"/>
    <w:rsid w:val="00AA6D6F"/>
    <w:rsid w:val="00AA7AA0"/>
    <w:rsid w:val="00AB1552"/>
    <w:rsid w:val="00AB4E61"/>
    <w:rsid w:val="00AB5845"/>
    <w:rsid w:val="00AC39F0"/>
    <w:rsid w:val="00AC4FB9"/>
    <w:rsid w:val="00AC7E37"/>
    <w:rsid w:val="00AD3987"/>
    <w:rsid w:val="00AD40C1"/>
    <w:rsid w:val="00AD435A"/>
    <w:rsid w:val="00AD5D06"/>
    <w:rsid w:val="00AD7E31"/>
    <w:rsid w:val="00AE0E56"/>
    <w:rsid w:val="00AE333B"/>
    <w:rsid w:val="00AF1826"/>
    <w:rsid w:val="00AF216A"/>
    <w:rsid w:val="00AF4EFF"/>
    <w:rsid w:val="00B01795"/>
    <w:rsid w:val="00B01A49"/>
    <w:rsid w:val="00B02F4B"/>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40922"/>
    <w:rsid w:val="00B6253D"/>
    <w:rsid w:val="00B71977"/>
    <w:rsid w:val="00B73B20"/>
    <w:rsid w:val="00B83C67"/>
    <w:rsid w:val="00B86A68"/>
    <w:rsid w:val="00B930F3"/>
    <w:rsid w:val="00B95BBF"/>
    <w:rsid w:val="00BA3E66"/>
    <w:rsid w:val="00BA4D5F"/>
    <w:rsid w:val="00BA5B4A"/>
    <w:rsid w:val="00BA6B63"/>
    <w:rsid w:val="00BB4252"/>
    <w:rsid w:val="00BC1B9A"/>
    <w:rsid w:val="00BC2EC6"/>
    <w:rsid w:val="00BD059C"/>
    <w:rsid w:val="00BD7A33"/>
    <w:rsid w:val="00BE000F"/>
    <w:rsid w:val="00BF26EA"/>
    <w:rsid w:val="00BF5369"/>
    <w:rsid w:val="00C01C0A"/>
    <w:rsid w:val="00C049DA"/>
    <w:rsid w:val="00C04E03"/>
    <w:rsid w:val="00C04E7F"/>
    <w:rsid w:val="00C06DD1"/>
    <w:rsid w:val="00C16866"/>
    <w:rsid w:val="00C16FEE"/>
    <w:rsid w:val="00C171CB"/>
    <w:rsid w:val="00C210CB"/>
    <w:rsid w:val="00C219A8"/>
    <w:rsid w:val="00C226FF"/>
    <w:rsid w:val="00C241AC"/>
    <w:rsid w:val="00C3160F"/>
    <w:rsid w:val="00C36148"/>
    <w:rsid w:val="00C41265"/>
    <w:rsid w:val="00C43C7E"/>
    <w:rsid w:val="00C45591"/>
    <w:rsid w:val="00C53769"/>
    <w:rsid w:val="00C578A2"/>
    <w:rsid w:val="00C638EF"/>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45B3"/>
    <w:rsid w:val="00D067F2"/>
    <w:rsid w:val="00D1059B"/>
    <w:rsid w:val="00D10ABC"/>
    <w:rsid w:val="00D14051"/>
    <w:rsid w:val="00D14E4A"/>
    <w:rsid w:val="00D15EAA"/>
    <w:rsid w:val="00D21355"/>
    <w:rsid w:val="00D23B7E"/>
    <w:rsid w:val="00D25E21"/>
    <w:rsid w:val="00D35D12"/>
    <w:rsid w:val="00D37CC9"/>
    <w:rsid w:val="00D44228"/>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07"/>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8636B"/>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C7930"/>
    <w:rsid w:val="00ED0C83"/>
    <w:rsid w:val="00EE1CA4"/>
    <w:rsid w:val="00EE5289"/>
    <w:rsid w:val="00EF2256"/>
    <w:rsid w:val="00EF2FFB"/>
    <w:rsid w:val="00EF3A58"/>
    <w:rsid w:val="00F0114B"/>
    <w:rsid w:val="00F10FD6"/>
    <w:rsid w:val="00F159D5"/>
    <w:rsid w:val="00F16CCB"/>
    <w:rsid w:val="00F24560"/>
    <w:rsid w:val="00F24608"/>
    <w:rsid w:val="00F251FE"/>
    <w:rsid w:val="00F3017A"/>
    <w:rsid w:val="00F302D4"/>
    <w:rsid w:val="00F312FF"/>
    <w:rsid w:val="00F3704A"/>
    <w:rsid w:val="00F51AEB"/>
    <w:rsid w:val="00F54489"/>
    <w:rsid w:val="00F57617"/>
    <w:rsid w:val="00F725B0"/>
    <w:rsid w:val="00F7570A"/>
    <w:rsid w:val="00F83188"/>
    <w:rsid w:val="00F833FF"/>
    <w:rsid w:val="00F83821"/>
    <w:rsid w:val="00F90C72"/>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502"/>
    <w:pPr>
      <w:widowControl w:val="0"/>
      <w:autoSpaceDE w:val="0"/>
      <w:autoSpaceDN w:val="0"/>
      <w:adjustRightInd w:val="0"/>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584502"/>
    <w:pPr>
      <w:widowControl/>
      <w:autoSpaceDE/>
      <w:autoSpaceDN/>
      <w:adjustRightInd/>
      <w:ind w:firstLine="708"/>
      <w:jc w:val="both"/>
    </w:pPr>
    <w:rPr>
      <w:sz w:val="28"/>
    </w:rPr>
  </w:style>
  <w:style w:type="character" w:customStyle="1" w:styleId="BodyTextIndentChar">
    <w:name w:val="Body Text Indent Char"/>
    <w:basedOn w:val="DefaultParagraphFont"/>
    <w:link w:val="BodyTextIndent"/>
    <w:uiPriority w:val="99"/>
    <w:semiHidden/>
    <w:locked/>
    <w:rsid w:val="003D6AA0"/>
    <w:rPr>
      <w:rFonts w:cs="Times New Roman"/>
      <w:sz w:val="20"/>
      <w:szCs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semiHidden/>
    <w:locked/>
    <w:rsid w:val="003D6AA0"/>
    <w:rPr>
      <w:rFonts w:cs="Times New Roman"/>
      <w:sz w:val="20"/>
      <w:szCs w:val="20"/>
    </w:rPr>
  </w:style>
  <w:style w:type="character" w:styleId="PageNumber">
    <w:name w:val="page number"/>
    <w:basedOn w:val="DefaultParagraphFont"/>
    <w:uiPriority w:val="99"/>
    <w:rsid w:val="00AF4EFF"/>
    <w:rPr>
      <w:rFonts w:cs="Times New Roman"/>
    </w:rPr>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D6AA0"/>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BalloonText">
    <w:name w:val="Balloon Text"/>
    <w:basedOn w:val="Normal"/>
    <w:link w:val="BalloonTextChar"/>
    <w:uiPriority w:val="99"/>
    <w:rsid w:val="00AD5D06"/>
    <w:rPr>
      <w:rFonts w:ascii="Tahoma" w:hAnsi="Tahoma" w:cs="Tahoma"/>
      <w:sz w:val="16"/>
      <w:szCs w:val="16"/>
    </w:rPr>
  </w:style>
  <w:style w:type="character" w:customStyle="1" w:styleId="BalloonTextChar">
    <w:name w:val="Balloon Text Char"/>
    <w:basedOn w:val="DefaultParagraphFont"/>
    <w:link w:val="BalloonText"/>
    <w:uiPriority w:val="99"/>
    <w:locked/>
    <w:rsid w:val="00AD5D06"/>
    <w:rPr>
      <w:rFonts w:ascii="Tahoma" w:hAnsi="Tahoma" w:cs="Tahoma"/>
      <w:sz w:val="16"/>
      <w:szCs w:val="16"/>
    </w:rPr>
  </w:style>
  <w:style w:type="character" w:styleId="Hyperlink">
    <w:name w:val="Hyperlink"/>
    <w:basedOn w:val="DefaultParagraphFont"/>
    <w:uiPriority w:val="99"/>
    <w:rsid w:val="00BA3E66"/>
    <w:rPr>
      <w:rFonts w:cs="Times New Roman"/>
      <w:color w:val="0000FF"/>
      <w:u w:val="single"/>
    </w:rPr>
  </w:style>
  <w:style w:type="paragraph" w:styleId="DocumentMap">
    <w:name w:val="Document Map"/>
    <w:basedOn w:val="Normal"/>
    <w:link w:val="DocumentMapChar"/>
    <w:uiPriority w:val="99"/>
    <w:semiHidden/>
    <w:rsid w:val="002C398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83232"/>
    <w:rPr>
      <w:rFonts w:cs="Times New Roman"/>
      <w:sz w:val="2"/>
    </w:rPr>
  </w:style>
</w:styles>
</file>

<file path=word/webSettings.xml><?xml version="1.0" encoding="utf-8"?>
<w:webSettings xmlns:r="http://schemas.openxmlformats.org/officeDocument/2006/relationships" xmlns:w="http://schemas.openxmlformats.org/wordprocessingml/2006/main">
  <w:divs>
    <w:div w:id="935213838">
      <w:marLeft w:val="0"/>
      <w:marRight w:val="0"/>
      <w:marTop w:val="0"/>
      <w:marBottom w:val="0"/>
      <w:divBdr>
        <w:top w:val="none" w:sz="0" w:space="0" w:color="auto"/>
        <w:left w:val="none" w:sz="0" w:space="0" w:color="auto"/>
        <w:bottom w:val="none" w:sz="0" w:space="0" w:color="auto"/>
        <w:right w:val="none" w:sz="0" w:space="0" w:color="auto"/>
      </w:divBdr>
    </w:div>
    <w:div w:id="935213839">
      <w:marLeft w:val="0"/>
      <w:marRight w:val="0"/>
      <w:marTop w:val="0"/>
      <w:marBottom w:val="0"/>
      <w:divBdr>
        <w:top w:val="none" w:sz="0" w:space="0" w:color="auto"/>
        <w:left w:val="none" w:sz="0" w:space="0" w:color="auto"/>
        <w:bottom w:val="none" w:sz="0" w:space="0" w:color="auto"/>
        <w:right w:val="none" w:sz="0" w:space="0" w:color="auto"/>
      </w:divBdr>
    </w:div>
    <w:div w:id="935213840">
      <w:marLeft w:val="0"/>
      <w:marRight w:val="0"/>
      <w:marTop w:val="0"/>
      <w:marBottom w:val="0"/>
      <w:divBdr>
        <w:top w:val="none" w:sz="0" w:space="0" w:color="auto"/>
        <w:left w:val="none" w:sz="0" w:space="0" w:color="auto"/>
        <w:bottom w:val="none" w:sz="0" w:space="0" w:color="auto"/>
        <w:right w:val="none" w:sz="0" w:space="0" w:color="auto"/>
      </w:divBdr>
    </w:div>
    <w:div w:id="935213841">
      <w:marLeft w:val="0"/>
      <w:marRight w:val="0"/>
      <w:marTop w:val="0"/>
      <w:marBottom w:val="0"/>
      <w:divBdr>
        <w:top w:val="none" w:sz="0" w:space="0" w:color="auto"/>
        <w:left w:val="none" w:sz="0" w:space="0" w:color="auto"/>
        <w:bottom w:val="none" w:sz="0" w:space="0" w:color="auto"/>
        <w:right w:val="none" w:sz="0" w:space="0" w:color="auto"/>
      </w:divBdr>
    </w:div>
    <w:div w:id="935213842">
      <w:marLeft w:val="0"/>
      <w:marRight w:val="0"/>
      <w:marTop w:val="0"/>
      <w:marBottom w:val="0"/>
      <w:divBdr>
        <w:top w:val="none" w:sz="0" w:space="0" w:color="auto"/>
        <w:left w:val="none" w:sz="0" w:space="0" w:color="auto"/>
        <w:bottom w:val="none" w:sz="0" w:space="0" w:color="auto"/>
        <w:right w:val="none" w:sz="0" w:space="0" w:color="auto"/>
      </w:divBdr>
    </w:div>
    <w:div w:id="935213843">
      <w:marLeft w:val="0"/>
      <w:marRight w:val="0"/>
      <w:marTop w:val="0"/>
      <w:marBottom w:val="0"/>
      <w:divBdr>
        <w:top w:val="none" w:sz="0" w:space="0" w:color="auto"/>
        <w:left w:val="none" w:sz="0" w:space="0" w:color="auto"/>
        <w:bottom w:val="none" w:sz="0" w:space="0" w:color="auto"/>
        <w:right w:val="none" w:sz="0" w:space="0" w:color="auto"/>
      </w:divBdr>
    </w:div>
    <w:div w:id="9352138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258</TotalTime>
  <Pages>5</Pages>
  <Words>1506</Words>
  <Characters>8588</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1</cp:lastModifiedBy>
  <cp:revision>17</cp:revision>
  <cp:lastPrinted>2022-05-25T12:59:00Z</cp:lastPrinted>
  <dcterms:created xsi:type="dcterms:W3CDTF">2021-12-22T11:09:00Z</dcterms:created>
  <dcterms:modified xsi:type="dcterms:W3CDTF">2022-05-25T13:01:00Z</dcterms:modified>
</cp:coreProperties>
</file>