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7DD" w:rsidRDefault="00B607DD" w:rsidP="00251BC4">
      <w:pPr>
        <w:tabs>
          <w:tab w:val="left" w:pos="3855"/>
        </w:tabs>
        <w:jc w:val="both"/>
        <w:rPr>
          <w:sz w:val="20"/>
          <w:szCs w:val="20"/>
        </w:rPr>
      </w:pPr>
    </w:p>
    <w:p w:rsidR="00B607DD" w:rsidRPr="00326A04" w:rsidRDefault="00B607DD" w:rsidP="00326A04">
      <w:pPr>
        <w:tabs>
          <w:tab w:val="num" w:pos="5812"/>
        </w:tabs>
        <w:ind w:firstLine="5245"/>
        <w:rPr>
          <w:sz w:val="24"/>
          <w:szCs w:val="24"/>
        </w:rPr>
      </w:pPr>
      <w:r w:rsidRPr="00326A04">
        <w:rPr>
          <w:sz w:val="24"/>
          <w:szCs w:val="24"/>
        </w:rPr>
        <w:t>Приложение</w:t>
      </w:r>
      <w:r>
        <w:rPr>
          <w:sz w:val="24"/>
          <w:szCs w:val="24"/>
        </w:rPr>
        <w:t xml:space="preserve"> 1</w:t>
      </w:r>
    </w:p>
    <w:p w:rsidR="00B607DD" w:rsidRPr="00326A04" w:rsidRDefault="00B607DD" w:rsidP="00326A04">
      <w:pPr>
        <w:tabs>
          <w:tab w:val="num" w:pos="4962"/>
        </w:tabs>
        <w:ind w:left="5245"/>
        <w:rPr>
          <w:sz w:val="24"/>
          <w:szCs w:val="24"/>
        </w:rPr>
      </w:pPr>
      <w:r w:rsidRPr="00326A04">
        <w:rPr>
          <w:sz w:val="24"/>
          <w:szCs w:val="24"/>
        </w:rPr>
        <w:t xml:space="preserve">к приказу  Министерства  образования </w:t>
      </w:r>
    </w:p>
    <w:p w:rsidR="00B607DD" w:rsidRPr="00326A04" w:rsidRDefault="00B607DD" w:rsidP="00326A04">
      <w:pPr>
        <w:tabs>
          <w:tab w:val="num" w:pos="4962"/>
        </w:tabs>
        <w:ind w:left="5245"/>
        <w:rPr>
          <w:sz w:val="24"/>
          <w:szCs w:val="24"/>
        </w:rPr>
      </w:pPr>
      <w:r w:rsidRPr="00326A04">
        <w:rPr>
          <w:sz w:val="24"/>
          <w:szCs w:val="24"/>
        </w:rPr>
        <w:t xml:space="preserve">Республики Мордовия </w:t>
      </w:r>
    </w:p>
    <w:p w:rsidR="00B607DD" w:rsidRPr="00326A04" w:rsidRDefault="00B607DD" w:rsidP="00326A04">
      <w:pPr>
        <w:tabs>
          <w:tab w:val="num" w:pos="4962"/>
        </w:tabs>
        <w:ind w:left="5245"/>
        <w:rPr>
          <w:sz w:val="24"/>
          <w:szCs w:val="24"/>
        </w:rPr>
      </w:pPr>
      <w:r w:rsidRPr="00326A04">
        <w:rPr>
          <w:sz w:val="24"/>
          <w:szCs w:val="24"/>
        </w:rPr>
        <w:t xml:space="preserve">от  </w:t>
      </w:r>
      <w:r>
        <w:rPr>
          <w:sz w:val="24"/>
          <w:szCs w:val="24"/>
        </w:rPr>
        <w:t>30.09.</w:t>
      </w:r>
      <w:r w:rsidRPr="00326A04">
        <w:rPr>
          <w:sz w:val="24"/>
          <w:szCs w:val="24"/>
        </w:rPr>
        <w:t xml:space="preserve"> </w:t>
      </w:r>
      <w:smartTag w:uri="urn:schemas-microsoft-com:office:smarttags" w:element="metricconverter">
        <w:smartTagPr>
          <w:attr w:name="ProductID" w:val="2022 г"/>
        </w:smartTagPr>
        <w:r w:rsidRPr="00326A04">
          <w:rPr>
            <w:sz w:val="24"/>
            <w:szCs w:val="24"/>
          </w:rPr>
          <w:t>20</w:t>
        </w:r>
        <w:r>
          <w:rPr>
            <w:sz w:val="24"/>
            <w:szCs w:val="24"/>
          </w:rPr>
          <w:t xml:space="preserve">22 </w:t>
        </w:r>
        <w:r w:rsidRPr="00326A04">
          <w:rPr>
            <w:sz w:val="24"/>
            <w:szCs w:val="24"/>
          </w:rPr>
          <w:t>г</w:t>
        </w:r>
      </w:smartTag>
      <w:r w:rsidRPr="00326A04">
        <w:rPr>
          <w:sz w:val="24"/>
          <w:szCs w:val="24"/>
        </w:rPr>
        <w:t xml:space="preserve">. № </w:t>
      </w:r>
      <w:r>
        <w:rPr>
          <w:sz w:val="24"/>
          <w:szCs w:val="24"/>
        </w:rPr>
        <w:t>1070</w:t>
      </w:r>
    </w:p>
    <w:p w:rsidR="00B607DD" w:rsidRDefault="00B607DD" w:rsidP="00251BC4">
      <w:pPr>
        <w:tabs>
          <w:tab w:val="left" w:pos="3855"/>
        </w:tabs>
        <w:jc w:val="both"/>
      </w:pPr>
    </w:p>
    <w:p w:rsidR="00B607DD" w:rsidRPr="00BA3AD6" w:rsidRDefault="00B607DD" w:rsidP="007F580B">
      <w:pPr>
        <w:shd w:val="clear" w:color="auto" w:fill="FFFFFF"/>
        <w:spacing w:line="312" w:lineRule="exact"/>
        <w:jc w:val="center"/>
        <w:rPr>
          <w:b/>
          <w:color w:val="000000"/>
          <w:spacing w:val="-1"/>
          <w:sz w:val="26"/>
          <w:szCs w:val="26"/>
        </w:rPr>
      </w:pPr>
      <w:r w:rsidRPr="00BA3AD6">
        <w:rPr>
          <w:b/>
          <w:color w:val="000000"/>
          <w:spacing w:val="-1"/>
          <w:sz w:val="26"/>
          <w:szCs w:val="26"/>
        </w:rPr>
        <w:t>Места регистрации на участие в итоговом сочинении в основные и дополнительные сроки выпускников образовательных учреждений прошлых лет, обучающихся по образовательным программам среднего профессионального образования</w:t>
      </w:r>
    </w:p>
    <w:p w:rsidR="00B607DD" w:rsidRPr="00017DF8" w:rsidRDefault="00B607DD" w:rsidP="007F580B">
      <w:pPr>
        <w:rPr>
          <w:i/>
          <w:sz w:val="24"/>
          <w:szCs w:val="24"/>
        </w:rPr>
      </w:pPr>
    </w:p>
    <w:tbl>
      <w:tblPr>
        <w:tblW w:w="10279" w:type="dxa"/>
        <w:tblInd w:w="-452" w:type="dxa"/>
        <w:tblLook w:val="00A0"/>
      </w:tblPr>
      <w:tblGrid>
        <w:gridCol w:w="5460"/>
        <w:gridCol w:w="4819"/>
      </w:tblGrid>
      <w:tr w:rsidR="00B607DD" w:rsidRPr="00AE4D8F" w:rsidTr="008979C6">
        <w:trPr>
          <w:trHeight w:val="855"/>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Органы местного самоуправления,</w:t>
            </w:r>
          </w:p>
          <w:p w:rsidR="00B607DD" w:rsidRPr="00AE4D8F" w:rsidRDefault="00B607DD" w:rsidP="007C0101">
            <w:pPr>
              <w:jc w:val="center"/>
              <w:rPr>
                <w:b/>
                <w:sz w:val="24"/>
                <w:szCs w:val="24"/>
              </w:rPr>
            </w:pPr>
            <w:r w:rsidRPr="00AE4D8F">
              <w:rPr>
                <w:b/>
                <w:sz w:val="24"/>
                <w:szCs w:val="24"/>
              </w:rPr>
              <w:t>осуществляющие управление в сфере образования</w:t>
            </w:r>
          </w:p>
        </w:tc>
      </w:tr>
      <w:tr w:rsidR="00B607DD" w:rsidRPr="00AE4D8F" w:rsidTr="008979C6">
        <w:trPr>
          <w:trHeight w:val="414"/>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Ардатовский муниципальный район</w:t>
            </w:r>
          </w:p>
        </w:tc>
      </w:tr>
      <w:tr w:rsidR="00B607DD" w:rsidRPr="00AE4D8F" w:rsidTr="008979C6">
        <w:trPr>
          <w:trHeight w:val="567"/>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rPr>
                <w:sz w:val="24"/>
                <w:szCs w:val="24"/>
              </w:rPr>
            </w:pPr>
            <w:r w:rsidRPr="00AE4D8F">
              <w:rPr>
                <w:sz w:val="24"/>
                <w:szCs w:val="24"/>
              </w:rPr>
              <w:t>Управление образования администрации Ардатовского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431860, Республика Мордовия, г. Ардатов, ул. Дючкова, д. 101</w:t>
            </w:r>
          </w:p>
        </w:tc>
      </w:tr>
      <w:tr w:rsidR="00B607DD" w:rsidRPr="00AE4D8F" w:rsidTr="008979C6">
        <w:trPr>
          <w:trHeight w:val="403"/>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Атюрьевский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keepNext/>
              <w:outlineLvl w:val="2"/>
              <w:rPr>
                <w:bCs/>
                <w:sz w:val="24"/>
                <w:szCs w:val="24"/>
              </w:rPr>
            </w:pPr>
            <w:r w:rsidRPr="00AE4D8F">
              <w:rPr>
                <w:bCs/>
                <w:sz w:val="24"/>
                <w:szCs w:val="24"/>
              </w:rPr>
              <w:t>Отдел по работе с учреждениями образования Администрации Атюрьевского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431050, Республика Мордовия, с. Атюрьево, ул. Ленина, д. 1</w:t>
            </w:r>
          </w:p>
        </w:tc>
      </w:tr>
      <w:tr w:rsidR="00B607DD" w:rsidRPr="00AE4D8F" w:rsidTr="008979C6">
        <w:trPr>
          <w:trHeight w:val="434"/>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Атяшевский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rPr>
                <w:sz w:val="24"/>
                <w:szCs w:val="24"/>
              </w:rPr>
            </w:pPr>
            <w:r w:rsidRPr="00AE4D8F">
              <w:rPr>
                <w:sz w:val="24"/>
                <w:szCs w:val="24"/>
              </w:rPr>
              <w:t>Управление образования Администрации  Атяшевского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431800, Республика Мордовия,</w:t>
            </w:r>
          </w:p>
          <w:p w:rsidR="00B607DD" w:rsidRPr="00AE4D8F" w:rsidRDefault="00B607DD" w:rsidP="007C0101">
            <w:pPr>
              <w:jc w:val="center"/>
              <w:rPr>
                <w:sz w:val="24"/>
                <w:szCs w:val="24"/>
              </w:rPr>
            </w:pPr>
            <w:r w:rsidRPr="00AE4D8F">
              <w:rPr>
                <w:sz w:val="24"/>
                <w:szCs w:val="24"/>
              </w:rPr>
              <w:t>р.п. Атяшево, ул.Центральная, д. 8</w:t>
            </w:r>
          </w:p>
        </w:tc>
      </w:tr>
      <w:tr w:rsidR="00B607DD" w:rsidRPr="00AE4D8F" w:rsidTr="008979C6">
        <w:trPr>
          <w:trHeight w:val="421"/>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Большеберезниковский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rPr>
                <w:sz w:val="24"/>
                <w:szCs w:val="24"/>
              </w:rPr>
            </w:pPr>
            <w:r w:rsidRPr="00AE4D8F">
              <w:rPr>
                <w:sz w:val="24"/>
                <w:szCs w:val="24"/>
              </w:rPr>
              <w:t>Отдел по работе с учреждениями образования Администрации Большеберезниковского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vanish/>
                <w:sz w:val="24"/>
                <w:szCs w:val="24"/>
              </w:rPr>
            </w:pPr>
            <w:r w:rsidRPr="00AE4D8F">
              <w:rPr>
                <w:sz w:val="24"/>
                <w:szCs w:val="24"/>
              </w:rPr>
              <w:t xml:space="preserve">431750, Республика Мордовия, с. Б.Березники, </w:t>
            </w:r>
            <w:r w:rsidRPr="00AE4D8F">
              <w:rPr>
                <w:sz w:val="24"/>
                <w:szCs w:val="24"/>
                <w:shd w:val="clear" w:color="auto" w:fill="FFFFFF"/>
              </w:rPr>
              <w:t>ул. Московская, д. 25</w:t>
            </w:r>
          </w:p>
        </w:tc>
      </w:tr>
      <w:tr w:rsidR="00B607DD" w:rsidRPr="00AE4D8F" w:rsidTr="008979C6">
        <w:trPr>
          <w:trHeight w:val="424"/>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Большеигнатовский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rPr>
                <w:sz w:val="24"/>
                <w:szCs w:val="24"/>
              </w:rPr>
            </w:pPr>
            <w:r w:rsidRPr="00AE4D8F">
              <w:rPr>
                <w:sz w:val="24"/>
                <w:szCs w:val="24"/>
              </w:rPr>
              <w:t>Отдел по работе с учреждениями образования, опеки и попечительства несовершеннолетних администрации Большеигнатовского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431670, Республика Мордовия, с. Б. Игнатово, ул. Советская, д. 38</w:t>
            </w:r>
          </w:p>
        </w:tc>
      </w:tr>
      <w:tr w:rsidR="00B607DD" w:rsidRPr="00AE4D8F" w:rsidTr="008979C6">
        <w:trPr>
          <w:trHeight w:val="433"/>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Дубенский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8B3C52">
            <w:pPr>
              <w:jc w:val="both"/>
              <w:rPr>
                <w:sz w:val="24"/>
                <w:szCs w:val="24"/>
              </w:rPr>
            </w:pPr>
            <w:r>
              <w:rPr>
                <w:sz w:val="24"/>
                <w:szCs w:val="24"/>
              </w:rPr>
              <w:t>Отдел образования у</w:t>
            </w:r>
            <w:r w:rsidRPr="00AE4D8F">
              <w:rPr>
                <w:sz w:val="24"/>
                <w:szCs w:val="24"/>
              </w:rPr>
              <w:t>правлени</w:t>
            </w:r>
            <w:r>
              <w:rPr>
                <w:sz w:val="24"/>
                <w:szCs w:val="24"/>
              </w:rPr>
              <w:t>я</w:t>
            </w:r>
            <w:r w:rsidRPr="00AE4D8F">
              <w:rPr>
                <w:sz w:val="24"/>
                <w:szCs w:val="24"/>
              </w:rPr>
              <w:t xml:space="preserve"> по социальной работе</w:t>
            </w:r>
            <w:r>
              <w:rPr>
                <w:sz w:val="24"/>
                <w:szCs w:val="24"/>
              </w:rPr>
              <w:t xml:space="preserve"> </w:t>
            </w:r>
            <w:r w:rsidRPr="00AE4D8F">
              <w:rPr>
                <w:sz w:val="24"/>
                <w:szCs w:val="24"/>
              </w:rPr>
              <w:t>администрации Дубенского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431770, Республика Мордовия, с. Дубенки, ул. Денисова, д.4</w:t>
            </w:r>
          </w:p>
        </w:tc>
      </w:tr>
      <w:tr w:rsidR="00B607DD" w:rsidRPr="00AE4D8F" w:rsidTr="008979C6">
        <w:trPr>
          <w:trHeight w:val="436"/>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Ельниковский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both"/>
              <w:rPr>
                <w:sz w:val="24"/>
                <w:szCs w:val="24"/>
              </w:rPr>
            </w:pPr>
            <w:r w:rsidRPr="00AE4D8F">
              <w:rPr>
                <w:sz w:val="24"/>
                <w:szCs w:val="24"/>
              </w:rPr>
              <w:t>Муниципальное казенное учреждение «Управление образования Ельниковского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431370, Республика Мордовия, с. Ельники, ул. Ленина, д. 20</w:t>
            </w:r>
          </w:p>
        </w:tc>
      </w:tr>
      <w:tr w:rsidR="00B607DD" w:rsidRPr="00AE4D8F" w:rsidTr="008979C6">
        <w:trPr>
          <w:trHeight w:val="426"/>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Зубово-Полянский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8B3C52">
            <w:pPr>
              <w:jc w:val="both"/>
              <w:rPr>
                <w:sz w:val="24"/>
                <w:szCs w:val="24"/>
              </w:rPr>
            </w:pPr>
            <w:r w:rsidRPr="00AE4D8F">
              <w:rPr>
                <w:sz w:val="24"/>
                <w:szCs w:val="24"/>
              </w:rPr>
              <w:t>Управление по социальной работе администрации Зубово-Полянского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431110, Республика Мордовия, пос. Зубова-Поляна, ул. Новикова Прибоя, д. 6</w:t>
            </w:r>
          </w:p>
        </w:tc>
      </w:tr>
      <w:tr w:rsidR="00B607DD" w:rsidRPr="00AE4D8F" w:rsidTr="008979C6">
        <w:trPr>
          <w:trHeight w:val="431"/>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607DD" w:rsidRPr="00AE4D8F" w:rsidRDefault="00B607DD" w:rsidP="007C0101">
            <w:pPr>
              <w:jc w:val="center"/>
              <w:rPr>
                <w:b/>
                <w:sz w:val="24"/>
                <w:szCs w:val="24"/>
              </w:rPr>
            </w:pPr>
            <w:r w:rsidRPr="00AE4D8F">
              <w:rPr>
                <w:b/>
                <w:sz w:val="24"/>
                <w:szCs w:val="24"/>
              </w:rPr>
              <w:t>Инсарский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Default="00B607DD" w:rsidP="008B3C52">
            <w:pPr>
              <w:jc w:val="both"/>
              <w:rPr>
                <w:sz w:val="24"/>
                <w:szCs w:val="24"/>
              </w:rPr>
            </w:pPr>
            <w:r w:rsidRPr="00AE4D8F">
              <w:rPr>
                <w:sz w:val="24"/>
                <w:szCs w:val="24"/>
              </w:rPr>
              <w:t>Управление по социальной работе администрации Инсарского муниципального района</w:t>
            </w:r>
          </w:p>
          <w:p w:rsidR="00B607DD" w:rsidRPr="00AE4D8F" w:rsidRDefault="00B607DD" w:rsidP="007C0101">
            <w:pPr>
              <w:rPr>
                <w:sz w:val="24"/>
                <w:szCs w:val="24"/>
              </w:rPr>
            </w:pP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431430, Республика Мордовия, г. Инсар,</w:t>
            </w:r>
          </w:p>
          <w:p w:rsidR="00B607DD" w:rsidRPr="00AE4D8F" w:rsidRDefault="00B607DD" w:rsidP="007C0101">
            <w:pPr>
              <w:jc w:val="center"/>
              <w:rPr>
                <w:sz w:val="24"/>
                <w:szCs w:val="24"/>
              </w:rPr>
            </w:pPr>
            <w:r w:rsidRPr="00AE4D8F">
              <w:rPr>
                <w:sz w:val="24"/>
                <w:szCs w:val="24"/>
              </w:rPr>
              <w:t>ул. Гагарина, д. 28</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Ичалковский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8B3C52">
            <w:pPr>
              <w:jc w:val="both"/>
              <w:rPr>
                <w:sz w:val="24"/>
                <w:szCs w:val="24"/>
              </w:rPr>
            </w:pPr>
            <w:r w:rsidRPr="00AE4D8F">
              <w:rPr>
                <w:sz w:val="24"/>
                <w:szCs w:val="24"/>
              </w:rPr>
              <w:t>Управление образования администрации Ичалковского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431640, Республика Мордовия, с. Кемля,</w:t>
            </w:r>
          </w:p>
          <w:p w:rsidR="00B607DD" w:rsidRPr="00AE4D8F" w:rsidRDefault="00B607DD" w:rsidP="007C0101">
            <w:pPr>
              <w:jc w:val="center"/>
              <w:rPr>
                <w:sz w:val="24"/>
                <w:szCs w:val="24"/>
              </w:rPr>
            </w:pPr>
            <w:r w:rsidRPr="00AE4D8F">
              <w:rPr>
                <w:sz w:val="24"/>
                <w:szCs w:val="24"/>
              </w:rPr>
              <w:t>ул. Советская, д. 62</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Кадошкинский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tcPr>
          <w:p w:rsidR="00B607DD" w:rsidRPr="00AE4D8F" w:rsidRDefault="00B607DD" w:rsidP="008B3C52">
            <w:pPr>
              <w:keepNext/>
              <w:jc w:val="both"/>
              <w:outlineLvl w:val="0"/>
              <w:rPr>
                <w:sz w:val="24"/>
                <w:szCs w:val="24"/>
              </w:rPr>
            </w:pPr>
            <w:r>
              <w:rPr>
                <w:sz w:val="24"/>
                <w:szCs w:val="24"/>
              </w:rPr>
              <w:t>Управление</w:t>
            </w:r>
            <w:r w:rsidRPr="00AE4D8F">
              <w:rPr>
                <w:sz w:val="24"/>
                <w:szCs w:val="24"/>
              </w:rPr>
              <w:t xml:space="preserve"> по работе с учреждениями образования, опеки и попечительства несовершеннолетних администрации Кадошкинского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431900, Республика Мордовия, поселок Кадошкино, ул. им. Крупской, д. 14 а</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Ковылкинский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both"/>
              <w:rPr>
                <w:b/>
                <w:sz w:val="24"/>
                <w:szCs w:val="24"/>
              </w:rPr>
            </w:pPr>
            <w:r w:rsidRPr="00AE4D8F">
              <w:rPr>
                <w:sz w:val="24"/>
                <w:szCs w:val="24"/>
              </w:rPr>
              <w:t>Отдел по работе с учреждениями образования управления по социальной работе администрации Ковылкинского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431350, Республика Мордовия,</w:t>
            </w:r>
          </w:p>
          <w:p w:rsidR="00B607DD" w:rsidRPr="00AE4D8F" w:rsidRDefault="00B607DD" w:rsidP="007C0101">
            <w:pPr>
              <w:jc w:val="center"/>
              <w:rPr>
                <w:b/>
                <w:sz w:val="24"/>
                <w:szCs w:val="24"/>
              </w:rPr>
            </w:pPr>
            <w:r w:rsidRPr="00AE4D8F">
              <w:rPr>
                <w:sz w:val="24"/>
                <w:szCs w:val="24"/>
              </w:rPr>
              <w:t>г. Ковылкино, ул. Большевистская, д. 25</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Кочкуровский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8B3C52" w:rsidRDefault="00B607DD" w:rsidP="008B3C52">
            <w:pPr>
              <w:jc w:val="both"/>
              <w:rPr>
                <w:sz w:val="24"/>
                <w:szCs w:val="24"/>
              </w:rPr>
            </w:pPr>
            <w:r w:rsidRPr="008B3C52">
              <w:rPr>
                <w:sz w:val="24"/>
                <w:szCs w:val="24"/>
                <w:lang w:eastAsia="en-US"/>
              </w:rPr>
              <w:t>Муниципальное казённое учреждение «Центр информационно-методического и технического обеспечения муниципальных учреждений» Кочкуровского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iCs/>
                <w:sz w:val="24"/>
                <w:szCs w:val="24"/>
              </w:rPr>
              <w:t>431580</w:t>
            </w:r>
            <w:r w:rsidRPr="00AE4D8F">
              <w:rPr>
                <w:sz w:val="24"/>
                <w:szCs w:val="24"/>
              </w:rPr>
              <w:t>, Республика Мордовия, Кочкуровский район, с.Кочкурово,</w:t>
            </w:r>
            <w:r w:rsidRPr="00AE4D8F">
              <w:rPr>
                <w:sz w:val="24"/>
                <w:szCs w:val="24"/>
              </w:rPr>
              <w:br/>
              <w:t>ул.Советская, д.16</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Краснослободский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8B3C52">
            <w:pPr>
              <w:jc w:val="both"/>
              <w:rPr>
                <w:sz w:val="24"/>
                <w:szCs w:val="24"/>
              </w:rPr>
            </w:pPr>
            <w:r w:rsidRPr="00AE4D8F">
              <w:rPr>
                <w:sz w:val="24"/>
                <w:szCs w:val="24"/>
              </w:rPr>
              <w:t>Муниципальное казенное учреждение Краснослободского муниципального района Республики Мордовия «Управление образованием»</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431260, Республики Мордовия, г. Краснослободск, ул. Коммунистическая,</w:t>
            </w:r>
          </w:p>
          <w:p w:rsidR="00B607DD" w:rsidRPr="00AE4D8F" w:rsidRDefault="00B607DD" w:rsidP="007C0101">
            <w:pPr>
              <w:jc w:val="center"/>
              <w:rPr>
                <w:sz w:val="24"/>
                <w:szCs w:val="24"/>
              </w:rPr>
            </w:pPr>
            <w:r w:rsidRPr="00AE4D8F">
              <w:rPr>
                <w:sz w:val="24"/>
                <w:szCs w:val="24"/>
              </w:rPr>
              <w:t>д. 49</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Лямбирский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keepNext/>
              <w:outlineLvl w:val="2"/>
              <w:rPr>
                <w:bCs/>
                <w:sz w:val="24"/>
                <w:szCs w:val="24"/>
              </w:rPr>
            </w:pPr>
            <w:r w:rsidRPr="00AE4D8F">
              <w:rPr>
                <w:bCs/>
                <w:sz w:val="24"/>
                <w:szCs w:val="24"/>
              </w:rPr>
              <w:t>Отдел по работе с учреждениями образования Управления по социальной работе Администрации Лямбирского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431510, Республика Мордовия, Лямбирский район, с. Лямбирь, ул. Ленина, д. 13</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Ромодановский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both"/>
              <w:rPr>
                <w:sz w:val="24"/>
                <w:szCs w:val="24"/>
              </w:rPr>
            </w:pPr>
            <w:r w:rsidRPr="00AE4D8F">
              <w:rPr>
                <w:sz w:val="24"/>
                <w:szCs w:val="24"/>
              </w:rPr>
              <w:t>Отдел по работе с учреждениями образования, опеки и попечительства несовершеннолетних МКУ «Управление по социальной работе администрации Ромодановского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431600, Республика Мордовия, р.п. Ромоданово, ул. Ленина, д.153</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Рузаевский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both"/>
              <w:rPr>
                <w:sz w:val="24"/>
                <w:szCs w:val="24"/>
              </w:rPr>
            </w:pPr>
            <w:r w:rsidRPr="00AE4D8F">
              <w:rPr>
                <w:sz w:val="24"/>
                <w:szCs w:val="24"/>
              </w:rPr>
              <w:t>Управление образования администрации Рузаевского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431440, Республика Мордовия, г. Рузаевка, ул. Ленина, д. 79</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Старошайговский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both"/>
              <w:rPr>
                <w:sz w:val="24"/>
                <w:szCs w:val="24"/>
              </w:rPr>
            </w:pPr>
            <w:r w:rsidRPr="00AE4D8F">
              <w:rPr>
                <w:sz w:val="24"/>
                <w:szCs w:val="24"/>
              </w:rPr>
              <w:t>Управление по вопросам социальной сферы администрации Старошайговского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431540, Республика Мордовия, с. Старое Шайгово, ул. Ленина, д. 11</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Темниковский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both"/>
              <w:rPr>
                <w:sz w:val="24"/>
                <w:szCs w:val="24"/>
              </w:rPr>
            </w:pPr>
            <w:r w:rsidRPr="00AE4D8F">
              <w:rPr>
                <w:sz w:val="24"/>
                <w:szCs w:val="24"/>
              </w:rPr>
              <w:t>МКУ «Управление по социальной</w:t>
            </w:r>
            <w:r>
              <w:rPr>
                <w:sz w:val="24"/>
                <w:szCs w:val="24"/>
              </w:rPr>
              <w:t xml:space="preserve"> работе </w:t>
            </w:r>
            <w:r w:rsidRPr="00AE4D8F">
              <w:rPr>
                <w:sz w:val="24"/>
                <w:szCs w:val="24"/>
              </w:rPr>
              <w:t xml:space="preserve"> администрации Темниковского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431220, Республика Мордовия, г.Темников, ул.Кирова, д. 26</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Теньгушевский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553E0">
            <w:pPr>
              <w:jc w:val="both"/>
              <w:rPr>
                <w:b/>
                <w:sz w:val="24"/>
                <w:szCs w:val="24"/>
              </w:rPr>
            </w:pPr>
            <w:r w:rsidRPr="00AE4D8F">
              <w:rPr>
                <w:sz w:val="24"/>
                <w:szCs w:val="24"/>
              </w:rPr>
              <w:t>Управление по социальной работе администрации Теньгушевского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sz w:val="24"/>
                <w:szCs w:val="24"/>
              </w:rPr>
              <w:t>431210, Республика Мордовия, с. Теньгушево, ул. Ленина, д. 72</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Торбеевский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553E0">
            <w:pPr>
              <w:jc w:val="both"/>
              <w:rPr>
                <w:sz w:val="24"/>
                <w:szCs w:val="24"/>
              </w:rPr>
            </w:pPr>
            <w:r w:rsidRPr="00AE4D8F">
              <w:rPr>
                <w:sz w:val="24"/>
                <w:szCs w:val="24"/>
              </w:rPr>
              <w:t>Управление по работе с учреждениями образования администрации Торбеевского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431030, Республика Мордовия, р.п. Торбеево, ул. Мичурина, д. 42</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Чамзинский муниципальный район</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553E0">
            <w:pPr>
              <w:jc w:val="both"/>
              <w:rPr>
                <w:sz w:val="24"/>
                <w:szCs w:val="24"/>
              </w:rPr>
            </w:pPr>
            <w:r w:rsidRPr="00AE4D8F">
              <w:rPr>
                <w:sz w:val="24"/>
                <w:szCs w:val="24"/>
              </w:rPr>
              <w:t>Отдел по работе с учреждениями образования Управления по социальной работе администрации Чамзинского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431700, Республика Мордовия, р.п. Чамзинка, ул.Победы, д.1</w:t>
            </w:r>
          </w:p>
        </w:tc>
      </w:tr>
      <w:tr w:rsidR="00B607DD" w:rsidRPr="00AE4D8F" w:rsidTr="008979C6">
        <w:trPr>
          <w:trHeight w:val="20"/>
        </w:trPr>
        <w:tc>
          <w:tcPr>
            <w:tcW w:w="10279" w:type="dxa"/>
            <w:gridSpan w:val="2"/>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b/>
                <w:sz w:val="24"/>
                <w:szCs w:val="24"/>
              </w:rPr>
            </w:pPr>
            <w:r w:rsidRPr="00AE4D8F">
              <w:rPr>
                <w:b/>
                <w:sz w:val="24"/>
                <w:szCs w:val="24"/>
              </w:rPr>
              <w:t>городской округ Саранск</w:t>
            </w:r>
          </w:p>
        </w:tc>
      </w:tr>
      <w:tr w:rsidR="00B607DD" w:rsidRPr="00AE4D8F" w:rsidTr="008979C6">
        <w:trPr>
          <w:trHeight w:val="20"/>
        </w:trPr>
        <w:tc>
          <w:tcPr>
            <w:tcW w:w="5460"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553E0">
            <w:pPr>
              <w:jc w:val="both"/>
              <w:rPr>
                <w:sz w:val="24"/>
                <w:szCs w:val="24"/>
              </w:rPr>
            </w:pPr>
            <w:r w:rsidRPr="00AE4D8F">
              <w:rPr>
                <w:sz w:val="24"/>
                <w:szCs w:val="24"/>
              </w:rPr>
              <w:t>Управление образования Департамента по социальной политике Администрации городского округа Саранск</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B607DD" w:rsidRPr="00AE4D8F" w:rsidRDefault="00B607DD" w:rsidP="007C0101">
            <w:pPr>
              <w:jc w:val="center"/>
              <w:rPr>
                <w:sz w:val="24"/>
                <w:szCs w:val="24"/>
              </w:rPr>
            </w:pPr>
            <w:r w:rsidRPr="00AE4D8F">
              <w:rPr>
                <w:sz w:val="24"/>
                <w:szCs w:val="24"/>
              </w:rPr>
              <w:t>430000, Республика Мордовия, г. Саранск, ул. Б. Хмельницкого, д. 57</w:t>
            </w:r>
          </w:p>
        </w:tc>
      </w:tr>
    </w:tbl>
    <w:p w:rsidR="00B607DD" w:rsidRDefault="00B607DD" w:rsidP="007F580B">
      <w:pPr>
        <w:rPr>
          <w:i/>
          <w:sz w:val="24"/>
          <w:szCs w:val="24"/>
        </w:rPr>
      </w:pPr>
    </w:p>
    <w:p w:rsidR="00B607DD" w:rsidRDefault="00B607DD" w:rsidP="007F580B">
      <w:pPr>
        <w:rPr>
          <w:i/>
          <w:sz w:val="24"/>
          <w:szCs w:val="24"/>
        </w:rPr>
      </w:pPr>
    </w:p>
    <w:p w:rsidR="00B607DD" w:rsidRDefault="00B607DD">
      <w:pPr>
        <w:rPr>
          <w:i/>
          <w:sz w:val="24"/>
          <w:szCs w:val="24"/>
        </w:rPr>
      </w:pPr>
    </w:p>
    <w:p w:rsidR="00B607DD" w:rsidRPr="00326A04" w:rsidRDefault="00B607DD" w:rsidP="007F580B">
      <w:pPr>
        <w:tabs>
          <w:tab w:val="num" w:pos="5812"/>
        </w:tabs>
        <w:ind w:firstLine="5245"/>
        <w:rPr>
          <w:sz w:val="24"/>
          <w:szCs w:val="24"/>
        </w:rPr>
      </w:pPr>
      <w:r w:rsidRPr="00326A04">
        <w:rPr>
          <w:sz w:val="24"/>
          <w:szCs w:val="24"/>
        </w:rPr>
        <w:t>Приложение</w:t>
      </w:r>
      <w:r>
        <w:rPr>
          <w:sz w:val="24"/>
          <w:szCs w:val="24"/>
        </w:rPr>
        <w:t xml:space="preserve"> 2</w:t>
      </w:r>
    </w:p>
    <w:p w:rsidR="00B607DD" w:rsidRPr="00326A04" w:rsidRDefault="00B607DD" w:rsidP="007F580B">
      <w:pPr>
        <w:tabs>
          <w:tab w:val="num" w:pos="4962"/>
        </w:tabs>
        <w:ind w:left="5245"/>
        <w:rPr>
          <w:sz w:val="24"/>
          <w:szCs w:val="24"/>
        </w:rPr>
      </w:pPr>
      <w:r w:rsidRPr="00326A04">
        <w:rPr>
          <w:sz w:val="24"/>
          <w:szCs w:val="24"/>
        </w:rPr>
        <w:t xml:space="preserve">к приказу  Министерства  образования </w:t>
      </w:r>
    </w:p>
    <w:p w:rsidR="00B607DD" w:rsidRPr="00326A04" w:rsidRDefault="00B607DD" w:rsidP="007F580B">
      <w:pPr>
        <w:tabs>
          <w:tab w:val="num" w:pos="4962"/>
        </w:tabs>
        <w:ind w:left="5245"/>
        <w:rPr>
          <w:sz w:val="24"/>
          <w:szCs w:val="24"/>
        </w:rPr>
      </w:pPr>
      <w:r w:rsidRPr="00326A04">
        <w:rPr>
          <w:sz w:val="24"/>
          <w:szCs w:val="24"/>
        </w:rPr>
        <w:t xml:space="preserve">Республики Мордовия </w:t>
      </w:r>
    </w:p>
    <w:p w:rsidR="00B607DD" w:rsidRPr="00326A04" w:rsidRDefault="00B607DD" w:rsidP="007F580B">
      <w:pPr>
        <w:tabs>
          <w:tab w:val="num" w:pos="4962"/>
        </w:tabs>
        <w:ind w:left="5245"/>
        <w:rPr>
          <w:sz w:val="24"/>
          <w:szCs w:val="24"/>
        </w:rPr>
      </w:pPr>
      <w:r w:rsidRPr="00326A04">
        <w:rPr>
          <w:sz w:val="24"/>
          <w:szCs w:val="24"/>
        </w:rPr>
        <w:t xml:space="preserve">от  </w:t>
      </w:r>
      <w:r>
        <w:rPr>
          <w:sz w:val="24"/>
          <w:szCs w:val="24"/>
        </w:rPr>
        <w:t>30.09</w:t>
      </w:r>
      <w:r w:rsidRPr="00326A04">
        <w:rPr>
          <w:sz w:val="24"/>
          <w:szCs w:val="24"/>
        </w:rPr>
        <w:t xml:space="preserve"> </w:t>
      </w:r>
      <w:smartTag w:uri="urn:schemas-microsoft-com:office:smarttags" w:element="metricconverter">
        <w:smartTagPr>
          <w:attr w:name="ProductID" w:val="2022 г"/>
        </w:smartTagPr>
        <w:r w:rsidRPr="00326A04">
          <w:rPr>
            <w:sz w:val="24"/>
            <w:szCs w:val="24"/>
          </w:rPr>
          <w:t>20</w:t>
        </w:r>
        <w:r>
          <w:rPr>
            <w:sz w:val="24"/>
            <w:szCs w:val="24"/>
          </w:rPr>
          <w:t xml:space="preserve">22 </w:t>
        </w:r>
        <w:r w:rsidRPr="00326A04">
          <w:rPr>
            <w:sz w:val="24"/>
            <w:szCs w:val="24"/>
          </w:rPr>
          <w:t>г</w:t>
        </w:r>
      </w:smartTag>
      <w:r w:rsidRPr="00326A04">
        <w:rPr>
          <w:sz w:val="24"/>
          <w:szCs w:val="24"/>
        </w:rPr>
        <w:t xml:space="preserve">. № </w:t>
      </w:r>
      <w:r>
        <w:rPr>
          <w:sz w:val="24"/>
          <w:szCs w:val="24"/>
        </w:rPr>
        <w:t>1070</w:t>
      </w:r>
    </w:p>
    <w:p w:rsidR="00B607DD" w:rsidRDefault="00B607DD" w:rsidP="00326A04">
      <w:pPr>
        <w:tabs>
          <w:tab w:val="left" w:pos="3855"/>
        </w:tabs>
        <w:jc w:val="center"/>
      </w:pPr>
    </w:p>
    <w:p w:rsidR="00B607DD" w:rsidRPr="003020BF" w:rsidRDefault="00B607DD" w:rsidP="00D47918">
      <w:pPr>
        <w:ind w:left="-142"/>
        <w:jc w:val="center"/>
        <w:outlineLvl w:val="0"/>
        <w:rPr>
          <w:b/>
          <w:sz w:val="26"/>
          <w:szCs w:val="26"/>
        </w:rPr>
      </w:pPr>
      <w:r w:rsidRPr="003020BF">
        <w:rPr>
          <w:b/>
          <w:sz w:val="26"/>
          <w:szCs w:val="26"/>
        </w:rPr>
        <w:t xml:space="preserve">Образец заявления на участие в итоговом сочинении выпускника прошлых лет, обучающегося по образовательным программам СПО </w:t>
      </w:r>
    </w:p>
    <w:p w:rsidR="00B607DD" w:rsidRPr="00A408D9" w:rsidRDefault="00B607DD" w:rsidP="00A408D9">
      <w:pPr>
        <w:jc w:val="center"/>
        <w:outlineLvl w:val="0"/>
        <w:rPr>
          <w:b/>
        </w:rPr>
      </w:pPr>
    </w:p>
    <w:tbl>
      <w:tblPr>
        <w:tblW w:w="9792" w:type="dxa"/>
        <w:tblLook w:val="01E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B607DD" w:rsidRPr="00A408D9" w:rsidTr="007C0101">
        <w:trPr>
          <w:cantSplit/>
          <w:trHeight w:val="1880"/>
        </w:trPr>
        <w:tc>
          <w:tcPr>
            <w:tcW w:w="4412" w:type="dxa"/>
            <w:gridSpan w:val="12"/>
          </w:tcPr>
          <w:p w:rsidR="00B607DD" w:rsidRPr="00A408D9" w:rsidRDefault="00B607DD" w:rsidP="00A408D9">
            <w:pPr>
              <w:rPr>
                <w:sz w:val="24"/>
                <w:szCs w:val="24"/>
              </w:rPr>
            </w:pPr>
          </w:p>
        </w:tc>
        <w:tc>
          <w:tcPr>
            <w:tcW w:w="5380" w:type="dxa"/>
            <w:gridSpan w:val="15"/>
          </w:tcPr>
          <w:p w:rsidR="00B607DD" w:rsidRPr="00A408D9" w:rsidRDefault="00B607DD" w:rsidP="00A408D9">
            <w:pPr>
              <w:ind w:left="408" w:firstLine="283"/>
              <w:rPr>
                <w:b/>
                <w:sz w:val="24"/>
                <w:szCs w:val="24"/>
              </w:rPr>
            </w:pPr>
            <w:r w:rsidRPr="00A408D9">
              <w:rPr>
                <w:b/>
                <w:sz w:val="24"/>
                <w:szCs w:val="24"/>
              </w:rPr>
              <w:t>Руководителю</w:t>
            </w:r>
          </w:p>
          <w:p w:rsidR="00B607DD" w:rsidRPr="00A408D9" w:rsidRDefault="00B607DD" w:rsidP="00A408D9">
            <w:pPr>
              <w:ind w:firstLine="675"/>
              <w:jc w:val="right"/>
              <w:rPr>
                <w:sz w:val="24"/>
                <w:szCs w:val="24"/>
              </w:rPr>
            </w:pPr>
            <w:r w:rsidRPr="00A408D9">
              <w:rPr>
                <w:sz w:val="24"/>
                <w:szCs w:val="24"/>
              </w:rPr>
              <w:t>_____________________________________</w:t>
            </w:r>
          </w:p>
          <w:p w:rsidR="00B607DD" w:rsidRPr="00A408D9" w:rsidRDefault="00B607DD" w:rsidP="00A408D9">
            <w:pPr>
              <w:ind w:firstLine="833"/>
              <w:jc w:val="center"/>
              <w:rPr>
                <w:i/>
                <w:sz w:val="16"/>
                <w:szCs w:val="16"/>
              </w:rPr>
            </w:pPr>
            <w:r w:rsidRPr="00A408D9">
              <w:rPr>
                <w:i/>
                <w:sz w:val="16"/>
                <w:szCs w:val="16"/>
              </w:rPr>
              <w:t>(органа местного самоуправления,</w:t>
            </w:r>
          </w:p>
          <w:p w:rsidR="00B607DD" w:rsidRPr="00A408D9" w:rsidRDefault="00B607DD" w:rsidP="00A408D9">
            <w:pPr>
              <w:ind w:firstLine="675"/>
              <w:jc w:val="right"/>
              <w:rPr>
                <w:sz w:val="24"/>
                <w:szCs w:val="24"/>
              </w:rPr>
            </w:pPr>
            <w:r w:rsidRPr="00A408D9">
              <w:rPr>
                <w:sz w:val="24"/>
                <w:szCs w:val="24"/>
              </w:rPr>
              <w:t>_____________________________________</w:t>
            </w:r>
          </w:p>
          <w:p w:rsidR="00B607DD" w:rsidRPr="00A408D9" w:rsidRDefault="00B607DD" w:rsidP="00A408D9">
            <w:pPr>
              <w:ind w:firstLine="675"/>
              <w:jc w:val="center"/>
              <w:rPr>
                <w:i/>
                <w:sz w:val="16"/>
                <w:szCs w:val="16"/>
              </w:rPr>
            </w:pPr>
            <w:r w:rsidRPr="00A408D9">
              <w:rPr>
                <w:i/>
                <w:sz w:val="16"/>
                <w:szCs w:val="16"/>
              </w:rPr>
              <w:t>(осуществляющего управление в сфере образования)</w:t>
            </w:r>
          </w:p>
          <w:p w:rsidR="00B607DD" w:rsidRPr="00A408D9" w:rsidRDefault="00B607DD" w:rsidP="00A408D9">
            <w:pPr>
              <w:spacing w:line="276" w:lineRule="auto"/>
              <w:ind w:firstLine="675"/>
              <w:jc w:val="right"/>
              <w:rPr>
                <w:sz w:val="24"/>
                <w:szCs w:val="24"/>
              </w:rPr>
            </w:pPr>
            <w:r w:rsidRPr="00A408D9">
              <w:rPr>
                <w:sz w:val="24"/>
                <w:szCs w:val="24"/>
              </w:rPr>
              <w:t>_____________________________________</w:t>
            </w:r>
          </w:p>
          <w:p w:rsidR="00B607DD" w:rsidRPr="00A408D9" w:rsidRDefault="00B607DD" w:rsidP="00A408D9">
            <w:pPr>
              <w:spacing w:line="276" w:lineRule="auto"/>
              <w:ind w:firstLine="675"/>
              <w:jc w:val="right"/>
              <w:rPr>
                <w:sz w:val="24"/>
                <w:szCs w:val="24"/>
              </w:rPr>
            </w:pPr>
            <w:r w:rsidRPr="00A408D9">
              <w:rPr>
                <w:sz w:val="24"/>
                <w:szCs w:val="24"/>
              </w:rPr>
              <w:t>_____________________________________</w:t>
            </w:r>
          </w:p>
          <w:p w:rsidR="00B607DD" w:rsidRPr="00A408D9" w:rsidRDefault="00B607DD" w:rsidP="00A408D9">
            <w:pPr>
              <w:spacing w:line="276" w:lineRule="auto"/>
              <w:ind w:firstLine="675"/>
              <w:jc w:val="right"/>
              <w:rPr>
                <w:sz w:val="24"/>
                <w:szCs w:val="24"/>
              </w:rPr>
            </w:pPr>
            <w:r w:rsidRPr="00A408D9">
              <w:rPr>
                <w:sz w:val="24"/>
                <w:szCs w:val="24"/>
              </w:rPr>
              <w:t>_____________________________________</w:t>
            </w:r>
          </w:p>
          <w:p w:rsidR="00B607DD" w:rsidRPr="00A408D9" w:rsidRDefault="00B607DD" w:rsidP="00A408D9">
            <w:pPr>
              <w:ind w:firstLine="675"/>
              <w:rPr>
                <w:sz w:val="24"/>
                <w:szCs w:val="24"/>
              </w:rPr>
            </w:pPr>
          </w:p>
        </w:tc>
      </w:tr>
      <w:tr w:rsidR="00B607DD" w:rsidRPr="00A408D9" w:rsidTr="007C0101">
        <w:trPr>
          <w:gridAfter w:val="13"/>
          <w:wAfter w:w="4729" w:type="dxa"/>
          <w:trHeight w:val="397"/>
        </w:trPr>
        <w:tc>
          <w:tcPr>
            <w:tcW w:w="5063" w:type="dxa"/>
            <w:gridSpan w:val="14"/>
          </w:tcPr>
          <w:p w:rsidR="00B607DD" w:rsidRPr="00A408D9" w:rsidRDefault="00B607DD" w:rsidP="00A408D9">
            <w:pPr>
              <w:spacing w:after="200"/>
              <w:jc w:val="right"/>
              <w:rPr>
                <w:b/>
                <w:sz w:val="26"/>
                <w:szCs w:val="26"/>
              </w:rPr>
            </w:pPr>
            <w:r w:rsidRPr="00A408D9">
              <w:rPr>
                <w:b/>
                <w:sz w:val="26"/>
                <w:szCs w:val="26"/>
              </w:rPr>
              <w:t>Заявление</w:t>
            </w:r>
          </w:p>
        </w:tc>
      </w:tr>
      <w:tr w:rsidR="00B607DD" w:rsidRPr="00A408D9" w:rsidTr="007C0101">
        <w:trPr>
          <w:gridAfter w:val="1"/>
          <w:wAfter w:w="200" w:type="dxa"/>
          <w:trHeight w:hRule="exact" w:val="340"/>
        </w:trPr>
        <w:tc>
          <w:tcPr>
            <w:tcW w:w="511" w:type="dxa"/>
            <w:tcBorders>
              <w:top w:val="nil"/>
              <w:left w:val="nil"/>
              <w:bottom w:val="nil"/>
              <w:right w:val="single" w:sz="4" w:space="0" w:color="auto"/>
            </w:tcBorders>
          </w:tcPr>
          <w:p w:rsidR="00B607DD" w:rsidRPr="00A408D9" w:rsidRDefault="00B607DD" w:rsidP="00A408D9">
            <w:pPr>
              <w:contextualSpacing/>
              <w:jc w:val="both"/>
              <w:rPr>
                <w:b/>
                <w:sz w:val="26"/>
                <w:szCs w:val="26"/>
              </w:rPr>
            </w:pPr>
            <w:r w:rsidRPr="00A408D9">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B607DD" w:rsidRPr="00A408D9" w:rsidRDefault="00B607DD" w:rsidP="00A408D9">
            <w:pPr>
              <w:contextualSpacing/>
              <w:jc w:val="both"/>
              <w:rPr>
                <w:sz w:val="26"/>
                <w:szCs w:val="26"/>
              </w:rPr>
            </w:pPr>
          </w:p>
        </w:tc>
      </w:tr>
    </w:tbl>
    <w:p w:rsidR="00B607DD" w:rsidRPr="00A408D9" w:rsidRDefault="00B607DD" w:rsidP="00A408D9">
      <w:pPr>
        <w:contextualSpacing/>
        <w:jc w:val="center"/>
        <w:rPr>
          <w:i/>
          <w:sz w:val="26"/>
          <w:szCs w:val="26"/>
          <w:vertAlign w:val="superscript"/>
        </w:rPr>
      </w:pPr>
      <w:r w:rsidRPr="00A408D9">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79"/>
        <w:gridCol w:w="381"/>
        <w:gridCol w:w="381"/>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81"/>
      </w:tblGrid>
      <w:tr w:rsidR="00B607DD" w:rsidRPr="00A408D9" w:rsidTr="007C0101">
        <w:trPr>
          <w:trHeight w:hRule="exact" w:val="340"/>
        </w:trPr>
        <w:tc>
          <w:tcPr>
            <w:tcW w:w="275" w:type="pct"/>
            <w:tcBorders>
              <w:top w:val="nil"/>
              <w:left w:val="nil"/>
              <w:bottom w:val="nil"/>
            </w:tcBorders>
          </w:tcPr>
          <w:p w:rsidR="00B607DD" w:rsidRPr="00A408D9" w:rsidRDefault="00B607DD" w:rsidP="00A408D9">
            <w:pPr>
              <w:contextualSpacing/>
              <w:jc w:val="both"/>
              <w:rPr>
                <w:sz w:val="26"/>
                <w:szCs w:val="26"/>
              </w:rPr>
            </w:pPr>
          </w:p>
        </w:tc>
        <w:tc>
          <w:tcPr>
            <w:tcW w:w="203" w:type="pct"/>
          </w:tcPr>
          <w:p w:rsidR="00B607DD" w:rsidRPr="00A408D9" w:rsidRDefault="00B607DD" w:rsidP="00A408D9">
            <w:pPr>
              <w:contextualSpacing/>
              <w:jc w:val="both"/>
              <w:rPr>
                <w:sz w:val="26"/>
                <w:szCs w:val="26"/>
              </w:rPr>
            </w:pPr>
          </w:p>
        </w:tc>
        <w:tc>
          <w:tcPr>
            <w:tcW w:w="204" w:type="pct"/>
          </w:tcPr>
          <w:p w:rsidR="00B607DD" w:rsidRPr="00A408D9" w:rsidRDefault="00B607DD" w:rsidP="00A408D9">
            <w:pPr>
              <w:contextualSpacing/>
              <w:jc w:val="both"/>
              <w:rPr>
                <w:sz w:val="26"/>
                <w:szCs w:val="26"/>
              </w:rPr>
            </w:pPr>
          </w:p>
        </w:tc>
        <w:tc>
          <w:tcPr>
            <w:tcW w:w="204"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r>
    </w:tbl>
    <w:p w:rsidR="00B607DD" w:rsidRPr="00A408D9" w:rsidRDefault="00B607DD" w:rsidP="00A408D9">
      <w:pPr>
        <w:contextualSpacing/>
        <w:jc w:val="center"/>
        <w:rPr>
          <w:i/>
          <w:sz w:val="26"/>
          <w:szCs w:val="26"/>
          <w:vertAlign w:val="superscript"/>
        </w:rPr>
      </w:pPr>
      <w:r w:rsidRPr="00A408D9">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381"/>
        <w:gridCol w:w="383"/>
        <w:gridCol w:w="383"/>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76"/>
      </w:tblGrid>
      <w:tr w:rsidR="00B607DD" w:rsidRPr="00A408D9" w:rsidTr="007C0101">
        <w:trPr>
          <w:trHeight w:hRule="exact" w:val="340"/>
        </w:trPr>
        <w:tc>
          <w:tcPr>
            <w:tcW w:w="275" w:type="pct"/>
            <w:tcBorders>
              <w:top w:val="nil"/>
              <w:left w:val="nil"/>
              <w:bottom w:val="nil"/>
            </w:tcBorders>
          </w:tcPr>
          <w:p w:rsidR="00B607DD" w:rsidRPr="00A408D9" w:rsidRDefault="00B607DD" w:rsidP="00A408D9">
            <w:pPr>
              <w:contextualSpacing/>
              <w:jc w:val="both"/>
              <w:rPr>
                <w:sz w:val="26"/>
                <w:szCs w:val="26"/>
              </w:rPr>
            </w:pPr>
          </w:p>
        </w:tc>
        <w:tc>
          <w:tcPr>
            <w:tcW w:w="204"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5"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6" w:type="pct"/>
          </w:tcPr>
          <w:p w:rsidR="00B607DD" w:rsidRPr="00A408D9" w:rsidRDefault="00B607DD" w:rsidP="00A408D9">
            <w:pPr>
              <w:contextualSpacing/>
              <w:jc w:val="both"/>
              <w:rPr>
                <w:sz w:val="26"/>
                <w:szCs w:val="26"/>
              </w:rPr>
            </w:pPr>
          </w:p>
        </w:tc>
        <w:tc>
          <w:tcPr>
            <w:tcW w:w="204" w:type="pct"/>
          </w:tcPr>
          <w:p w:rsidR="00B607DD" w:rsidRPr="00A408D9" w:rsidRDefault="00B607DD" w:rsidP="00A408D9">
            <w:pPr>
              <w:contextualSpacing/>
              <w:jc w:val="both"/>
              <w:rPr>
                <w:sz w:val="26"/>
                <w:szCs w:val="26"/>
              </w:rPr>
            </w:pPr>
          </w:p>
        </w:tc>
      </w:tr>
    </w:tbl>
    <w:p w:rsidR="00B607DD" w:rsidRPr="00A408D9" w:rsidRDefault="00B607DD" w:rsidP="00A408D9">
      <w:pPr>
        <w:jc w:val="center"/>
        <w:rPr>
          <w:vanish/>
          <w:sz w:val="26"/>
          <w:szCs w:val="26"/>
        </w:rPr>
      </w:pPr>
      <w:r w:rsidRPr="00A408D9">
        <w:rPr>
          <w:i/>
          <w:sz w:val="26"/>
          <w:szCs w:val="26"/>
          <w:vertAlign w:val="superscript"/>
        </w:rPr>
        <w:t>отчество</w:t>
      </w: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5"/>
        <w:gridCol w:w="403"/>
        <w:gridCol w:w="403"/>
        <w:gridCol w:w="292"/>
        <w:gridCol w:w="402"/>
        <w:gridCol w:w="402"/>
        <w:gridCol w:w="291"/>
        <w:gridCol w:w="402"/>
        <w:gridCol w:w="402"/>
        <w:gridCol w:w="402"/>
        <w:gridCol w:w="402"/>
      </w:tblGrid>
      <w:tr w:rsidR="00B607DD" w:rsidRPr="00A408D9" w:rsidTr="007C0101">
        <w:trPr>
          <w:trHeight w:hRule="exact" w:val="340"/>
        </w:trPr>
        <w:tc>
          <w:tcPr>
            <w:tcW w:w="1834" w:type="pct"/>
            <w:tcBorders>
              <w:top w:val="nil"/>
              <w:left w:val="nil"/>
              <w:bottom w:val="nil"/>
            </w:tcBorders>
          </w:tcPr>
          <w:p w:rsidR="00B607DD" w:rsidRPr="00A408D9" w:rsidRDefault="00B607DD" w:rsidP="00A408D9">
            <w:pPr>
              <w:spacing w:after="200"/>
              <w:rPr>
                <w:sz w:val="26"/>
                <w:szCs w:val="26"/>
              </w:rPr>
            </w:pPr>
            <w:r w:rsidRPr="00A408D9">
              <w:rPr>
                <w:b/>
                <w:sz w:val="26"/>
                <w:szCs w:val="26"/>
              </w:rPr>
              <w:t>Дата рождения</w:t>
            </w:r>
            <w:r w:rsidRPr="00A408D9">
              <w:rPr>
                <w:sz w:val="26"/>
                <w:szCs w:val="26"/>
              </w:rPr>
              <w:t>:</w:t>
            </w:r>
          </w:p>
        </w:tc>
        <w:tc>
          <w:tcPr>
            <w:tcW w:w="335" w:type="pct"/>
          </w:tcPr>
          <w:p w:rsidR="00B607DD" w:rsidRPr="00A408D9" w:rsidRDefault="00B607DD" w:rsidP="00A408D9">
            <w:pPr>
              <w:contextualSpacing/>
              <w:jc w:val="both"/>
              <w:rPr>
                <w:color w:val="C0C0C0"/>
                <w:sz w:val="26"/>
                <w:szCs w:val="26"/>
              </w:rPr>
            </w:pPr>
            <w:r w:rsidRPr="00A408D9">
              <w:rPr>
                <w:color w:val="C0C0C0"/>
                <w:sz w:val="26"/>
                <w:szCs w:val="26"/>
              </w:rPr>
              <w:t>ч</w:t>
            </w:r>
          </w:p>
        </w:tc>
        <w:tc>
          <w:tcPr>
            <w:tcW w:w="335" w:type="pct"/>
          </w:tcPr>
          <w:p w:rsidR="00B607DD" w:rsidRPr="00A408D9" w:rsidRDefault="00B607DD" w:rsidP="00A408D9">
            <w:pPr>
              <w:contextualSpacing/>
              <w:jc w:val="both"/>
              <w:rPr>
                <w:color w:val="C0C0C0"/>
                <w:sz w:val="26"/>
                <w:szCs w:val="26"/>
              </w:rPr>
            </w:pPr>
            <w:r w:rsidRPr="00A408D9">
              <w:rPr>
                <w:color w:val="C0C0C0"/>
                <w:sz w:val="26"/>
                <w:szCs w:val="26"/>
              </w:rPr>
              <w:t>ч</w:t>
            </w:r>
          </w:p>
        </w:tc>
        <w:tc>
          <w:tcPr>
            <w:tcW w:w="242" w:type="pct"/>
            <w:tcBorders>
              <w:top w:val="nil"/>
              <w:bottom w:val="nil"/>
            </w:tcBorders>
          </w:tcPr>
          <w:p w:rsidR="00B607DD" w:rsidRPr="00A408D9" w:rsidRDefault="00B607DD" w:rsidP="00A408D9">
            <w:pPr>
              <w:contextualSpacing/>
              <w:jc w:val="both"/>
              <w:rPr>
                <w:sz w:val="26"/>
                <w:szCs w:val="26"/>
              </w:rPr>
            </w:pPr>
            <w:r w:rsidRPr="00A408D9">
              <w:rPr>
                <w:sz w:val="26"/>
                <w:szCs w:val="26"/>
              </w:rPr>
              <w:t>.</w:t>
            </w:r>
          </w:p>
        </w:tc>
        <w:tc>
          <w:tcPr>
            <w:tcW w:w="335" w:type="pct"/>
          </w:tcPr>
          <w:p w:rsidR="00B607DD" w:rsidRPr="00A408D9" w:rsidRDefault="00B607DD" w:rsidP="00A408D9">
            <w:pPr>
              <w:contextualSpacing/>
              <w:jc w:val="both"/>
              <w:rPr>
                <w:color w:val="C0C0C0"/>
                <w:sz w:val="26"/>
                <w:szCs w:val="26"/>
              </w:rPr>
            </w:pPr>
            <w:r w:rsidRPr="00A408D9">
              <w:rPr>
                <w:color w:val="C0C0C0"/>
                <w:sz w:val="26"/>
                <w:szCs w:val="26"/>
              </w:rPr>
              <w:t>м</w:t>
            </w:r>
          </w:p>
        </w:tc>
        <w:tc>
          <w:tcPr>
            <w:tcW w:w="335" w:type="pct"/>
          </w:tcPr>
          <w:p w:rsidR="00B607DD" w:rsidRPr="00A408D9" w:rsidRDefault="00B607DD" w:rsidP="00A408D9">
            <w:pPr>
              <w:contextualSpacing/>
              <w:jc w:val="both"/>
              <w:rPr>
                <w:color w:val="C0C0C0"/>
                <w:sz w:val="26"/>
                <w:szCs w:val="26"/>
              </w:rPr>
            </w:pPr>
            <w:r w:rsidRPr="00A408D9">
              <w:rPr>
                <w:color w:val="C0C0C0"/>
                <w:sz w:val="26"/>
                <w:szCs w:val="26"/>
              </w:rPr>
              <w:t>м</w:t>
            </w:r>
          </w:p>
        </w:tc>
        <w:tc>
          <w:tcPr>
            <w:tcW w:w="242" w:type="pct"/>
            <w:tcBorders>
              <w:top w:val="nil"/>
              <w:bottom w:val="nil"/>
            </w:tcBorders>
          </w:tcPr>
          <w:p w:rsidR="00B607DD" w:rsidRPr="00A408D9" w:rsidRDefault="00B607DD" w:rsidP="00A408D9">
            <w:pPr>
              <w:contextualSpacing/>
              <w:jc w:val="both"/>
              <w:rPr>
                <w:sz w:val="26"/>
                <w:szCs w:val="26"/>
              </w:rPr>
            </w:pPr>
            <w:r w:rsidRPr="00A408D9">
              <w:rPr>
                <w:sz w:val="26"/>
                <w:szCs w:val="26"/>
              </w:rPr>
              <w:t>.</w:t>
            </w:r>
          </w:p>
        </w:tc>
        <w:tc>
          <w:tcPr>
            <w:tcW w:w="335" w:type="pct"/>
          </w:tcPr>
          <w:p w:rsidR="00B607DD" w:rsidRPr="00A408D9" w:rsidRDefault="00B607DD" w:rsidP="00A408D9">
            <w:pPr>
              <w:contextualSpacing/>
              <w:jc w:val="both"/>
              <w:rPr>
                <w:sz w:val="26"/>
                <w:szCs w:val="26"/>
              </w:rPr>
            </w:pPr>
          </w:p>
        </w:tc>
        <w:tc>
          <w:tcPr>
            <w:tcW w:w="335" w:type="pct"/>
          </w:tcPr>
          <w:p w:rsidR="00B607DD" w:rsidRPr="00A408D9" w:rsidRDefault="00B607DD" w:rsidP="00A408D9">
            <w:pPr>
              <w:contextualSpacing/>
              <w:jc w:val="both"/>
              <w:rPr>
                <w:sz w:val="26"/>
                <w:szCs w:val="26"/>
              </w:rPr>
            </w:pPr>
          </w:p>
        </w:tc>
        <w:tc>
          <w:tcPr>
            <w:tcW w:w="335" w:type="pct"/>
          </w:tcPr>
          <w:p w:rsidR="00B607DD" w:rsidRPr="00A408D9" w:rsidRDefault="00B607DD" w:rsidP="00A408D9">
            <w:pPr>
              <w:contextualSpacing/>
              <w:jc w:val="both"/>
              <w:rPr>
                <w:color w:val="C0C0C0"/>
                <w:sz w:val="26"/>
                <w:szCs w:val="26"/>
              </w:rPr>
            </w:pPr>
            <w:r w:rsidRPr="00A408D9">
              <w:rPr>
                <w:color w:val="C0C0C0"/>
                <w:sz w:val="26"/>
                <w:szCs w:val="26"/>
              </w:rPr>
              <w:t>г</w:t>
            </w:r>
          </w:p>
        </w:tc>
        <w:tc>
          <w:tcPr>
            <w:tcW w:w="335" w:type="pct"/>
          </w:tcPr>
          <w:p w:rsidR="00B607DD" w:rsidRPr="00A408D9" w:rsidRDefault="00B607DD" w:rsidP="00A408D9">
            <w:pPr>
              <w:contextualSpacing/>
              <w:jc w:val="both"/>
              <w:rPr>
                <w:color w:val="C0C0C0"/>
                <w:sz w:val="26"/>
                <w:szCs w:val="26"/>
              </w:rPr>
            </w:pPr>
            <w:r w:rsidRPr="00A408D9">
              <w:rPr>
                <w:color w:val="C0C0C0"/>
                <w:sz w:val="26"/>
                <w:szCs w:val="26"/>
              </w:rPr>
              <w:t>г</w:t>
            </w:r>
          </w:p>
        </w:tc>
      </w:tr>
    </w:tbl>
    <w:p w:rsidR="00B607DD" w:rsidRPr="00A408D9" w:rsidRDefault="00B607DD" w:rsidP="00A408D9">
      <w:pPr>
        <w:jc w:val="both"/>
        <w:rPr>
          <w:b/>
          <w:sz w:val="26"/>
          <w:szCs w:val="26"/>
        </w:rPr>
      </w:pPr>
    </w:p>
    <w:p w:rsidR="00B607DD" w:rsidRPr="00A408D9" w:rsidRDefault="00B607DD" w:rsidP="00A408D9">
      <w:pPr>
        <w:jc w:val="both"/>
        <w:rPr>
          <w:b/>
          <w:sz w:val="26"/>
          <w:szCs w:val="26"/>
        </w:rPr>
      </w:pPr>
    </w:p>
    <w:p w:rsidR="00B607DD" w:rsidRPr="00A408D9" w:rsidRDefault="00B607DD" w:rsidP="00A408D9">
      <w:pPr>
        <w:jc w:val="both"/>
        <w:rPr>
          <w:b/>
          <w:sz w:val="26"/>
          <w:szCs w:val="26"/>
        </w:rPr>
      </w:pPr>
    </w:p>
    <w:p w:rsidR="00B607DD" w:rsidRPr="00A408D9" w:rsidRDefault="00B607DD" w:rsidP="00A408D9">
      <w:pPr>
        <w:rPr>
          <w:b/>
          <w:sz w:val="26"/>
          <w:szCs w:val="26"/>
        </w:rPr>
      </w:pPr>
    </w:p>
    <w:p w:rsidR="00B607DD" w:rsidRPr="00A408D9" w:rsidRDefault="00B607DD" w:rsidP="00A408D9">
      <w:pPr>
        <w:rPr>
          <w:sz w:val="26"/>
          <w:szCs w:val="26"/>
        </w:rPr>
      </w:pPr>
      <w:r w:rsidRPr="00A408D9">
        <w:rPr>
          <w:b/>
          <w:sz w:val="26"/>
          <w:szCs w:val="26"/>
        </w:rPr>
        <w:t>Наименование документа, удостоверяющего личность</w:t>
      </w:r>
      <w:r w:rsidRPr="00A408D9">
        <w:rPr>
          <w:sz w:val="26"/>
          <w:szCs w:val="26"/>
        </w:rPr>
        <w:t xml:space="preserve"> </w:t>
      </w:r>
    </w:p>
    <w:p w:rsidR="00B607DD" w:rsidRPr="00A408D9" w:rsidRDefault="00B607DD" w:rsidP="00A408D9">
      <w:pPr>
        <w:rPr>
          <w:sz w:val="26"/>
          <w:szCs w:val="26"/>
        </w:rPr>
      </w:pPr>
    </w:p>
    <w:p w:rsidR="00B607DD" w:rsidRPr="00A408D9" w:rsidRDefault="00B607DD" w:rsidP="00A408D9">
      <w:pPr>
        <w:rPr>
          <w:sz w:val="26"/>
          <w:szCs w:val="26"/>
        </w:rPr>
      </w:pPr>
      <w:r w:rsidRPr="00A408D9">
        <w:rPr>
          <w:sz w:val="26"/>
          <w:szCs w:val="26"/>
        </w:rPr>
        <w:t>_______________________________________________________________________</w:t>
      </w:r>
    </w:p>
    <w:p w:rsidR="00B607DD" w:rsidRPr="00A408D9" w:rsidRDefault="00B607DD" w:rsidP="00A408D9">
      <w:pPr>
        <w:jc w:val="both"/>
        <w:rPr>
          <w:sz w:val="26"/>
          <w:szCs w:val="26"/>
        </w:rPr>
      </w:pPr>
    </w:p>
    <w:tbl>
      <w:tblP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397"/>
        <w:gridCol w:w="397"/>
        <w:gridCol w:w="397"/>
        <w:gridCol w:w="397"/>
        <w:gridCol w:w="397"/>
        <w:gridCol w:w="397"/>
        <w:gridCol w:w="397"/>
        <w:gridCol w:w="397"/>
        <w:gridCol w:w="397"/>
        <w:gridCol w:w="986"/>
        <w:gridCol w:w="397"/>
        <w:gridCol w:w="397"/>
        <w:gridCol w:w="397"/>
        <w:gridCol w:w="397"/>
        <w:gridCol w:w="397"/>
        <w:gridCol w:w="397"/>
        <w:gridCol w:w="397"/>
        <w:gridCol w:w="397"/>
        <w:gridCol w:w="397"/>
        <w:gridCol w:w="397"/>
        <w:gridCol w:w="397"/>
        <w:gridCol w:w="397"/>
      </w:tblGrid>
      <w:tr w:rsidR="00B607DD" w:rsidRPr="00A408D9" w:rsidTr="007C0101">
        <w:trPr>
          <w:trHeight w:hRule="exact" w:val="340"/>
        </w:trPr>
        <w:tc>
          <w:tcPr>
            <w:tcW w:w="959" w:type="dxa"/>
            <w:tcBorders>
              <w:top w:val="nil"/>
              <w:left w:val="nil"/>
              <w:bottom w:val="nil"/>
            </w:tcBorders>
          </w:tcPr>
          <w:p w:rsidR="00B607DD" w:rsidRPr="00A408D9" w:rsidRDefault="00B607DD" w:rsidP="00A408D9">
            <w:pPr>
              <w:jc w:val="both"/>
              <w:rPr>
                <w:b/>
                <w:sz w:val="26"/>
                <w:szCs w:val="26"/>
              </w:rPr>
            </w:pPr>
            <w:r w:rsidRPr="00A408D9">
              <w:rPr>
                <w:b/>
                <w:sz w:val="26"/>
                <w:szCs w:val="26"/>
              </w:rPr>
              <w:t>Серия</w:t>
            </w: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986" w:type="dxa"/>
            <w:tcBorders>
              <w:top w:val="nil"/>
              <w:bottom w:val="nil"/>
            </w:tcBorders>
          </w:tcPr>
          <w:p w:rsidR="00B607DD" w:rsidRPr="00A408D9" w:rsidRDefault="00B607DD" w:rsidP="00A408D9">
            <w:pPr>
              <w:jc w:val="right"/>
              <w:rPr>
                <w:b/>
                <w:sz w:val="26"/>
                <w:szCs w:val="26"/>
              </w:rPr>
            </w:pPr>
            <w:r w:rsidRPr="00A408D9">
              <w:rPr>
                <w:b/>
                <w:sz w:val="26"/>
                <w:szCs w:val="26"/>
              </w:rPr>
              <w:t>Номер</w:t>
            </w: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c>
          <w:tcPr>
            <w:tcW w:w="397" w:type="dxa"/>
          </w:tcPr>
          <w:p w:rsidR="00B607DD" w:rsidRPr="00A408D9" w:rsidRDefault="00B607DD" w:rsidP="00A408D9">
            <w:pPr>
              <w:jc w:val="both"/>
              <w:rPr>
                <w:sz w:val="26"/>
                <w:szCs w:val="26"/>
              </w:rPr>
            </w:pPr>
          </w:p>
        </w:tc>
      </w:tr>
    </w:tbl>
    <w:p w:rsidR="00B607DD" w:rsidRPr="00A408D9" w:rsidRDefault="00B607DD" w:rsidP="00A408D9">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1701"/>
        <w:gridCol w:w="397"/>
        <w:gridCol w:w="1583"/>
      </w:tblGrid>
      <w:tr w:rsidR="00B607DD" w:rsidRPr="00A408D9" w:rsidTr="007C0101">
        <w:trPr>
          <w:trHeight w:hRule="exact" w:val="340"/>
        </w:trPr>
        <w:tc>
          <w:tcPr>
            <w:tcW w:w="1134" w:type="dxa"/>
            <w:tcBorders>
              <w:top w:val="nil"/>
              <w:left w:val="nil"/>
              <w:bottom w:val="nil"/>
            </w:tcBorders>
          </w:tcPr>
          <w:p w:rsidR="00B607DD" w:rsidRPr="00A408D9" w:rsidRDefault="00B607DD" w:rsidP="00A408D9">
            <w:pPr>
              <w:jc w:val="both"/>
              <w:rPr>
                <w:sz w:val="26"/>
                <w:szCs w:val="26"/>
              </w:rPr>
            </w:pPr>
            <w:r w:rsidRPr="00A408D9">
              <w:rPr>
                <w:b/>
                <w:sz w:val="26"/>
                <w:szCs w:val="26"/>
              </w:rPr>
              <w:t>Пол</w:t>
            </w:r>
            <w:r w:rsidRPr="00A408D9">
              <w:rPr>
                <w:sz w:val="26"/>
                <w:szCs w:val="26"/>
              </w:rPr>
              <w:t>:</w:t>
            </w:r>
          </w:p>
        </w:tc>
        <w:tc>
          <w:tcPr>
            <w:tcW w:w="397" w:type="dxa"/>
          </w:tcPr>
          <w:p w:rsidR="00B607DD" w:rsidRPr="00A408D9" w:rsidRDefault="00B607DD" w:rsidP="00A408D9">
            <w:pPr>
              <w:jc w:val="both"/>
              <w:rPr>
                <w:sz w:val="26"/>
                <w:szCs w:val="26"/>
              </w:rPr>
            </w:pPr>
          </w:p>
        </w:tc>
        <w:tc>
          <w:tcPr>
            <w:tcW w:w="1701" w:type="dxa"/>
            <w:tcBorders>
              <w:top w:val="nil"/>
              <w:bottom w:val="nil"/>
            </w:tcBorders>
            <w:vAlign w:val="center"/>
          </w:tcPr>
          <w:p w:rsidR="00B607DD" w:rsidRPr="00A408D9" w:rsidRDefault="00B607DD" w:rsidP="00A408D9">
            <w:pPr>
              <w:rPr>
                <w:sz w:val="26"/>
                <w:szCs w:val="26"/>
              </w:rPr>
            </w:pPr>
            <w:r w:rsidRPr="00A408D9">
              <w:rPr>
                <w:sz w:val="26"/>
                <w:szCs w:val="26"/>
              </w:rPr>
              <w:t>Мужской</w:t>
            </w:r>
          </w:p>
        </w:tc>
        <w:tc>
          <w:tcPr>
            <w:tcW w:w="397" w:type="dxa"/>
          </w:tcPr>
          <w:p w:rsidR="00B607DD" w:rsidRPr="00A408D9" w:rsidRDefault="00B607DD" w:rsidP="00A408D9">
            <w:pPr>
              <w:jc w:val="both"/>
              <w:rPr>
                <w:sz w:val="26"/>
                <w:szCs w:val="26"/>
              </w:rPr>
            </w:pPr>
          </w:p>
        </w:tc>
        <w:tc>
          <w:tcPr>
            <w:tcW w:w="1583" w:type="dxa"/>
            <w:tcBorders>
              <w:top w:val="nil"/>
              <w:bottom w:val="nil"/>
              <w:right w:val="nil"/>
            </w:tcBorders>
            <w:vAlign w:val="center"/>
          </w:tcPr>
          <w:p w:rsidR="00B607DD" w:rsidRPr="00A408D9" w:rsidRDefault="00B607DD" w:rsidP="00A408D9">
            <w:pPr>
              <w:rPr>
                <w:sz w:val="26"/>
                <w:szCs w:val="26"/>
              </w:rPr>
            </w:pPr>
            <w:r w:rsidRPr="00A408D9">
              <w:rPr>
                <w:sz w:val="26"/>
                <w:szCs w:val="26"/>
              </w:rPr>
              <w:t>Женский</w:t>
            </w:r>
          </w:p>
        </w:tc>
      </w:tr>
    </w:tbl>
    <w:p w:rsidR="00B607DD" w:rsidRPr="00A408D9" w:rsidRDefault="00B607DD" w:rsidP="00A408D9">
      <w:pPr>
        <w:jc w:val="both"/>
        <w:rPr>
          <w:sz w:val="26"/>
          <w:szCs w:val="26"/>
        </w:rPr>
      </w:pPr>
    </w:p>
    <w:p w:rsidR="00B607DD" w:rsidRPr="00A408D9" w:rsidRDefault="00B607DD" w:rsidP="00A408D9">
      <w:pPr>
        <w:jc w:val="both"/>
        <w:rPr>
          <w:sz w:val="26"/>
          <w:szCs w:val="26"/>
        </w:rPr>
      </w:pPr>
      <w:r w:rsidRPr="00A408D9">
        <w:rPr>
          <w:sz w:val="26"/>
          <w:szCs w:val="26"/>
        </w:rPr>
        <w:t>Прошу зарегистрировать меня для участия в итоговом сочинении (отметить дату участия в итоговом сочинении):</w:t>
      </w:r>
    </w:p>
    <w:p w:rsidR="00B607DD" w:rsidRPr="00A408D9" w:rsidRDefault="00B607DD" w:rsidP="00A408D9">
      <w:pPr>
        <w:jc w:val="both"/>
        <w:rPr>
          <w:sz w:val="26"/>
          <w:szCs w:val="26"/>
        </w:rPr>
      </w:pPr>
    </w:p>
    <w:p w:rsidR="00B607DD" w:rsidRPr="00A408D9" w:rsidRDefault="00B607DD" w:rsidP="00A408D9">
      <w:pPr>
        <w:jc w:val="both"/>
        <w:rPr>
          <w:sz w:val="26"/>
          <w:szCs w:val="26"/>
        </w:rPr>
      </w:pPr>
      <w:r>
        <w:rPr>
          <w:noProof/>
        </w:rPr>
        <w:pict>
          <v:rect id=" 61" o:spid="_x0000_s1026" style="position:absolute;left:0;text-align:left;margin-left:.85pt;margin-top:1.1pt;width:20.25pt;height:18.75pt;z-index:-251654144;visibility:visible" wrapcoords="-800 -864 -800 20736 22400 20736 22400 -864 -800 -86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">
            <v:path arrowok="t"/>
            <w10:wrap type="tight"/>
          </v:rect>
        </w:pict>
      </w:r>
      <w:r w:rsidRPr="00A408D9">
        <w:rPr>
          <w:sz w:val="26"/>
          <w:szCs w:val="26"/>
        </w:rPr>
        <w:t>в первую среду декабря;</w:t>
      </w:r>
    </w:p>
    <w:p w:rsidR="00B607DD" w:rsidRPr="00A408D9" w:rsidRDefault="00B607DD" w:rsidP="00A408D9">
      <w:pPr>
        <w:jc w:val="both"/>
        <w:rPr>
          <w:sz w:val="26"/>
          <w:szCs w:val="26"/>
        </w:rPr>
      </w:pPr>
      <w:r>
        <w:rPr>
          <w:noProof/>
        </w:rPr>
        <w:pict>
          <v:rect id=" 60" o:spid="_x0000_s1027" style="position:absolute;left:0;text-align:left;margin-left:-30pt;margin-top:12.3pt;width:20.25pt;height:18.75pt;z-index:-251655168;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">
            <v:path arrowok="t"/>
          </v:rect>
        </w:pict>
      </w:r>
    </w:p>
    <w:p w:rsidR="00B607DD" w:rsidRPr="00A408D9" w:rsidRDefault="00B607DD" w:rsidP="00A408D9">
      <w:pPr>
        <w:jc w:val="both"/>
        <w:rPr>
          <w:sz w:val="26"/>
          <w:szCs w:val="26"/>
        </w:rPr>
      </w:pPr>
      <w:r w:rsidRPr="00A408D9">
        <w:rPr>
          <w:sz w:val="26"/>
          <w:szCs w:val="26"/>
        </w:rPr>
        <w:t xml:space="preserve">         в первую среду февраля;</w:t>
      </w:r>
    </w:p>
    <w:p w:rsidR="00B607DD" w:rsidRPr="00A408D9" w:rsidRDefault="00B607DD" w:rsidP="00A408D9">
      <w:pPr>
        <w:jc w:val="both"/>
        <w:rPr>
          <w:sz w:val="26"/>
          <w:szCs w:val="26"/>
        </w:rPr>
      </w:pPr>
      <w:r>
        <w:rPr>
          <w:noProof/>
        </w:rPr>
        <w:pict>
          <v:rect id=" 55" o:spid="_x0000_s1028" style="position:absolute;left:0;text-align:left;margin-left:.85pt;margin-top:10.9pt;width:20.25pt;height:18.75pt;z-index:251656192;visibility:visible">
            <v:path arrowok="t"/>
          </v:rect>
        </w:pict>
      </w:r>
    </w:p>
    <w:p w:rsidR="00B607DD" w:rsidRPr="00A408D9" w:rsidRDefault="00B607DD" w:rsidP="00A408D9">
      <w:pPr>
        <w:jc w:val="both"/>
        <w:rPr>
          <w:sz w:val="26"/>
          <w:szCs w:val="26"/>
        </w:rPr>
      </w:pPr>
      <w:r w:rsidRPr="00A408D9">
        <w:rPr>
          <w:sz w:val="26"/>
          <w:szCs w:val="26"/>
        </w:rPr>
        <w:t xml:space="preserve">         в первую рабочую среду мая</w:t>
      </w:r>
    </w:p>
    <w:p w:rsidR="00B607DD" w:rsidRPr="00A408D9" w:rsidRDefault="00B607DD" w:rsidP="00A408D9">
      <w:pPr>
        <w:jc w:val="both"/>
        <w:rPr>
          <w:sz w:val="26"/>
          <w:szCs w:val="26"/>
        </w:rPr>
      </w:pPr>
    </w:p>
    <w:p w:rsidR="00B607DD" w:rsidRPr="00A408D9" w:rsidRDefault="00B607DD" w:rsidP="00A408D9">
      <w:pPr>
        <w:jc w:val="both"/>
        <w:rPr>
          <w:sz w:val="26"/>
          <w:szCs w:val="26"/>
        </w:rPr>
      </w:pPr>
      <w:r w:rsidRPr="00A408D9">
        <w:rPr>
          <w:sz w:val="26"/>
          <w:szCs w:val="26"/>
        </w:rPr>
        <w:t>для использования его при приеме в образовательные организации высшего образования.</w:t>
      </w:r>
    </w:p>
    <w:p w:rsidR="00B607DD" w:rsidRPr="00A408D9" w:rsidRDefault="00B607DD" w:rsidP="00A408D9">
      <w:pPr>
        <w:pBdr>
          <w:bottom w:val="single" w:sz="12" w:space="1" w:color="auto"/>
        </w:pBdr>
        <w:spacing w:before="240" w:after="120" w:line="276" w:lineRule="auto"/>
        <w:jc w:val="both"/>
        <w:rPr>
          <w:sz w:val="26"/>
          <w:szCs w:val="26"/>
          <w:lang w:eastAsia="en-US"/>
        </w:rPr>
      </w:pPr>
      <w:r w:rsidRPr="00A408D9">
        <w:rPr>
          <w:sz w:val="26"/>
          <w:szCs w:val="26"/>
          <w:lang w:eastAsia="en-US"/>
        </w:rPr>
        <w:t>Прошу для написания итогового сочинения создать условия,</w:t>
      </w:r>
      <w:r w:rsidRPr="00A408D9">
        <w:rPr>
          <w:sz w:val="26"/>
          <w:szCs w:val="26"/>
        </w:rPr>
        <w:t xml:space="preserve"> </w:t>
      </w:r>
      <w:r w:rsidRPr="00A408D9">
        <w:rPr>
          <w:sz w:val="26"/>
          <w:szCs w:val="26"/>
          <w:lang w:eastAsia="en-US"/>
        </w:rPr>
        <w:t xml:space="preserve">учитывающие состояние здоровья, особенности психофизического развития, подтверждаемые: </w:t>
      </w:r>
    </w:p>
    <w:p w:rsidR="00B607DD" w:rsidRPr="00A408D9" w:rsidRDefault="00B607DD" w:rsidP="00A408D9">
      <w:pPr>
        <w:pBdr>
          <w:bottom w:val="single" w:sz="12" w:space="1" w:color="auto"/>
        </w:pBdr>
        <w:spacing w:before="240" w:after="120" w:line="276" w:lineRule="auto"/>
        <w:jc w:val="both"/>
        <w:rPr>
          <w:sz w:val="24"/>
          <w:szCs w:val="24"/>
        </w:rPr>
      </w:pPr>
      <w:r>
        <w:rPr>
          <w:noProof/>
        </w:rPr>
        <w:pict>
          <v:rect id="Прямоугольник 6" o:spid="_x0000_s1029" style="position:absolute;left:0;text-align:left;margin-left:.1pt;margin-top:5.85pt;width:16.9pt;height:16.9pt;z-index:-251659264;visibility:visibl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" fillcolor="window" strokecolor="windowText" strokeweight=".25pt">
            <v:path arrowok="t"/>
          </v:rect>
        </w:pict>
      </w:r>
      <w:r w:rsidRPr="00A408D9">
        <w:rPr>
          <w:sz w:val="24"/>
          <w:szCs w:val="24"/>
        </w:rPr>
        <w:t xml:space="preserve">        Копией рекомендаций психолого-медико-педагогической комиссии</w:t>
      </w:r>
    </w:p>
    <w:p w:rsidR="00B607DD" w:rsidRPr="00A408D9" w:rsidRDefault="00B607DD" w:rsidP="00A408D9">
      <w:pPr>
        <w:pBdr>
          <w:bottom w:val="single" w:sz="12" w:space="1" w:color="auto"/>
        </w:pBdr>
        <w:spacing w:before="240" w:after="120" w:line="360" w:lineRule="auto"/>
        <w:jc w:val="both"/>
        <w:rPr>
          <w:sz w:val="26"/>
          <w:szCs w:val="26"/>
          <w:lang w:eastAsia="en-US"/>
        </w:rPr>
      </w:pPr>
      <w:r>
        <w:rPr>
          <w:noProof/>
        </w:rPr>
        <w:pict>
          <v:rect id="Прямоугольник 7" o:spid="_x0000_s1030" style="position:absolute;left:0;text-align:left;margin-left:.1pt;margin-top:6.25pt;width:16.85pt;height:16.85pt;z-index:-251658240;visibility:visibl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" fillcolor="window" strokecolor="windowText" strokeweight=".25pt">
            <v:path arrowok="t"/>
          </v:rect>
        </w:pict>
      </w:r>
      <w:r w:rsidRPr="00A408D9">
        <w:rPr>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B607DD" w:rsidRPr="00A408D9" w:rsidRDefault="00B607DD" w:rsidP="00293D8B">
      <w:pPr>
        <w:spacing w:after="120"/>
        <w:jc w:val="center"/>
        <w:rPr>
          <w:i/>
          <w:sz w:val="24"/>
          <w:szCs w:val="24"/>
          <w:lang w:eastAsia="en-US"/>
        </w:rPr>
      </w:pPr>
      <w:r w:rsidRPr="00A408D9">
        <w:rPr>
          <w:i/>
          <w:sz w:val="24"/>
          <w:szCs w:val="24"/>
          <w:lang w:eastAsia="en-US"/>
        </w:rPr>
        <w:t>Указать дополнительные условия,</w:t>
      </w:r>
      <w:r w:rsidRPr="00A408D9">
        <w:rPr>
          <w:sz w:val="24"/>
          <w:szCs w:val="24"/>
        </w:rPr>
        <w:t xml:space="preserve"> </w:t>
      </w:r>
      <w:r w:rsidRPr="00A408D9">
        <w:rPr>
          <w:i/>
          <w:sz w:val="24"/>
          <w:szCs w:val="24"/>
          <w:lang w:eastAsia="en-US"/>
        </w:rPr>
        <w:t>учитывающие состояние здоровья, особенности психофизического развития</w:t>
      </w:r>
    </w:p>
    <w:p w:rsidR="00B607DD" w:rsidRPr="00A408D9" w:rsidRDefault="00B607DD" w:rsidP="00A408D9">
      <w:pPr>
        <w:spacing w:before="240" w:after="120" w:line="276" w:lineRule="auto"/>
        <w:jc w:val="both"/>
        <w:rPr>
          <w:sz w:val="24"/>
          <w:szCs w:val="26"/>
          <w:lang w:eastAsia="en-US"/>
        </w:rPr>
      </w:pPr>
      <w:r>
        <w:rPr>
          <w:noProof/>
        </w:rPr>
        <w:pict>
          <v:rect id="Прямоугольник 9" o:spid="_x0000_s1031" style="position:absolute;left:0;text-align:left;margin-left:.2pt;margin-top:1.2pt;width:16.9pt;height:16.9pt;z-index:-251657216;visibility:visibl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" fillcolor="window" strokecolor="windowText" strokeweight=".25pt">
            <v:path arrowok="t"/>
          </v:rect>
        </w:pict>
      </w:r>
      <w:r w:rsidRPr="00A408D9">
        <w:rPr>
          <w:sz w:val="24"/>
          <w:szCs w:val="26"/>
          <w:lang w:eastAsia="en-US"/>
        </w:rPr>
        <w:t xml:space="preserve">       Увеличение продолжительности написания итогового сочинения на 1,5 часа</w:t>
      </w:r>
    </w:p>
    <w:p w:rsidR="00B607DD" w:rsidRPr="00A408D9" w:rsidRDefault="00B607DD" w:rsidP="00A408D9">
      <w:pPr>
        <w:pBdr>
          <w:bottom w:val="single" w:sz="12" w:space="0" w:color="auto"/>
        </w:pBdr>
        <w:spacing w:before="240" w:after="120" w:line="276" w:lineRule="auto"/>
        <w:jc w:val="both"/>
        <w:rPr>
          <w:sz w:val="26"/>
          <w:szCs w:val="26"/>
          <w:lang w:eastAsia="en-US"/>
        </w:rPr>
      </w:pPr>
      <w:r>
        <w:rPr>
          <w:noProof/>
        </w:rPr>
        <w:pict>
          <v:rect id="Прямоугольник 17" o:spid="_x0000_s1032" style="position:absolute;left:0;text-align:left;margin-left:-.15pt;margin-top:1.05pt;width:16.85pt;height:16.85pt;z-index:-251656192;visibility:visibl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" fillcolor="window" strokecolor="windowText" strokeweight=".25pt">
            <v:path arrowok="t"/>
          </v:rect>
        </w:pict>
      </w:r>
      <w:r w:rsidRPr="00A408D9">
        <w:rPr>
          <w:sz w:val="24"/>
          <w:szCs w:val="26"/>
          <w:lang w:eastAsia="en-US"/>
        </w:rPr>
        <w:t xml:space="preserve">       </w:t>
      </w:r>
      <w:r>
        <w:rPr>
          <w:noProof/>
        </w:rPr>
        <w:pict>
          <v:line id="Прямая соединительная линия 20" o:spid="_x0000_s1033" style="position:absolute;left:0;text-align:left;z-index:251655168;visibility:visible;mso-wrap-distance-top:-3e-5mm;mso-wrap-distance-bottom:-3e-5mm;mso-position-horizontal-relative:text;mso-position-vertical-relative:text" from=".05pt,23.6pt" to="485.05pt,23.6pt" strokecolor="windowText">
            <o:lock v:ext="edit" shapetype="f"/>
          </v:line>
        </w:pict>
      </w:r>
    </w:p>
    <w:p w:rsidR="00B607DD" w:rsidRPr="00A408D9" w:rsidRDefault="00B607DD" w:rsidP="00A408D9">
      <w:pPr>
        <w:pBdr>
          <w:bottom w:val="single" w:sz="12" w:space="0" w:color="auto"/>
        </w:pBdr>
        <w:spacing w:before="240" w:after="120" w:line="276" w:lineRule="auto"/>
        <w:jc w:val="both"/>
        <w:rPr>
          <w:sz w:val="26"/>
          <w:szCs w:val="26"/>
          <w:lang w:eastAsia="en-US"/>
        </w:rPr>
      </w:pPr>
      <w:r>
        <w:rPr>
          <w:noProof/>
        </w:rPr>
        <w:pict>
          <v:line id="Прямая соединительная линия 19" o:spid="_x0000_s1034" style="position:absolute;left:0;text-align:left;z-index:251654144;visibility:visible;mso-wrap-distance-top:-3e-5mm;mso-wrap-distance-bottom:-3e-5mm" from=".75pt,13.45pt" to="485pt,13.4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" strokecolor="windowText">
            <o:lock v:ext="edit" shapetype="f"/>
          </v:line>
        </w:pict>
      </w:r>
    </w:p>
    <w:p w:rsidR="00B607DD" w:rsidRPr="00A408D9" w:rsidRDefault="00B607DD" w:rsidP="00A408D9">
      <w:pPr>
        <w:pBdr>
          <w:bottom w:val="single" w:sz="12" w:space="0" w:color="auto"/>
        </w:pBdr>
        <w:spacing w:before="240" w:after="120" w:line="276" w:lineRule="auto"/>
        <w:jc w:val="both"/>
        <w:rPr>
          <w:sz w:val="26"/>
          <w:szCs w:val="26"/>
          <w:lang w:eastAsia="en-US"/>
        </w:rPr>
      </w:pPr>
      <w:r>
        <w:rPr>
          <w:noProof/>
        </w:rPr>
        <w:pict>
          <v:line id="Прямая соединительная линия 18" o:spid="_x0000_s1035" style="position:absolute;left:0;text-align:left;z-index:251653120;visibility:visible;mso-wrap-distance-top:-3e-5mm;mso-wrap-distance-bottom:-3e-5mm" from=".05pt,3.3pt" to="485pt,3.3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" strokecolor="windowText">
            <o:lock v:ext="edit" shapetype="f"/>
          </v:line>
        </w:pict>
      </w:r>
    </w:p>
    <w:p w:rsidR="00B607DD" w:rsidRPr="00A408D9" w:rsidRDefault="00B607DD" w:rsidP="00A408D9">
      <w:pPr>
        <w:spacing w:before="240" w:after="120" w:line="276" w:lineRule="auto"/>
        <w:jc w:val="center"/>
        <w:rPr>
          <w:i/>
          <w:sz w:val="22"/>
          <w:szCs w:val="22"/>
          <w:lang w:eastAsia="en-US"/>
        </w:rPr>
      </w:pPr>
      <w:r w:rsidRPr="00A408D9">
        <w:rPr>
          <w:i/>
          <w:sz w:val="22"/>
          <w:szCs w:val="22"/>
          <w:lang w:eastAsia="en-US"/>
        </w:rPr>
        <w:t>(иные дополнительные условия/материально-техническое оснащение,</w:t>
      </w:r>
      <w:r w:rsidRPr="00A408D9">
        <w:rPr>
          <w:sz w:val="22"/>
          <w:szCs w:val="22"/>
        </w:rPr>
        <w:t xml:space="preserve"> </w:t>
      </w:r>
      <w:r w:rsidRPr="00A408D9">
        <w:rPr>
          <w:i/>
          <w:sz w:val="22"/>
          <w:szCs w:val="22"/>
          <w:lang w:eastAsia="en-US"/>
        </w:rPr>
        <w:t>учитывающие состояние здоровья, особенности психофизического развития,</w:t>
      </w:r>
      <w:r w:rsidRPr="00A408D9">
        <w:rPr>
          <w:sz w:val="24"/>
          <w:szCs w:val="24"/>
        </w:rPr>
        <w:t xml:space="preserve"> </w:t>
      </w:r>
      <w:r w:rsidRPr="00A408D9">
        <w:rPr>
          <w:i/>
          <w:sz w:val="22"/>
          <w:szCs w:val="22"/>
          <w:lang w:eastAsia="en-US"/>
        </w:rPr>
        <w:t>сдача итогового сочинения в устной форме по медицинским показаниям и др.)</w:t>
      </w:r>
    </w:p>
    <w:p w:rsidR="00B607DD" w:rsidRPr="00A408D9" w:rsidRDefault="00B607DD" w:rsidP="00A408D9">
      <w:pPr>
        <w:spacing w:line="276" w:lineRule="auto"/>
        <w:contextualSpacing/>
        <w:rPr>
          <w:sz w:val="26"/>
          <w:szCs w:val="26"/>
        </w:rPr>
      </w:pPr>
    </w:p>
    <w:p w:rsidR="00B607DD" w:rsidRPr="00A408D9" w:rsidRDefault="00B607DD" w:rsidP="00A408D9">
      <w:pPr>
        <w:spacing w:line="276" w:lineRule="auto"/>
        <w:contextualSpacing/>
        <w:rPr>
          <w:sz w:val="26"/>
          <w:szCs w:val="26"/>
        </w:rPr>
      </w:pPr>
      <w:r w:rsidRPr="00A408D9">
        <w:rPr>
          <w:sz w:val="26"/>
          <w:szCs w:val="26"/>
        </w:rPr>
        <w:t>Согласие на обработку персональных данных прилагается.</w:t>
      </w:r>
    </w:p>
    <w:p w:rsidR="00B607DD" w:rsidRPr="00A408D9" w:rsidRDefault="00B607DD" w:rsidP="00A408D9">
      <w:pPr>
        <w:rPr>
          <w:sz w:val="26"/>
          <w:szCs w:val="26"/>
        </w:rPr>
      </w:pPr>
      <w:r w:rsidRPr="00A408D9">
        <w:rPr>
          <w:sz w:val="26"/>
          <w:szCs w:val="26"/>
          <w:lang w:val="en-US"/>
        </w:rPr>
        <w:t>C</w:t>
      </w:r>
      <w:r w:rsidRPr="00A408D9">
        <w:rPr>
          <w:sz w:val="26"/>
          <w:szCs w:val="26"/>
        </w:rPr>
        <w:t xml:space="preserve"> Памяткой о порядке проведения итогового сочинения (изложения) ознакомлен(-а)</w:t>
      </w:r>
    </w:p>
    <w:p w:rsidR="00B607DD" w:rsidRPr="00A408D9" w:rsidRDefault="00B607DD" w:rsidP="00A408D9">
      <w:pPr>
        <w:spacing w:line="276" w:lineRule="auto"/>
        <w:jc w:val="both"/>
        <w:rPr>
          <w:sz w:val="26"/>
          <w:szCs w:val="26"/>
        </w:rPr>
      </w:pPr>
    </w:p>
    <w:p w:rsidR="00B607DD" w:rsidRPr="00A408D9" w:rsidRDefault="00B607DD" w:rsidP="00A408D9">
      <w:pPr>
        <w:spacing w:line="276" w:lineRule="auto"/>
        <w:jc w:val="both"/>
        <w:rPr>
          <w:sz w:val="26"/>
          <w:szCs w:val="26"/>
        </w:rPr>
      </w:pPr>
      <w:r w:rsidRPr="00A408D9">
        <w:rPr>
          <w:sz w:val="26"/>
          <w:szCs w:val="26"/>
        </w:rPr>
        <w:t>Подпись заявителя   ______________/_______________________________(Ф.И.О.)</w:t>
      </w:r>
    </w:p>
    <w:p w:rsidR="00B607DD" w:rsidRPr="00A408D9" w:rsidRDefault="00B607DD" w:rsidP="00A408D9">
      <w:pPr>
        <w:spacing w:line="276" w:lineRule="auto"/>
        <w:jc w:val="both"/>
        <w:rPr>
          <w:sz w:val="26"/>
          <w:szCs w:val="26"/>
        </w:rPr>
      </w:pPr>
    </w:p>
    <w:p w:rsidR="00B607DD" w:rsidRPr="00A408D9" w:rsidRDefault="00B607DD" w:rsidP="00A408D9">
      <w:pPr>
        <w:spacing w:line="276" w:lineRule="auto"/>
        <w:jc w:val="both"/>
        <w:rPr>
          <w:sz w:val="26"/>
          <w:szCs w:val="26"/>
        </w:rPr>
      </w:pPr>
      <w:r w:rsidRPr="00A408D9">
        <w:rPr>
          <w:sz w:val="26"/>
          <w:szCs w:val="26"/>
        </w:rPr>
        <w:t>«____» _____________ 20___ г.</w:t>
      </w:r>
    </w:p>
    <w:p w:rsidR="00B607DD" w:rsidRPr="00A408D9" w:rsidRDefault="00B607DD" w:rsidP="00A408D9">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B607DD" w:rsidRPr="00A408D9" w:rsidTr="007C0101">
        <w:trPr>
          <w:trHeight w:hRule="exact" w:val="340"/>
        </w:trPr>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c>
          <w:tcPr>
            <w:tcW w:w="397" w:type="dxa"/>
          </w:tcPr>
          <w:p w:rsidR="00B607DD" w:rsidRPr="00A408D9" w:rsidRDefault="00B607DD" w:rsidP="00A408D9">
            <w:pPr>
              <w:spacing w:after="200" w:line="276" w:lineRule="auto"/>
              <w:jc w:val="both"/>
              <w:rPr>
                <w:sz w:val="26"/>
                <w:szCs w:val="26"/>
                <w:lang w:eastAsia="en-US"/>
              </w:rPr>
            </w:pPr>
          </w:p>
        </w:tc>
      </w:tr>
    </w:tbl>
    <w:p w:rsidR="00B607DD" w:rsidRPr="00A408D9" w:rsidRDefault="00B607DD" w:rsidP="00A408D9">
      <w:pPr>
        <w:spacing w:line="276" w:lineRule="auto"/>
        <w:rPr>
          <w:sz w:val="26"/>
          <w:szCs w:val="26"/>
        </w:rPr>
      </w:pPr>
      <w:r w:rsidRPr="00A408D9">
        <w:rPr>
          <w:sz w:val="26"/>
          <w:szCs w:val="26"/>
        </w:rPr>
        <w:t>Контактный телефон</w:t>
      </w:r>
    </w:p>
    <w:p w:rsidR="00B607DD" w:rsidRPr="00A408D9" w:rsidRDefault="00B607DD" w:rsidP="00A408D9">
      <w:pPr>
        <w:spacing w:line="276" w:lineRule="auto"/>
        <w:rPr>
          <w:sz w:val="26"/>
          <w:szCs w:val="26"/>
        </w:rPr>
      </w:pPr>
    </w:p>
    <w:p w:rsidR="00B607DD" w:rsidRPr="00A408D9" w:rsidRDefault="00B607DD" w:rsidP="00A408D9">
      <w:pPr>
        <w:spacing w:line="276" w:lineRule="auto"/>
        <w:rPr>
          <w:sz w:val="26"/>
          <w:szCs w:val="26"/>
        </w:rPr>
      </w:pPr>
    </w:p>
    <w:tbl>
      <w:tblPr>
        <w:tblpPr w:leftFromText="180" w:rightFromText="180" w:vertAnchor="text" w:horzAnchor="page" w:tblpX="467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B607DD" w:rsidRPr="00A408D9" w:rsidTr="00293D8B">
        <w:trPr>
          <w:trHeight w:hRule="exact" w:val="340"/>
        </w:trPr>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c>
          <w:tcPr>
            <w:tcW w:w="397" w:type="dxa"/>
          </w:tcPr>
          <w:p w:rsidR="00B607DD" w:rsidRPr="00A408D9" w:rsidRDefault="00B607DD" w:rsidP="00293D8B">
            <w:pPr>
              <w:spacing w:after="200" w:line="276" w:lineRule="auto"/>
              <w:jc w:val="both"/>
              <w:rPr>
                <w:sz w:val="26"/>
                <w:szCs w:val="26"/>
                <w:lang w:eastAsia="en-US"/>
              </w:rPr>
            </w:pPr>
          </w:p>
        </w:tc>
      </w:tr>
    </w:tbl>
    <w:p w:rsidR="00B607DD" w:rsidRPr="00A408D9" w:rsidRDefault="00B607DD" w:rsidP="00A408D9">
      <w:pPr>
        <w:spacing w:line="276" w:lineRule="auto"/>
        <w:rPr>
          <w:sz w:val="26"/>
          <w:szCs w:val="26"/>
        </w:rPr>
      </w:pPr>
      <w:r w:rsidRPr="00A408D9">
        <w:rPr>
          <w:sz w:val="26"/>
          <w:szCs w:val="26"/>
          <w:lang w:eastAsia="en-US"/>
        </w:rPr>
        <w:t>Регистрационный номер</w:t>
      </w:r>
    </w:p>
    <w:p w:rsidR="00B607DD" w:rsidRPr="00A408D9" w:rsidRDefault="00B607DD" w:rsidP="00A408D9">
      <w:pPr>
        <w:jc w:val="both"/>
        <w:rPr>
          <w:i/>
          <w:sz w:val="10"/>
          <w:szCs w:val="10"/>
        </w:rPr>
      </w:pPr>
    </w:p>
    <w:p w:rsidR="00B607DD" w:rsidRPr="00A408D9" w:rsidRDefault="00B607DD" w:rsidP="00A408D9">
      <w:pPr>
        <w:rPr>
          <w:i/>
          <w:sz w:val="24"/>
          <w:szCs w:val="24"/>
        </w:rPr>
      </w:pPr>
    </w:p>
    <w:p w:rsidR="00B607DD" w:rsidRPr="00A408D9" w:rsidRDefault="00B607DD" w:rsidP="00A408D9">
      <w:pPr>
        <w:rPr>
          <w:i/>
          <w:sz w:val="24"/>
          <w:szCs w:val="24"/>
        </w:rPr>
      </w:pPr>
      <w:r w:rsidRPr="00A408D9">
        <w:rPr>
          <w:i/>
          <w:sz w:val="24"/>
          <w:szCs w:val="24"/>
        </w:rPr>
        <w:t>-----------------------------------------------линия отрыва----------------------------------------------------</w:t>
      </w:r>
    </w:p>
    <w:p w:rsidR="00B607DD" w:rsidRPr="00A408D9" w:rsidRDefault="00B607DD" w:rsidP="00A408D9">
      <w:pPr>
        <w:spacing w:after="20" w:line="276" w:lineRule="auto"/>
        <w:ind w:hanging="9"/>
        <w:jc w:val="center"/>
        <w:outlineLvl w:val="0"/>
        <w:rPr>
          <w:b/>
          <w:color w:val="000000"/>
          <w:sz w:val="22"/>
          <w:szCs w:val="22"/>
          <w:lang w:eastAsia="en-US"/>
        </w:rPr>
      </w:pPr>
    </w:p>
    <w:p w:rsidR="00B607DD" w:rsidRPr="00A408D9" w:rsidRDefault="00B607DD" w:rsidP="00A408D9">
      <w:pPr>
        <w:spacing w:after="20" w:line="276" w:lineRule="auto"/>
        <w:ind w:hanging="9"/>
        <w:jc w:val="center"/>
        <w:outlineLvl w:val="0"/>
        <w:rPr>
          <w:b/>
          <w:color w:val="000000"/>
          <w:sz w:val="22"/>
          <w:szCs w:val="22"/>
          <w:lang w:eastAsia="en-US"/>
        </w:rPr>
      </w:pPr>
    </w:p>
    <w:p w:rsidR="00B607DD" w:rsidRPr="00A408D9" w:rsidRDefault="00B607DD" w:rsidP="00A408D9">
      <w:pPr>
        <w:spacing w:after="20" w:line="276" w:lineRule="auto"/>
        <w:ind w:hanging="9"/>
        <w:jc w:val="center"/>
        <w:outlineLvl w:val="0"/>
        <w:rPr>
          <w:b/>
          <w:color w:val="000000"/>
          <w:sz w:val="22"/>
          <w:szCs w:val="22"/>
          <w:lang w:eastAsia="en-US"/>
        </w:rPr>
      </w:pPr>
      <w:r w:rsidRPr="00A408D9">
        <w:rPr>
          <w:b/>
          <w:color w:val="000000"/>
          <w:sz w:val="22"/>
          <w:szCs w:val="22"/>
          <w:lang w:eastAsia="en-US"/>
        </w:rPr>
        <w:t>УВЕДОМЛЕНИЕ от «_______»______________________  20__ года</w:t>
      </w:r>
    </w:p>
    <w:p w:rsidR="00B607DD" w:rsidRPr="00A408D9" w:rsidRDefault="00B607DD" w:rsidP="00A408D9">
      <w:pPr>
        <w:spacing w:after="20" w:line="276" w:lineRule="auto"/>
        <w:ind w:hanging="9"/>
        <w:jc w:val="both"/>
        <w:outlineLvl w:val="0"/>
        <w:rPr>
          <w:b/>
          <w:color w:val="000000"/>
          <w:sz w:val="22"/>
          <w:szCs w:val="22"/>
          <w:lang w:eastAsia="en-US"/>
        </w:rPr>
      </w:pPr>
    </w:p>
    <w:p w:rsidR="00B607DD" w:rsidRPr="00A408D9" w:rsidRDefault="00B607DD"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Настоящим подтверждается факт приёма заявления о регистрации на участие в итоговом сочинении гр. ________________________________________________________.</w:t>
      </w:r>
    </w:p>
    <w:p w:rsidR="00B607DD" w:rsidRPr="00A408D9" w:rsidRDefault="00B607DD" w:rsidP="00A408D9">
      <w:pPr>
        <w:spacing w:after="20" w:line="276" w:lineRule="auto"/>
        <w:ind w:firstLine="284"/>
        <w:jc w:val="both"/>
        <w:outlineLvl w:val="0"/>
        <w:rPr>
          <w:color w:val="000000"/>
          <w:sz w:val="22"/>
          <w:szCs w:val="22"/>
          <w:lang w:eastAsia="en-US"/>
        </w:rPr>
      </w:pPr>
      <w:r w:rsidRPr="00A408D9">
        <w:rPr>
          <w:b/>
          <w:color w:val="000000"/>
          <w:sz w:val="22"/>
          <w:szCs w:val="22"/>
          <w:lang w:eastAsia="en-US"/>
        </w:rPr>
        <w:t>На итоговое сочинение следует явиться в</w:t>
      </w:r>
      <w:r w:rsidRPr="00A408D9">
        <w:rPr>
          <w:color w:val="000000"/>
          <w:sz w:val="22"/>
          <w:szCs w:val="22"/>
          <w:lang w:eastAsia="en-US"/>
        </w:rPr>
        <w:t xml:space="preserve"> _____________________________________ по адресу ____________________________________________________________________, </w:t>
      </w:r>
    </w:p>
    <w:p w:rsidR="00B607DD" w:rsidRPr="00A408D9" w:rsidRDefault="00B607DD"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тел. ___________________  «_____» «_____________________» 20__ года не позднее 09:30 часов.</w:t>
      </w:r>
    </w:p>
    <w:p w:rsidR="00B607DD" w:rsidRPr="00A408D9" w:rsidRDefault="00B607DD" w:rsidP="00A408D9">
      <w:pPr>
        <w:spacing w:after="20" w:line="276" w:lineRule="auto"/>
        <w:ind w:firstLine="284"/>
        <w:jc w:val="both"/>
        <w:outlineLvl w:val="0"/>
        <w:rPr>
          <w:color w:val="000000"/>
          <w:sz w:val="22"/>
          <w:szCs w:val="22"/>
          <w:lang w:eastAsia="en-US"/>
        </w:rPr>
      </w:pPr>
      <w:r w:rsidRPr="00A408D9">
        <w:rPr>
          <w:color w:val="000000"/>
          <w:sz w:val="22"/>
          <w:szCs w:val="22"/>
          <w:lang w:eastAsia="en-US"/>
        </w:rPr>
        <w:t>Дополнительную информацию можно получить на сайте __________________________ в разделе _____________________________________________________________________.</w:t>
      </w:r>
    </w:p>
    <w:p w:rsidR="00B607DD" w:rsidRPr="00A408D9" w:rsidRDefault="00B607DD" w:rsidP="00A408D9">
      <w:pPr>
        <w:spacing w:after="20" w:line="276" w:lineRule="auto"/>
        <w:ind w:left="284" w:hanging="709"/>
        <w:jc w:val="both"/>
        <w:outlineLvl w:val="0"/>
        <w:rPr>
          <w:color w:val="000000"/>
          <w:sz w:val="22"/>
          <w:szCs w:val="22"/>
          <w:lang w:eastAsia="en-US"/>
        </w:rPr>
      </w:pPr>
      <w:r w:rsidRPr="00A408D9">
        <w:rPr>
          <w:color w:val="000000"/>
          <w:sz w:val="22"/>
          <w:szCs w:val="22"/>
          <w:lang w:eastAsia="en-US"/>
        </w:rPr>
        <w:tab/>
        <w:t>Регистрационные данные заявления № _____________ от _______________________</w:t>
      </w:r>
    </w:p>
    <w:p w:rsidR="00B607DD" w:rsidRDefault="00B607DD" w:rsidP="00A408D9">
      <w:pPr>
        <w:spacing w:after="20"/>
        <w:ind w:firstLine="284"/>
        <w:jc w:val="both"/>
        <w:outlineLvl w:val="0"/>
        <w:rPr>
          <w:color w:val="000000"/>
          <w:sz w:val="22"/>
          <w:szCs w:val="22"/>
        </w:rPr>
      </w:pPr>
      <w:r w:rsidRPr="00A408D9">
        <w:rPr>
          <w:color w:val="000000"/>
          <w:sz w:val="22"/>
          <w:szCs w:val="22"/>
          <w:lang w:eastAsia="en-US"/>
        </w:rPr>
        <w:t>Уполномоченное лицо по приёму заявлений   ____________/ __________________ /</w:t>
      </w:r>
    </w:p>
    <w:p w:rsidR="00B607DD" w:rsidRDefault="00B607DD" w:rsidP="007F580B">
      <w:pPr>
        <w:spacing w:after="20"/>
        <w:ind w:firstLine="284"/>
        <w:jc w:val="both"/>
        <w:outlineLvl w:val="0"/>
        <w:rPr>
          <w:color w:val="000000"/>
          <w:sz w:val="22"/>
          <w:szCs w:val="22"/>
        </w:rPr>
      </w:pPr>
    </w:p>
    <w:p w:rsidR="00B607DD" w:rsidRDefault="00B607DD" w:rsidP="007F580B">
      <w:pPr>
        <w:spacing w:after="20"/>
        <w:ind w:firstLine="284"/>
        <w:jc w:val="both"/>
        <w:outlineLvl w:val="0"/>
        <w:rPr>
          <w:color w:val="000000"/>
          <w:sz w:val="22"/>
          <w:szCs w:val="22"/>
        </w:rPr>
      </w:pPr>
    </w:p>
    <w:p w:rsidR="00B607DD" w:rsidRDefault="00B607DD" w:rsidP="007F580B">
      <w:pPr>
        <w:spacing w:after="20"/>
        <w:ind w:firstLine="284"/>
        <w:jc w:val="both"/>
        <w:outlineLvl w:val="0"/>
        <w:rPr>
          <w:color w:val="000000"/>
          <w:sz w:val="22"/>
          <w:szCs w:val="22"/>
        </w:rPr>
      </w:pPr>
    </w:p>
    <w:p w:rsidR="00B607DD" w:rsidRPr="00017DF8" w:rsidRDefault="00B607DD" w:rsidP="007F580B">
      <w:pPr>
        <w:spacing w:after="20"/>
        <w:ind w:firstLine="284"/>
        <w:jc w:val="both"/>
        <w:outlineLvl w:val="0"/>
        <w:rPr>
          <w:sz w:val="24"/>
          <w:szCs w:val="24"/>
        </w:rPr>
      </w:pPr>
      <w:r w:rsidRPr="00800B86">
        <w:rPr>
          <w:color w:val="000000"/>
          <w:sz w:val="22"/>
          <w:szCs w:val="22"/>
        </w:rPr>
        <w:tab/>
      </w:r>
      <w:r w:rsidRPr="00017DF8">
        <w:rPr>
          <w:sz w:val="24"/>
          <w:szCs w:val="24"/>
        </w:rPr>
        <w:br w:type="page"/>
      </w:r>
    </w:p>
    <w:p w:rsidR="00B607DD" w:rsidRPr="00326A04" w:rsidRDefault="00B607DD" w:rsidP="00800B86">
      <w:pPr>
        <w:tabs>
          <w:tab w:val="num" w:pos="5812"/>
        </w:tabs>
        <w:ind w:firstLine="5245"/>
        <w:rPr>
          <w:sz w:val="24"/>
          <w:szCs w:val="24"/>
        </w:rPr>
      </w:pPr>
      <w:r w:rsidRPr="00326A04">
        <w:rPr>
          <w:sz w:val="24"/>
          <w:szCs w:val="24"/>
        </w:rPr>
        <w:t>Приложение</w:t>
      </w:r>
      <w:r>
        <w:rPr>
          <w:sz w:val="24"/>
          <w:szCs w:val="24"/>
        </w:rPr>
        <w:t xml:space="preserve"> 3</w:t>
      </w:r>
    </w:p>
    <w:p w:rsidR="00B607DD" w:rsidRPr="00326A04" w:rsidRDefault="00B607DD" w:rsidP="00800B86">
      <w:pPr>
        <w:tabs>
          <w:tab w:val="num" w:pos="4962"/>
        </w:tabs>
        <w:ind w:left="5245"/>
        <w:rPr>
          <w:sz w:val="24"/>
          <w:szCs w:val="24"/>
        </w:rPr>
      </w:pPr>
      <w:r w:rsidRPr="00326A04">
        <w:rPr>
          <w:sz w:val="24"/>
          <w:szCs w:val="24"/>
        </w:rPr>
        <w:t xml:space="preserve">к приказу  Министерства  образования </w:t>
      </w:r>
    </w:p>
    <w:p w:rsidR="00B607DD" w:rsidRPr="00326A04" w:rsidRDefault="00B607DD" w:rsidP="00800B86">
      <w:pPr>
        <w:tabs>
          <w:tab w:val="num" w:pos="4962"/>
        </w:tabs>
        <w:ind w:left="5245"/>
        <w:rPr>
          <w:sz w:val="24"/>
          <w:szCs w:val="24"/>
        </w:rPr>
      </w:pPr>
      <w:r w:rsidRPr="00326A04">
        <w:rPr>
          <w:sz w:val="24"/>
          <w:szCs w:val="24"/>
        </w:rPr>
        <w:t xml:space="preserve">Республики Мордовия </w:t>
      </w:r>
    </w:p>
    <w:p w:rsidR="00B607DD" w:rsidRDefault="00B607DD" w:rsidP="00800B86">
      <w:pPr>
        <w:tabs>
          <w:tab w:val="num" w:pos="4962"/>
        </w:tabs>
        <w:ind w:left="5245"/>
        <w:rPr>
          <w:sz w:val="24"/>
          <w:szCs w:val="24"/>
        </w:rPr>
      </w:pPr>
      <w:r w:rsidRPr="00326A04">
        <w:rPr>
          <w:sz w:val="24"/>
          <w:szCs w:val="24"/>
        </w:rPr>
        <w:t xml:space="preserve">от  </w:t>
      </w:r>
      <w:r>
        <w:rPr>
          <w:sz w:val="24"/>
          <w:szCs w:val="24"/>
        </w:rPr>
        <w:t>30.09.</w:t>
      </w:r>
      <w:r w:rsidRPr="00326A04">
        <w:rPr>
          <w:sz w:val="24"/>
          <w:szCs w:val="24"/>
        </w:rPr>
        <w:t xml:space="preserve"> 20</w:t>
      </w:r>
      <w:r>
        <w:rPr>
          <w:sz w:val="24"/>
          <w:szCs w:val="24"/>
        </w:rPr>
        <w:t>22</w:t>
      </w:r>
      <w:r w:rsidRPr="00326A04">
        <w:rPr>
          <w:sz w:val="24"/>
          <w:szCs w:val="24"/>
        </w:rPr>
        <w:t xml:space="preserve">г. № </w:t>
      </w:r>
      <w:r>
        <w:rPr>
          <w:sz w:val="24"/>
          <w:szCs w:val="24"/>
        </w:rPr>
        <w:t>1070</w:t>
      </w:r>
    </w:p>
    <w:p w:rsidR="00B607DD" w:rsidRDefault="00B607DD" w:rsidP="00800B86">
      <w:pPr>
        <w:tabs>
          <w:tab w:val="left" w:pos="3855"/>
        </w:tabs>
        <w:ind w:firstLine="284"/>
      </w:pPr>
    </w:p>
    <w:p w:rsidR="00B607DD" w:rsidRPr="00017DF8" w:rsidRDefault="00B607DD" w:rsidP="00800B86">
      <w:pPr>
        <w:jc w:val="center"/>
        <w:outlineLvl w:val="0"/>
        <w:rPr>
          <w:b/>
        </w:rPr>
      </w:pPr>
      <w:r w:rsidRPr="00017DF8">
        <w:rPr>
          <w:b/>
        </w:rPr>
        <w:t xml:space="preserve">Образец согласия  на обработку персональных данных </w:t>
      </w:r>
    </w:p>
    <w:p w:rsidR="00B607DD" w:rsidRPr="00017DF8" w:rsidRDefault="00B607DD" w:rsidP="00800B86">
      <w:pPr>
        <w:jc w:val="right"/>
        <w:outlineLvl w:val="0"/>
        <w:rPr>
          <w:sz w:val="24"/>
          <w:szCs w:val="24"/>
        </w:rPr>
      </w:pPr>
    </w:p>
    <w:p w:rsidR="00B607DD" w:rsidRDefault="00B607DD" w:rsidP="00F66917">
      <w:pPr>
        <w:contextualSpacing/>
        <w:jc w:val="center"/>
        <w:rPr>
          <w:sz w:val="24"/>
          <w:szCs w:val="24"/>
        </w:rPr>
      </w:pPr>
      <w:r w:rsidRPr="00017DF8">
        <w:rPr>
          <w:sz w:val="24"/>
          <w:szCs w:val="24"/>
        </w:rPr>
        <w:t>СОГЛАСИЕ НА ОБРАБОТКУ ПЕРСОНАЛЬНЫХ ДАННЫ</w:t>
      </w:r>
    </w:p>
    <w:p w:rsidR="00B607DD" w:rsidRPr="003D357D" w:rsidRDefault="00B607DD" w:rsidP="003D357D">
      <w:pPr>
        <w:pStyle w:val="Default"/>
        <w:spacing w:line="216" w:lineRule="auto"/>
        <w:ind w:firstLine="709"/>
        <w:jc w:val="both"/>
        <w:rPr>
          <w:color w:val="auto"/>
          <w:sz w:val="26"/>
          <w:szCs w:val="26"/>
        </w:rPr>
      </w:pPr>
      <w:r w:rsidRPr="003D357D">
        <w:rPr>
          <w:color w:val="auto"/>
          <w:sz w:val="26"/>
          <w:szCs w:val="26"/>
        </w:rPr>
        <w:t>Я, _____________________________________</w:t>
      </w:r>
      <w:r>
        <w:rPr>
          <w:color w:val="auto"/>
          <w:sz w:val="26"/>
          <w:szCs w:val="26"/>
        </w:rPr>
        <w:t>___________________________</w:t>
      </w:r>
      <w:r w:rsidRPr="003D357D">
        <w:rPr>
          <w:color w:val="auto"/>
          <w:sz w:val="26"/>
          <w:szCs w:val="26"/>
        </w:rPr>
        <w:t>,</w:t>
      </w:r>
    </w:p>
    <w:p w:rsidR="00B607DD" w:rsidRPr="003D357D" w:rsidRDefault="00B607DD" w:rsidP="003D357D">
      <w:pPr>
        <w:pStyle w:val="Default"/>
        <w:spacing w:line="216" w:lineRule="auto"/>
        <w:jc w:val="center"/>
        <w:rPr>
          <w:color w:val="auto"/>
          <w:sz w:val="18"/>
          <w:szCs w:val="18"/>
        </w:rPr>
      </w:pPr>
      <w:r w:rsidRPr="003D357D">
        <w:rPr>
          <w:color w:val="auto"/>
          <w:sz w:val="18"/>
          <w:szCs w:val="18"/>
        </w:rPr>
        <w:t>(ФИО)</w:t>
      </w:r>
    </w:p>
    <w:p w:rsidR="00B607DD" w:rsidRPr="003D357D" w:rsidRDefault="00B607DD" w:rsidP="003D357D">
      <w:pPr>
        <w:pStyle w:val="Default"/>
        <w:spacing w:line="216" w:lineRule="auto"/>
        <w:jc w:val="both"/>
        <w:rPr>
          <w:color w:val="auto"/>
          <w:sz w:val="26"/>
          <w:szCs w:val="26"/>
        </w:rPr>
      </w:pPr>
      <w:r w:rsidRPr="003D357D">
        <w:rPr>
          <w:color w:val="auto"/>
          <w:sz w:val="26"/>
          <w:szCs w:val="26"/>
        </w:rPr>
        <w:t>паспорт _______________________выдан _________</w:t>
      </w:r>
      <w:r>
        <w:rPr>
          <w:color w:val="auto"/>
          <w:sz w:val="26"/>
          <w:szCs w:val="26"/>
        </w:rPr>
        <w:t>___________________________</w:t>
      </w:r>
      <w:r w:rsidRPr="003D357D">
        <w:rPr>
          <w:color w:val="auto"/>
          <w:sz w:val="26"/>
          <w:szCs w:val="26"/>
        </w:rPr>
        <w:t>,</w:t>
      </w:r>
    </w:p>
    <w:p w:rsidR="00B607DD" w:rsidRPr="003D357D" w:rsidRDefault="00B607DD" w:rsidP="003D357D">
      <w:pPr>
        <w:pStyle w:val="Default"/>
        <w:spacing w:line="216" w:lineRule="auto"/>
        <w:ind w:left="1416" w:firstLine="708"/>
        <w:jc w:val="both"/>
        <w:rPr>
          <w:color w:val="auto"/>
          <w:sz w:val="18"/>
          <w:szCs w:val="18"/>
        </w:rPr>
      </w:pPr>
      <w:r w:rsidRPr="003D357D">
        <w:rPr>
          <w:color w:val="auto"/>
          <w:sz w:val="18"/>
          <w:szCs w:val="18"/>
        </w:rPr>
        <w:t>(серия, номер)</w:t>
      </w:r>
      <w:r>
        <w:rPr>
          <w:color w:val="auto"/>
          <w:sz w:val="18"/>
          <w:szCs w:val="18"/>
        </w:rPr>
        <w:tab/>
      </w:r>
      <w:r>
        <w:rPr>
          <w:color w:val="auto"/>
          <w:sz w:val="18"/>
          <w:szCs w:val="18"/>
        </w:rPr>
        <w:tab/>
      </w:r>
      <w:r>
        <w:rPr>
          <w:color w:val="auto"/>
          <w:sz w:val="18"/>
          <w:szCs w:val="18"/>
        </w:rPr>
        <w:tab/>
      </w:r>
      <w:r>
        <w:rPr>
          <w:color w:val="auto"/>
          <w:sz w:val="18"/>
          <w:szCs w:val="18"/>
        </w:rPr>
        <w:tab/>
      </w:r>
      <w:r w:rsidRPr="003D357D">
        <w:rPr>
          <w:color w:val="auto"/>
          <w:sz w:val="18"/>
          <w:szCs w:val="18"/>
        </w:rPr>
        <w:t xml:space="preserve"> (когда и кем выдан)</w:t>
      </w:r>
    </w:p>
    <w:p w:rsidR="00B607DD" w:rsidRPr="003D357D" w:rsidRDefault="00B607DD" w:rsidP="003D357D">
      <w:pPr>
        <w:pStyle w:val="Default"/>
        <w:spacing w:line="216" w:lineRule="auto"/>
        <w:jc w:val="both"/>
        <w:rPr>
          <w:color w:val="auto"/>
          <w:sz w:val="26"/>
          <w:szCs w:val="26"/>
        </w:rPr>
      </w:pPr>
      <w:r w:rsidRPr="003D357D">
        <w:rPr>
          <w:color w:val="auto"/>
          <w:sz w:val="26"/>
          <w:szCs w:val="26"/>
        </w:rPr>
        <w:t>адрес регистрации: __________________________________________</w:t>
      </w:r>
      <w:r>
        <w:rPr>
          <w:color w:val="auto"/>
          <w:sz w:val="26"/>
          <w:szCs w:val="26"/>
        </w:rPr>
        <w:t>_____________</w:t>
      </w:r>
      <w:r w:rsidRPr="003D357D">
        <w:rPr>
          <w:color w:val="auto"/>
          <w:sz w:val="26"/>
          <w:szCs w:val="26"/>
        </w:rPr>
        <w:t>,</w:t>
      </w:r>
    </w:p>
    <w:p w:rsidR="00B607DD" w:rsidRPr="003D357D" w:rsidRDefault="00B607DD" w:rsidP="003D357D">
      <w:pPr>
        <w:pStyle w:val="Default"/>
        <w:spacing w:line="216" w:lineRule="auto"/>
        <w:jc w:val="both"/>
        <w:rPr>
          <w:color w:val="auto"/>
          <w:sz w:val="26"/>
          <w:szCs w:val="26"/>
        </w:rPr>
      </w:pPr>
      <w:r w:rsidRPr="003D357D">
        <w:rPr>
          <w:color w:val="auto"/>
          <w:sz w:val="26"/>
          <w:szCs w:val="26"/>
        </w:rPr>
        <w:t>даю свое согласие</w:t>
      </w:r>
    </w:p>
    <w:p w:rsidR="00B607DD" w:rsidRPr="003D357D" w:rsidRDefault="00B607DD" w:rsidP="003D357D">
      <w:pPr>
        <w:pStyle w:val="Default"/>
        <w:spacing w:line="216" w:lineRule="auto"/>
        <w:jc w:val="both"/>
        <w:rPr>
          <w:color w:val="auto"/>
          <w:sz w:val="26"/>
          <w:szCs w:val="26"/>
        </w:rPr>
      </w:pPr>
      <w:r w:rsidRPr="003D357D">
        <w:rPr>
          <w:color w:val="auto"/>
          <w:sz w:val="26"/>
          <w:szCs w:val="26"/>
        </w:rPr>
        <w:t>____________________________________________</w:t>
      </w:r>
      <w:r>
        <w:rPr>
          <w:color w:val="auto"/>
          <w:sz w:val="26"/>
          <w:szCs w:val="26"/>
        </w:rPr>
        <w:t>_____________________________</w:t>
      </w:r>
    </w:p>
    <w:p w:rsidR="00B607DD" w:rsidRPr="003D357D" w:rsidRDefault="00B607DD" w:rsidP="003D357D">
      <w:pPr>
        <w:pStyle w:val="Default"/>
        <w:spacing w:line="216" w:lineRule="auto"/>
        <w:jc w:val="center"/>
        <w:rPr>
          <w:i/>
          <w:color w:val="auto"/>
          <w:sz w:val="18"/>
          <w:szCs w:val="18"/>
        </w:rPr>
      </w:pPr>
      <w:r w:rsidRPr="003D357D">
        <w:rPr>
          <w:i/>
          <w:color w:val="auto"/>
          <w:sz w:val="18"/>
          <w:szCs w:val="18"/>
        </w:rPr>
        <w:t>(наименование организации)</w:t>
      </w:r>
    </w:p>
    <w:p w:rsidR="00B607DD" w:rsidRPr="003D357D" w:rsidRDefault="00B607DD" w:rsidP="003D357D">
      <w:pPr>
        <w:pStyle w:val="Default"/>
        <w:spacing w:line="216" w:lineRule="auto"/>
        <w:jc w:val="both"/>
        <w:rPr>
          <w:color w:val="auto"/>
          <w:sz w:val="26"/>
          <w:szCs w:val="26"/>
        </w:rPr>
      </w:pPr>
      <w:r w:rsidRPr="003D357D">
        <w:rPr>
          <w:color w:val="auto"/>
          <w:sz w:val="26"/>
          <w:szCs w:val="26"/>
        </w:rPr>
        <w:t>на обработку моих персональных данных, относящихся исключительно к перечисленным ниже категориям персональных данных: фамилия, имя, отчество (последнее - при наличии); пол; дата рождения; контактный телефон (при наличии); гражданство; СНИЛС (при наличии); реквизиты документа, удостоверяющего личность; наименование образовательной организации, в которой осваивается (освоена) образовательная программа среднего общего образования; номер класса (при наличии); об отнесении участника итогового сочинения (изложения) к категории лиц с ограниченными возможностями здоровья, детей-инвалидов или инвалидов.</w:t>
      </w:r>
    </w:p>
    <w:p w:rsidR="00B607DD" w:rsidRPr="003D357D" w:rsidRDefault="00B607DD" w:rsidP="003D357D">
      <w:pPr>
        <w:pStyle w:val="Default"/>
        <w:spacing w:line="216" w:lineRule="auto"/>
        <w:ind w:firstLine="709"/>
        <w:jc w:val="both"/>
        <w:rPr>
          <w:color w:val="auto"/>
          <w:sz w:val="26"/>
          <w:szCs w:val="26"/>
        </w:rPr>
      </w:pPr>
      <w:r w:rsidRPr="003D357D">
        <w:rPr>
          <w:color w:val="auto"/>
          <w:sz w:val="26"/>
          <w:szCs w:val="26"/>
        </w:rP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хранение данных об этих результатах на электронных носителях.</w:t>
      </w:r>
    </w:p>
    <w:p w:rsidR="00B607DD" w:rsidRPr="003D357D" w:rsidRDefault="00B607DD" w:rsidP="003D357D">
      <w:pPr>
        <w:pStyle w:val="Default"/>
        <w:spacing w:line="216" w:lineRule="auto"/>
        <w:ind w:firstLine="709"/>
        <w:jc w:val="both"/>
        <w:rPr>
          <w:color w:val="auto"/>
          <w:sz w:val="26"/>
          <w:szCs w:val="26"/>
        </w:rPr>
      </w:pPr>
      <w:r w:rsidRPr="003D357D">
        <w:rPr>
          <w:color w:val="auto"/>
          <w:sz w:val="26"/>
          <w:szCs w:val="26"/>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B607DD" w:rsidRDefault="00B607DD" w:rsidP="003D357D">
      <w:pPr>
        <w:pStyle w:val="Default"/>
        <w:spacing w:line="216" w:lineRule="auto"/>
        <w:ind w:firstLine="709"/>
        <w:jc w:val="both"/>
        <w:rPr>
          <w:color w:val="auto"/>
          <w:sz w:val="26"/>
          <w:szCs w:val="26"/>
        </w:rPr>
      </w:pPr>
      <w:r w:rsidRPr="003D357D">
        <w:rPr>
          <w:color w:val="auto"/>
          <w:sz w:val="26"/>
          <w:szCs w:val="26"/>
        </w:rPr>
        <w:t>Я проинформирован, что _</w:t>
      </w:r>
      <w:r>
        <w:rPr>
          <w:color w:val="auto"/>
          <w:sz w:val="26"/>
          <w:szCs w:val="26"/>
        </w:rPr>
        <w:t>____________________________________________</w:t>
      </w:r>
    </w:p>
    <w:p w:rsidR="00B607DD" w:rsidRPr="003D357D" w:rsidRDefault="00B607DD" w:rsidP="003D357D">
      <w:pPr>
        <w:pStyle w:val="Default"/>
        <w:spacing w:line="216" w:lineRule="auto"/>
        <w:ind w:firstLine="4395"/>
        <w:rPr>
          <w:color w:val="auto"/>
          <w:sz w:val="18"/>
          <w:szCs w:val="18"/>
        </w:rPr>
      </w:pPr>
      <w:r w:rsidRPr="003D357D">
        <w:rPr>
          <w:color w:val="auto"/>
          <w:sz w:val="18"/>
          <w:szCs w:val="18"/>
        </w:rPr>
        <w:t xml:space="preserve"> </w:t>
      </w:r>
      <w:r>
        <w:rPr>
          <w:color w:val="auto"/>
          <w:sz w:val="18"/>
          <w:szCs w:val="18"/>
        </w:rPr>
        <w:t xml:space="preserve">                       </w:t>
      </w:r>
      <w:r w:rsidRPr="003D357D">
        <w:rPr>
          <w:color w:val="auto"/>
          <w:sz w:val="18"/>
          <w:szCs w:val="18"/>
        </w:rPr>
        <w:t>(наименование организации)</w:t>
      </w:r>
    </w:p>
    <w:p w:rsidR="00B607DD" w:rsidRPr="003D357D" w:rsidRDefault="00B607DD" w:rsidP="003D357D">
      <w:pPr>
        <w:pStyle w:val="Default"/>
        <w:spacing w:line="216" w:lineRule="auto"/>
        <w:jc w:val="both"/>
        <w:rPr>
          <w:color w:val="auto"/>
          <w:sz w:val="26"/>
          <w:szCs w:val="26"/>
        </w:rPr>
      </w:pPr>
      <w:r>
        <w:rPr>
          <w:color w:val="auto"/>
          <w:sz w:val="26"/>
          <w:szCs w:val="26"/>
        </w:rPr>
        <w:t>г</w:t>
      </w:r>
      <w:r w:rsidRPr="003D357D">
        <w:rPr>
          <w:color w:val="auto"/>
          <w:sz w:val="26"/>
          <w:szCs w:val="26"/>
        </w:rPr>
        <w:t>арантирует</w:t>
      </w:r>
      <w:r>
        <w:rPr>
          <w:color w:val="auto"/>
          <w:sz w:val="26"/>
          <w:szCs w:val="26"/>
        </w:rPr>
        <w:t xml:space="preserve"> </w:t>
      </w:r>
      <w:r w:rsidRPr="003D357D">
        <w:rPr>
          <w:color w:val="auto"/>
          <w:sz w:val="26"/>
          <w:szCs w:val="26"/>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B607DD" w:rsidRDefault="00B607DD" w:rsidP="003D357D">
      <w:pPr>
        <w:pStyle w:val="Default"/>
        <w:spacing w:line="216" w:lineRule="auto"/>
        <w:ind w:firstLine="709"/>
        <w:jc w:val="both"/>
        <w:rPr>
          <w:color w:val="auto"/>
          <w:sz w:val="26"/>
          <w:szCs w:val="26"/>
        </w:rPr>
      </w:pPr>
      <w:r w:rsidRPr="003D357D">
        <w:rPr>
          <w:color w:val="auto"/>
          <w:sz w:val="26"/>
          <w:szCs w:val="26"/>
        </w:rPr>
        <w:t>Данное согласие действует до достижения целей обработки персональных данных или в течение срока хранения информации. Данное согласие может быть отозвано в любой момент по моему письменному заявлению. Я подтверждаю, что, давая такое согласие, я действую по собственной воле и в своих интересах.</w:t>
      </w:r>
    </w:p>
    <w:p w:rsidR="00B607DD" w:rsidRPr="003D357D" w:rsidRDefault="00B607DD" w:rsidP="003D357D">
      <w:pPr>
        <w:pStyle w:val="Default"/>
        <w:spacing w:line="216" w:lineRule="auto"/>
        <w:ind w:firstLine="709"/>
        <w:jc w:val="both"/>
        <w:rPr>
          <w:color w:val="auto"/>
          <w:sz w:val="26"/>
          <w:szCs w:val="26"/>
        </w:rPr>
      </w:pPr>
    </w:p>
    <w:p w:rsidR="00B607DD" w:rsidRPr="003D357D" w:rsidRDefault="00B607DD" w:rsidP="003D357D">
      <w:pPr>
        <w:pStyle w:val="Default"/>
        <w:spacing w:line="216" w:lineRule="auto"/>
        <w:jc w:val="both"/>
        <w:rPr>
          <w:color w:val="auto"/>
          <w:sz w:val="26"/>
          <w:szCs w:val="26"/>
        </w:rPr>
      </w:pPr>
      <w:r w:rsidRPr="003D357D">
        <w:rPr>
          <w:color w:val="auto"/>
          <w:sz w:val="26"/>
          <w:szCs w:val="26"/>
        </w:rPr>
        <w:t>«_</w:t>
      </w:r>
      <w:r>
        <w:rPr>
          <w:color w:val="auto"/>
          <w:sz w:val="26"/>
          <w:szCs w:val="26"/>
        </w:rPr>
        <w:t>___</w:t>
      </w:r>
      <w:r w:rsidRPr="003D357D">
        <w:rPr>
          <w:color w:val="auto"/>
          <w:sz w:val="26"/>
          <w:szCs w:val="26"/>
        </w:rPr>
        <w:t xml:space="preserve"> » </w:t>
      </w:r>
      <w:r>
        <w:rPr>
          <w:color w:val="auto"/>
          <w:sz w:val="26"/>
          <w:szCs w:val="26"/>
        </w:rPr>
        <w:t>______________</w:t>
      </w:r>
      <w:r w:rsidRPr="003D357D">
        <w:rPr>
          <w:color w:val="auto"/>
          <w:sz w:val="26"/>
          <w:szCs w:val="26"/>
        </w:rPr>
        <w:t xml:space="preserve">202 </w:t>
      </w:r>
      <w:r>
        <w:rPr>
          <w:color w:val="auto"/>
          <w:sz w:val="26"/>
          <w:szCs w:val="26"/>
        </w:rPr>
        <w:t xml:space="preserve">  </w:t>
      </w:r>
      <w:r w:rsidRPr="003D357D">
        <w:rPr>
          <w:color w:val="auto"/>
          <w:sz w:val="26"/>
          <w:szCs w:val="26"/>
        </w:rPr>
        <w:t xml:space="preserve">г. </w:t>
      </w:r>
      <w:r>
        <w:rPr>
          <w:color w:val="auto"/>
          <w:sz w:val="26"/>
          <w:szCs w:val="26"/>
        </w:rPr>
        <w:t xml:space="preserve">                   ______________</w:t>
      </w:r>
      <w:r w:rsidRPr="003D357D">
        <w:rPr>
          <w:color w:val="auto"/>
          <w:sz w:val="26"/>
          <w:szCs w:val="26"/>
        </w:rPr>
        <w:t>/_____________________/</w:t>
      </w:r>
    </w:p>
    <w:p w:rsidR="00B607DD" w:rsidRPr="003D357D" w:rsidRDefault="00B607DD" w:rsidP="003D357D">
      <w:pPr>
        <w:pStyle w:val="Default"/>
        <w:spacing w:line="216" w:lineRule="auto"/>
        <w:ind w:left="4248" w:firstLine="708"/>
        <w:jc w:val="both"/>
        <w:rPr>
          <w:sz w:val="18"/>
          <w:szCs w:val="18"/>
        </w:rPr>
      </w:pPr>
      <w:r>
        <w:rPr>
          <w:color w:val="auto"/>
          <w:sz w:val="18"/>
          <w:szCs w:val="18"/>
        </w:rPr>
        <w:t xml:space="preserve">          </w:t>
      </w:r>
      <w:r w:rsidRPr="003D357D">
        <w:rPr>
          <w:color w:val="auto"/>
          <w:sz w:val="18"/>
          <w:szCs w:val="18"/>
        </w:rPr>
        <w:t xml:space="preserve">Подпись </w:t>
      </w:r>
      <w:r>
        <w:rPr>
          <w:color w:val="auto"/>
          <w:sz w:val="18"/>
          <w:szCs w:val="18"/>
        </w:rPr>
        <w:t xml:space="preserve">                          </w:t>
      </w:r>
      <w:r w:rsidRPr="003D357D">
        <w:rPr>
          <w:color w:val="auto"/>
          <w:sz w:val="18"/>
          <w:szCs w:val="18"/>
        </w:rPr>
        <w:t>Расшифровка подписи</w:t>
      </w:r>
    </w:p>
    <w:sectPr w:rsidR="00B607DD" w:rsidRPr="003D357D" w:rsidSect="008979C6">
      <w:pgSz w:w="11906" w:h="16838" w:code="9"/>
      <w:pgMar w:top="360" w:right="992" w:bottom="426"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647E8"/>
    <w:multiLevelType w:val="hybridMultilevel"/>
    <w:tmpl w:val="CB66B2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DA528D8"/>
    <w:multiLevelType w:val="multilevel"/>
    <w:tmpl w:val="AA04FC9A"/>
    <w:lvl w:ilvl="0">
      <w:start w:val="1"/>
      <w:numFmt w:val="decimal"/>
      <w:lvlText w:val="%1."/>
      <w:lvlJc w:val="left"/>
      <w:pPr>
        <w:ind w:left="1699" w:hanging="990"/>
      </w:pPr>
      <w:rPr>
        <w:rFonts w:ascii="Times New Roman" w:hAnsi="Times New Roman" w:cs="Times New Roman" w:hint="default"/>
        <w:sz w:val="28"/>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789" w:hanging="108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2149" w:hanging="1440"/>
      </w:pPr>
      <w:rPr>
        <w:rFonts w:cs="Times New Roman" w:hint="default"/>
      </w:rPr>
    </w:lvl>
    <w:lvl w:ilvl="5">
      <w:start w:val="1"/>
      <w:numFmt w:val="decimal"/>
      <w:isLgl/>
      <w:lvlText w:val="%1.%2.%3.%4.%5.%6."/>
      <w:lvlJc w:val="left"/>
      <w:pPr>
        <w:ind w:left="2509" w:hanging="180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869" w:hanging="2160"/>
      </w:pPr>
      <w:rPr>
        <w:rFonts w:cs="Times New Roman" w:hint="default"/>
      </w:rPr>
    </w:lvl>
    <w:lvl w:ilvl="8">
      <w:start w:val="1"/>
      <w:numFmt w:val="decimal"/>
      <w:isLgl/>
      <w:lvlText w:val="%1.%2.%3.%4.%5.%6.%7.%8.%9."/>
      <w:lvlJc w:val="left"/>
      <w:pPr>
        <w:ind w:left="3229" w:hanging="2520"/>
      </w:pPr>
      <w:rPr>
        <w:rFonts w:cs="Times New Roman" w:hint="default"/>
      </w:rPr>
    </w:lvl>
  </w:abstractNum>
  <w:abstractNum w:abstractNumId="2">
    <w:nsid w:val="15B737BA"/>
    <w:multiLevelType w:val="hybridMultilevel"/>
    <w:tmpl w:val="160C3290"/>
    <w:lvl w:ilvl="0" w:tplc="DD5A678A">
      <w:start w:val="1"/>
      <w:numFmt w:val="bullet"/>
      <w:lvlText w:val="-"/>
      <w:lvlJc w:val="left"/>
      <w:pPr>
        <w:ind w:left="1429" w:hanging="360"/>
      </w:pPr>
      <w:rPr>
        <w:rFonts w:ascii="Sylfaen" w:hAnsi="Sylfaen" w:hint="default"/>
        <w:b/>
        <w:i w:val="0"/>
        <w:sz w:val="16"/>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ACA5E2E"/>
    <w:multiLevelType w:val="hybridMultilevel"/>
    <w:tmpl w:val="99F8310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30E3411A"/>
    <w:multiLevelType w:val="hybridMultilevel"/>
    <w:tmpl w:val="A6CC75FA"/>
    <w:lvl w:ilvl="0" w:tplc="5F16524A">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330E4B4D"/>
    <w:multiLevelType w:val="multilevel"/>
    <w:tmpl w:val="FC142CAC"/>
    <w:lvl w:ilvl="0">
      <w:start w:val="1"/>
      <w:numFmt w:val="decimal"/>
      <w:lvlText w:val="%1."/>
      <w:lvlJc w:val="left"/>
      <w:pPr>
        <w:ind w:left="450" w:hanging="450"/>
      </w:pPr>
      <w:rPr>
        <w:rFonts w:cs="Times New Roman" w:hint="default"/>
      </w:rPr>
    </w:lvl>
    <w:lvl w:ilvl="1">
      <w:start w:val="1"/>
      <w:numFmt w:val="decimal"/>
      <w:lvlText w:val="%1.%2."/>
      <w:lvlJc w:val="left"/>
      <w:pPr>
        <w:ind w:left="1440" w:hanging="720"/>
      </w:pPr>
      <w:rPr>
        <w:rFonts w:cs="Times New Roman" w:hint="default"/>
      </w:rPr>
    </w:lvl>
    <w:lvl w:ilvl="2">
      <w:start w:val="1"/>
      <w:numFmt w:val="decimalZero"/>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6">
    <w:nsid w:val="359C5199"/>
    <w:multiLevelType w:val="hybridMultilevel"/>
    <w:tmpl w:val="673008CC"/>
    <w:lvl w:ilvl="0" w:tplc="DC6E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3BA901C0"/>
    <w:multiLevelType w:val="hybridMultilevel"/>
    <w:tmpl w:val="16200D42"/>
    <w:lvl w:ilvl="0" w:tplc="098204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449A0278"/>
    <w:multiLevelType w:val="hybridMultilevel"/>
    <w:tmpl w:val="E0D29B7E"/>
    <w:lvl w:ilvl="0" w:tplc="DD5A678A">
      <w:start w:val="1"/>
      <w:numFmt w:val="bullet"/>
      <w:lvlText w:val="-"/>
      <w:lvlJc w:val="left"/>
      <w:pPr>
        <w:ind w:left="1440" w:hanging="360"/>
      </w:pPr>
      <w:rPr>
        <w:rFonts w:ascii="Sylfaen" w:hAnsi="Sylfaen" w:hint="default"/>
        <w:b/>
        <w:i w:val="0"/>
        <w:sz w:val="16"/>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52E3F5D"/>
    <w:multiLevelType w:val="hybridMultilevel"/>
    <w:tmpl w:val="B2143950"/>
    <w:lvl w:ilvl="0" w:tplc="DAA8231E">
      <w:start w:val="1"/>
      <w:numFmt w:val="decimal"/>
      <w:lvlText w:val="%1."/>
      <w:lvlJc w:val="left"/>
      <w:pPr>
        <w:ind w:left="1021" w:hanging="61"/>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47A673F2"/>
    <w:multiLevelType w:val="multilevel"/>
    <w:tmpl w:val="06A0AA66"/>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Zero"/>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1">
    <w:nsid w:val="49B26D9B"/>
    <w:multiLevelType w:val="hybridMultilevel"/>
    <w:tmpl w:val="99F8310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2">
    <w:nsid w:val="4EED2C2C"/>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5D927CEB"/>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F405DD9"/>
    <w:multiLevelType w:val="hybridMultilevel"/>
    <w:tmpl w:val="BD6A19D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1861FA8"/>
    <w:multiLevelType w:val="hybridMultilevel"/>
    <w:tmpl w:val="CB66B2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79C2BFA"/>
    <w:multiLevelType w:val="hybridMultilevel"/>
    <w:tmpl w:val="A9E417E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6EF57596"/>
    <w:multiLevelType w:val="multilevel"/>
    <w:tmpl w:val="479CBA86"/>
    <w:lvl w:ilvl="0">
      <w:start w:val="1"/>
      <w:numFmt w:val="decimal"/>
      <w:lvlText w:val="%1."/>
      <w:lvlJc w:val="left"/>
      <w:pPr>
        <w:ind w:left="1211"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8">
    <w:nsid w:val="7CAD5BA2"/>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0"/>
  </w:num>
  <w:num w:numId="4">
    <w:abstractNumId w:val="9"/>
  </w:num>
  <w:num w:numId="5">
    <w:abstractNumId w:val="8"/>
  </w:num>
  <w:num w:numId="6">
    <w:abstractNumId w:val="6"/>
  </w:num>
  <w:num w:numId="7">
    <w:abstractNumId w:val="3"/>
  </w:num>
  <w:num w:numId="8">
    <w:abstractNumId w:val="11"/>
  </w:num>
  <w:num w:numId="9">
    <w:abstractNumId w:val="0"/>
  </w:num>
  <w:num w:numId="10">
    <w:abstractNumId w:val="15"/>
  </w:num>
  <w:num w:numId="11">
    <w:abstractNumId w:val="14"/>
  </w:num>
  <w:num w:numId="12">
    <w:abstractNumId w:val="2"/>
  </w:num>
  <w:num w:numId="13">
    <w:abstractNumId w:val="12"/>
  </w:num>
  <w:num w:numId="14">
    <w:abstractNumId w:val="18"/>
  </w:num>
  <w:num w:numId="15">
    <w:abstractNumId w:val="13"/>
  </w:num>
  <w:num w:numId="16">
    <w:abstractNumId w:val="5"/>
  </w:num>
  <w:num w:numId="17">
    <w:abstractNumId w:val="17"/>
  </w:num>
  <w:num w:numId="18">
    <w:abstractNumId w:val="4"/>
  </w:num>
  <w:num w:numId="19">
    <w:abstractNumId w:val="7"/>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14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6189"/>
    <w:rsid w:val="00000143"/>
    <w:rsid w:val="00000642"/>
    <w:rsid w:val="00001082"/>
    <w:rsid w:val="00002812"/>
    <w:rsid w:val="00002C67"/>
    <w:rsid w:val="00003079"/>
    <w:rsid w:val="0000498C"/>
    <w:rsid w:val="00005113"/>
    <w:rsid w:val="00005E2C"/>
    <w:rsid w:val="000066B7"/>
    <w:rsid w:val="00006CEB"/>
    <w:rsid w:val="000070B1"/>
    <w:rsid w:val="00007778"/>
    <w:rsid w:val="00010569"/>
    <w:rsid w:val="00010789"/>
    <w:rsid w:val="00011B5E"/>
    <w:rsid w:val="0001238A"/>
    <w:rsid w:val="00012D62"/>
    <w:rsid w:val="000130CD"/>
    <w:rsid w:val="00014C51"/>
    <w:rsid w:val="00016F42"/>
    <w:rsid w:val="00017DF8"/>
    <w:rsid w:val="00017E02"/>
    <w:rsid w:val="00020997"/>
    <w:rsid w:val="00022270"/>
    <w:rsid w:val="0002327D"/>
    <w:rsid w:val="00023DF1"/>
    <w:rsid w:val="000248E2"/>
    <w:rsid w:val="000249CE"/>
    <w:rsid w:val="000257DA"/>
    <w:rsid w:val="00025E52"/>
    <w:rsid w:val="000301FC"/>
    <w:rsid w:val="000303BD"/>
    <w:rsid w:val="000305B3"/>
    <w:rsid w:val="00030BBC"/>
    <w:rsid w:val="00032328"/>
    <w:rsid w:val="000324A1"/>
    <w:rsid w:val="00032B53"/>
    <w:rsid w:val="000331E3"/>
    <w:rsid w:val="00033AD0"/>
    <w:rsid w:val="00033F57"/>
    <w:rsid w:val="000342DA"/>
    <w:rsid w:val="000347A5"/>
    <w:rsid w:val="00034F27"/>
    <w:rsid w:val="0003529E"/>
    <w:rsid w:val="00035409"/>
    <w:rsid w:val="00035FDB"/>
    <w:rsid w:val="00036EAC"/>
    <w:rsid w:val="00037D08"/>
    <w:rsid w:val="00040199"/>
    <w:rsid w:val="000413D6"/>
    <w:rsid w:val="0004148D"/>
    <w:rsid w:val="0004151B"/>
    <w:rsid w:val="000415ED"/>
    <w:rsid w:val="000415F0"/>
    <w:rsid w:val="0004184F"/>
    <w:rsid w:val="00041A1C"/>
    <w:rsid w:val="00041D1B"/>
    <w:rsid w:val="00041F90"/>
    <w:rsid w:val="000432D5"/>
    <w:rsid w:val="0004361C"/>
    <w:rsid w:val="00044884"/>
    <w:rsid w:val="00045543"/>
    <w:rsid w:val="00045BA9"/>
    <w:rsid w:val="00045FB1"/>
    <w:rsid w:val="00046A17"/>
    <w:rsid w:val="00046F43"/>
    <w:rsid w:val="000473E6"/>
    <w:rsid w:val="00047BF9"/>
    <w:rsid w:val="00047E82"/>
    <w:rsid w:val="00047FA3"/>
    <w:rsid w:val="000513C5"/>
    <w:rsid w:val="00051BAF"/>
    <w:rsid w:val="00052DE2"/>
    <w:rsid w:val="00054174"/>
    <w:rsid w:val="0005470C"/>
    <w:rsid w:val="00054F89"/>
    <w:rsid w:val="0005548B"/>
    <w:rsid w:val="00055532"/>
    <w:rsid w:val="0005600F"/>
    <w:rsid w:val="0005626A"/>
    <w:rsid w:val="0005642A"/>
    <w:rsid w:val="00056A69"/>
    <w:rsid w:val="0005708F"/>
    <w:rsid w:val="00057743"/>
    <w:rsid w:val="00057D1A"/>
    <w:rsid w:val="0006089B"/>
    <w:rsid w:val="000614D2"/>
    <w:rsid w:val="000618AB"/>
    <w:rsid w:val="000620E0"/>
    <w:rsid w:val="00062706"/>
    <w:rsid w:val="000627C2"/>
    <w:rsid w:val="00062981"/>
    <w:rsid w:val="00062A29"/>
    <w:rsid w:val="00062A43"/>
    <w:rsid w:val="000638B5"/>
    <w:rsid w:val="0006423A"/>
    <w:rsid w:val="00064263"/>
    <w:rsid w:val="00064F28"/>
    <w:rsid w:val="00065AC1"/>
    <w:rsid w:val="0006621F"/>
    <w:rsid w:val="00066359"/>
    <w:rsid w:val="000665B9"/>
    <w:rsid w:val="00066708"/>
    <w:rsid w:val="00066CCD"/>
    <w:rsid w:val="00066D0C"/>
    <w:rsid w:val="0006748F"/>
    <w:rsid w:val="00067533"/>
    <w:rsid w:val="0007067F"/>
    <w:rsid w:val="00070726"/>
    <w:rsid w:val="000708DE"/>
    <w:rsid w:val="00072733"/>
    <w:rsid w:val="00072938"/>
    <w:rsid w:val="00072A33"/>
    <w:rsid w:val="00072D98"/>
    <w:rsid w:val="00072F07"/>
    <w:rsid w:val="00073AF7"/>
    <w:rsid w:val="00074796"/>
    <w:rsid w:val="00074BE8"/>
    <w:rsid w:val="000754C1"/>
    <w:rsid w:val="00075581"/>
    <w:rsid w:val="000761DC"/>
    <w:rsid w:val="000762EF"/>
    <w:rsid w:val="00076386"/>
    <w:rsid w:val="000769EA"/>
    <w:rsid w:val="00077DC3"/>
    <w:rsid w:val="000801E1"/>
    <w:rsid w:val="00080378"/>
    <w:rsid w:val="00080D50"/>
    <w:rsid w:val="00081125"/>
    <w:rsid w:val="0008169A"/>
    <w:rsid w:val="00081B83"/>
    <w:rsid w:val="00081CB4"/>
    <w:rsid w:val="000826D0"/>
    <w:rsid w:val="000834B7"/>
    <w:rsid w:val="0008405D"/>
    <w:rsid w:val="00084F32"/>
    <w:rsid w:val="0008547F"/>
    <w:rsid w:val="00085765"/>
    <w:rsid w:val="00085C3D"/>
    <w:rsid w:val="00086A5F"/>
    <w:rsid w:val="00086D43"/>
    <w:rsid w:val="00086FC0"/>
    <w:rsid w:val="00087278"/>
    <w:rsid w:val="00087A82"/>
    <w:rsid w:val="00087AD3"/>
    <w:rsid w:val="00090505"/>
    <w:rsid w:val="000906CA"/>
    <w:rsid w:val="00090722"/>
    <w:rsid w:val="000909C9"/>
    <w:rsid w:val="0009150E"/>
    <w:rsid w:val="00091BD3"/>
    <w:rsid w:val="00092DD5"/>
    <w:rsid w:val="00094467"/>
    <w:rsid w:val="00094B3C"/>
    <w:rsid w:val="00094E27"/>
    <w:rsid w:val="0009517F"/>
    <w:rsid w:val="0009542C"/>
    <w:rsid w:val="00096250"/>
    <w:rsid w:val="00097857"/>
    <w:rsid w:val="00097C57"/>
    <w:rsid w:val="00097EC7"/>
    <w:rsid w:val="000A0459"/>
    <w:rsid w:val="000A12E7"/>
    <w:rsid w:val="000A1335"/>
    <w:rsid w:val="000A1885"/>
    <w:rsid w:val="000A26F7"/>
    <w:rsid w:val="000A2A32"/>
    <w:rsid w:val="000A2BDA"/>
    <w:rsid w:val="000A378F"/>
    <w:rsid w:val="000A39A4"/>
    <w:rsid w:val="000A5057"/>
    <w:rsid w:val="000A52A1"/>
    <w:rsid w:val="000A53E9"/>
    <w:rsid w:val="000A570C"/>
    <w:rsid w:val="000A5CC4"/>
    <w:rsid w:val="000A5F41"/>
    <w:rsid w:val="000A6297"/>
    <w:rsid w:val="000A62B4"/>
    <w:rsid w:val="000A73D9"/>
    <w:rsid w:val="000A7D23"/>
    <w:rsid w:val="000A7DCB"/>
    <w:rsid w:val="000B1D86"/>
    <w:rsid w:val="000B27CD"/>
    <w:rsid w:val="000B2B7D"/>
    <w:rsid w:val="000B364E"/>
    <w:rsid w:val="000B36C7"/>
    <w:rsid w:val="000B37B3"/>
    <w:rsid w:val="000B4219"/>
    <w:rsid w:val="000B42B2"/>
    <w:rsid w:val="000B47C3"/>
    <w:rsid w:val="000B5C12"/>
    <w:rsid w:val="000B5F2D"/>
    <w:rsid w:val="000B609E"/>
    <w:rsid w:val="000B6698"/>
    <w:rsid w:val="000B6838"/>
    <w:rsid w:val="000B6FBF"/>
    <w:rsid w:val="000B721F"/>
    <w:rsid w:val="000B7505"/>
    <w:rsid w:val="000B7762"/>
    <w:rsid w:val="000B7D9E"/>
    <w:rsid w:val="000C06F4"/>
    <w:rsid w:val="000C099F"/>
    <w:rsid w:val="000C13B9"/>
    <w:rsid w:val="000C1963"/>
    <w:rsid w:val="000C1D84"/>
    <w:rsid w:val="000C233C"/>
    <w:rsid w:val="000C33B9"/>
    <w:rsid w:val="000C5EBF"/>
    <w:rsid w:val="000C600C"/>
    <w:rsid w:val="000C6AEF"/>
    <w:rsid w:val="000C7E66"/>
    <w:rsid w:val="000D03F5"/>
    <w:rsid w:val="000D0946"/>
    <w:rsid w:val="000D0E31"/>
    <w:rsid w:val="000D18F8"/>
    <w:rsid w:val="000D208C"/>
    <w:rsid w:val="000D2E6A"/>
    <w:rsid w:val="000D3088"/>
    <w:rsid w:val="000D3410"/>
    <w:rsid w:val="000D341D"/>
    <w:rsid w:val="000D3525"/>
    <w:rsid w:val="000D46C4"/>
    <w:rsid w:val="000D5351"/>
    <w:rsid w:val="000D66B4"/>
    <w:rsid w:val="000D6EA6"/>
    <w:rsid w:val="000D702D"/>
    <w:rsid w:val="000D703C"/>
    <w:rsid w:val="000D7C8D"/>
    <w:rsid w:val="000D7F84"/>
    <w:rsid w:val="000E023E"/>
    <w:rsid w:val="000E12AF"/>
    <w:rsid w:val="000E2166"/>
    <w:rsid w:val="000E27E5"/>
    <w:rsid w:val="000E3169"/>
    <w:rsid w:val="000E3B84"/>
    <w:rsid w:val="000E4250"/>
    <w:rsid w:val="000E4467"/>
    <w:rsid w:val="000E4696"/>
    <w:rsid w:val="000E541D"/>
    <w:rsid w:val="000E5605"/>
    <w:rsid w:val="000E5AD2"/>
    <w:rsid w:val="000E5B24"/>
    <w:rsid w:val="000E61A0"/>
    <w:rsid w:val="000E6FFF"/>
    <w:rsid w:val="000E717E"/>
    <w:rsid w:val="000E740E"/>
    <w:rsid w:val="000E772C"/>
    <w:rsid w:val="000F0203"/>
    <w:rsid w:val="000F216C"/>
    <w:rsid w:val="000F246E"/>
    <w:rsid w:val="000F28B8"/>
    <w:rsid w:val="000F2E0F"/>
    <w:rsid w:val="000F35D8"/>
    <w:rsid w:val="000F40EC"/>
    <w:rsid w:val="000F44E5"/>
    <w:rsid w:val="000F465B"/>
    <w:rsid w:val="000F5C19"/>
    <w:rsid w:val="000F5E26"/>
    <w:rsid w:val="000F6767"/>
    <w:rsid w:val="000F6C30"/>
    <w:rsid w:val="000F6DE7"/>
    <w:rsid w:val="0010034D"/>
    <w:rsid w:val="00100AB0"/>
    <w:rsid w:val="001012D5"/>
    <w:rsid w:val="001015BD"/>
    <w:rsid w:val="00101B06"/>
    <w:rsid w:val="00101B47"/>
    <w:rsid w:val="001020FE"/>
    <w:rsid w:val="00102436"/>
    <w:rsid w:val="00102DD6"/>
    <w:rsid w:val="00103A67"/>
    <w:rsid w:val="00104F90"/>
    <w:rsid w:val="00105977"/>
    <w:rsid w:val="00105C51"/>
    <w:rsid w:val="00105DB9"/>
    <w:rsid w:val="00107A39"/>
    <w:rsid w:val="00107DB2"/>
    <w:rsid w:val="001102C7"/>
    <w:rsid w:val="001125A9"/>
    <w:rsid w:val="0011265D"/>
    <w:rsid w:val="00113A96"/>
    <w:rsid w:val="00114469"/>
    <w:rsid w:val="00115071"/>
    <w:rsid w:val="001156F2"/>
    <w:rsid w:val="001157B3"/>
    <w:rsid w:val="00115A0E"/>
    <w:rsid w:val="001163AF"/>
    <w:rsid w:val="00116B60"/>
    <w:rsid w:val="00117457"/>
    <w:rsid w:val="00120548"/>
    <w:rsid w:val="0012109F"/>
    <w:rsid w:val="0012145C"/>
    <w:rsid w:val="00122774"/>
    <w:rsid w:val="00122AA0"/>
    <w:rsid w:val="00122BC9"/>
    <w:rsid w:val="00122E3A"/>
    <w:rsid w:val="0012301C"/>
    <w:rsid w:val="00124909"/>
    <w:rsid w:val="00125AB7"/>
    <w:rsid w:val="00125BEA"/>
    <w:rsid w:val="00125C97"/>
    <w:rsid w:val="00125EF3"/>
    <w:rsid w:val="001277AA"/>
    <w:rsid w:val="00127E0A"/>
    <w:rsid w:val="001303D4"/>
    <w:rsid w:val="00130CA3"/>
    <w:rsid w:val="001313B5"/>
    <w:rsid w:val="00131682"/>
    <w:rsid w:val="00131BB1"/>
    <w:rsid w:val="00132641"/>
    <w:rsid w:val="001327B1"/>
    <w:rsid w:val="00132F6C"/>
    <w:rsid w:val="00133FF1"/>
    <w:rsid w:val="00134BD3"/>
    <w:rsid w:val="001356BB"/>
    <w:rsid w:val="001363CF"/>
    <w:rsid w:val="001374DB"/>
    <w:rsid w:val="001400C6"/>
    <w:rsid w:val="00140608"/>
    <w:rsid w:val="001413C7"/>
    <w:rsid w:val="001426D6"/>
    <w:rsid w:val="00142F14"/>
    <w:rsid w:val="00142FA2"/>
    <w:rsid w:val="00143769"/>
    <w:rsid w:val="00144830"/>
    <w:rsid w:val="0014493A"/>
    <w:rsid w:val="001450DB"/>
    <w:rsid w:val="00145C30"/>
    <w:rsid w:val="00146793"/>
    <w:rsid w:val="001468ED"/>
    <w:rsid w:val="00146B03"/>
    <w:rsid w:val="00147114"/>
    <w:rsid w:val="00147127"/>
    <w:rsid w:val="00150C1F"/>
    <w:rsid w:val="00151B75"/>
    <w:rsid w:val="0015205F"/>
    <w:rsid w:val="00152718"/>
    <w:rsid w:val="00152C96"/>
    <w:rsid w:val="00153E56"/>
    <w:rsid w:val="00153F8A"/>
    <w:rsid w:val="00154081"/>
    <w:rsid w:val="00154709"/>
    <w:rsid w:val="00154DB3"/>
    <w:rsid w:val="00155230"/>
    <w:rsid w:val="001556A4"/>
    <w:rsid w:val="00156183"/>
    <w:rsid w:val="001562BB"/>
    <w:rsid w:val="00156828"/>
    <w:rsid w:val="00156FB7"/>
    <w:rsid w:val="00157082"/>
    <w:rsid w:val="001573B7"/>
    <w:rsid w:val="0015770C"/>
    <w:rsid w:val="001578CC"/>
    <w:rsid w:val="0016028F"/>
    <w:rsid w:val="00160A0E"/>
    <w:rsid w:val="00160AAE"/>
    <w:rsid w:val="00161028"/>
    <w:rsid w:val="00161052"/>
    <w:rsid w:val="00161A8A"/>
    <w:rsid w:val="0016207A"/>
    <w:rsid w:val="0016253C"/>
    <w:rsid w:val="00163E31"/>
    <w:rsid w:val="00164629"/>
    <w:rsid w:val="00164D35"/>
    <w:rsid w:val="0016517E"/>
    <w:rsid w:val="001668F5"/>
    <w:rsid w:val="00170044"/>
    <w:rsid w:val="0017081A"/>
    <w:rsid w:val="00170A25"/>
    <w:rsid w:val="00171A6C"/>
    <w:rsid w:val="00171FFA"/>
    <w:rsid w:val="00175587"/>
    <w:rsid w:val="00175EA6"/>
    <w:rsid w:val="001777FF"/>
    <w:rsid w:val="00177BC4"/>
    <w:rsid w:val="00180131"/>
    <w:rsid w:val="00180855"/>
    <w:rsid w:val="00180F57"/>
    <w:rsid w:val="00181216"/>
    <w:rsid w:val="00181A0C"/>
    <w:rsid w:val="00181ED0"/>
    <w:rsid w:val="00181EF1"/>
    <w:rsid w:val="001821F1"/>
    <w:rsid w:val="0018267A"/>
    <w:rsid w:val="00182799"/>
    <w:rsid w:val="00183C57"/>
    <w:rsid w:val="00183F23"/>
    <w:rsid w:val="0018553B"/>
    <w:rsid w:val="00185591"/>
    <w:rsid w:val="00185699"/>
    <w:rsid w:val="001860DC"/>
    <w:rsid w:val="001864AB"/>
    <w:rsid w:val="001864D7"/>
    <w:rsid w:val="001864DA"/>
    <w:rsid w:val="0018662C"/>
    <w:rsid w:val="00186F72"/>
    <w:rsid w:val="001870F2"/>
    <w:rsid w:val="0018723C"/>
    <w:rsid w:val="00187C0B"/>
    <w:rsid w:val="00190177"/>
    <w:rsid w:val="0019031B"/>
    <w:rsid w:val="00191636"/>
    <w:rsid w:val="0019181E"/>
    <w:rsid w:val="00193052"/>
    <w:rsid w:val="001938EC"/>
    <w:rsid w:val="00193974"/>
    <w:rsid w:val="0019470E"/>
    <w:rsid w:val="001949B3"/>
    <w:rsid w:val="00194C3D"/>
    <w:rsid w:val="00194E7B"/>
    <w:rsid w:val="00194F82"/>
    <w:rsid w:val="001950EE"/>
    <w:rsid w:val="0019551F"/>
    <w:rsid w:val="00195ABF"/>
    <w:rsid w:val="00196216"/>
    <w:rsid w:val="0019638F"/>
    <w:rsid w:val="00196762"/>
    <w:rsid w:val="00196D93"/>
    <w:rsid w:val="0019741D"/>
    <w:rsid w:val="001974FC"/>
    <w:rsid w:val="001A02C2"/>
    <w:rsid w:val="001A17AF"/>
    <w:rsid w:val="001A21D9"/>
    <w:rsid w:val="001A2497"/>
    <w:rsid w:val="001A2C52"/>
    <w:rsid w:val="001A3637"/>
    <w:rsid w:val="001A4067"/>
    <w:rsid w:val="001A44E1"/>
    <w:rsid w:val="001A477C"/>
    <w:rsid w:val="001A551F"/>
    <w:rsid w:val="001A5C95"/>
    <w:rsid w:val="001A5CDE"/>
    <w:rsid w:val="001A6275"/>
    <w:rsid w:val="001A69F0"/>
    <w:rsid w:val="001A6CFF"/>
    <w:rsid w:val="001A6E2B"/>
    <w:rsid w:val="001A78F8"/>
    <w:rsid w:val="001A7C12"/>
    <w:rsid w:val="001A7CEE"/>
    <w:rsid w:val="001B0C97"/>
    <w:rsid w:val="001B0EB2"/>
    <w:rsid w:val="001B1128"/>
    <w:rsid w:val="001B1ED8"/>
    <w:rsid w:val="001B39E2"/>
    <w:rsid w:val="001B4390"/>
    <w:rsid w:val="001B440B"/>
    <w:rsid w:val="001B4417"/>
    <w:rsid w:val="001B4BEE"/>
    <w:rsid w:val="001B51C7"/>
    <w:rsid w:val="001B5DB7"/>
    <w:rsid w:val="001B612E"/>
    <w:rsid w:val="001B6B0B"/>
    <w:rsid w:val="001B7272"/>
    <w:rsid w:val="001B7819"/>
    <w:rsid w:val="001B7B6E"/>
    <w:rsid w:val="001C0398"/>
    <w:rsid w:val="001C0850"/>
    <w:rsid w:val="001C090B"/>
    <w:rsid w:val="001C11B8"/>
    <w:rsid w:val="001C14C3"/>
    <w:rsid w:val="001C197B"/>
    <w:rsid w:val="001C1A4B"/>
    <w:rsid w:val="001C1AB0"/>
    <w:rsid w:val="001C1DE6"/>
    <w:rsid w:val="001C20F7"/>
    <w:rsid w:val="001C3149"/>
    <w:rsid w:val="001C3481"/>
    <w:rsid w:val="001C3796"/>
    <w:rsid w:val="001C3BEF"/>
    <w:rsid w:val="001C3CE4"/>
    <w:rsid w:val="001C3F3C"/>
    <w:rsid w:val="001C458C"/>
    <w:rsid w:val="001C4733"/>
    <w:rsid w:val="001C4816"/>
    <w:rsid w:val="001C62CE"/>
    <w:rsid w:val="001D003C"/>
    <w:rsid w:val="001D08BE"/>
    <w:rsid w:val="001D10BF"/>
    <w:rsid w:val="001D3F6E"/>
    <w:rsid w:val="001D46B7"/>
    <w:rsid w:val="001D489E"/>
    <w:rsid w:val="001D54CC"/>
    <w:rsid w:val="001D586E"/>
    <w:rsid w:val="001D5921"/>
    <w:rsid w:val="001D6017"/>
    <w:rsid w:val="001D6428"/>
    <w:rsid w:val="001D6517"/>
    <w:rsid w:val="001D66B7"/>
    <w:rsid w:val="001E07E0"/>
    <w:rsid w:val="001E0809"/>
    <w:rsid w:val="001E1888"/>
    <w:rsid w:val="001E1A4E"/>
    <w:rsid w:val="001E246E"/>
    <w:rsid w:val="001E42A2"/>
    <w:rsid w:val="001E4BF2"/>
    <w:rsid w:val="001E4FB8"/>
    <w:rsid w:val="001E56EC"/>
    <w:rsid w:val="001E5FAA"/>
    <w:rsid w:val="001E64E2"/>
    <w:rsid w:val="001E69A0"/>
    <w:rsid w:val="001E69D9"/>
    <w:rsid w:val="001E6B10"/>
    <w:rsid w:val="001E6C32"/>
    <w:rsid w:val="001E6E10"/>
    <w:rsid w:val="001F07D3"/>
    <w:rsid w:val="001F0A98"/>
    <w:rsid w:val="001F0ED4"/>
    <w:rsid w:val="001F0F81"/>
    <w:rsid w:val="001F0FB6"/>
    <w:rsid w:val="001F1147"/>
    <w:rsid w:val="001F18FF"/>
    <w:rsid w:val="001F19B3"/>
    <w:rsid w:val="001F33F7"/>
    <w:rsid w:val="001F36C6"/>
    <w:rsid w:val="001F3AB6"/>
    <w:rsid w:val="001F3B65"/>
    <w:rsid w:val="001F3CEE"/>
    <w:rsid w:val="001F51AC"/>
    <w:rsid w:val="001F5490"/>
    <w:rsid w:val="001F56B0"/>
    <w:rsid w:val="001F57C4"/>
    <w:rsid w:val="001F5E22"/>
    <w:rsid w:val="001F604B"/>
    <w:rsid w:val="001F6638"/>
    <w:rsid w:val="001F663E"/>
    <w:rsid w:val="001F699B"/>
    <w:rsid w:val="001F6AB3"/>
    <w:rsid w:val="001F6BEB"/>
    <w:rsid w:val="001F6F6C"/>
    <w:rsid w:val="001F77CA"/>
    <w:rsid w:val="001F785B"/>
    <w:rsid w:val="001F7E35"/>
    <w:rsid w:val="001F7E60"/>
    <w:rsid w:val="0020014F"/>
    <w:rsid w:val="0020095C"/>
    <w:rsid w:val="00201376"/>
    <w:rsid w:val="00201CCE"/>
    <w:rsid w:val="00201D01"/>
    <w:rsid w:val="002023D9"/>
    <w:rsid w:val="0020241D"/>
    <w:rsid w:val="0020341A"/>
    <w:rsid w:val="00203A3E"/>
    <w:rsid w:val="00203FCE"/>
    <w:rsid w:val="00204A0A"/>
    <w:rsid w:val="00204F25"/>
    <w:rsid w:val="00206437"/>
    <w:rsid w:val="002064D3"/>
    <w:rsid w:val="00207280"/>
    <w:rsid w:val="00207C4B"/>
    <w:rsid w:val="00207CB3"/>
    <w:rsid w:val="00207F1E"/>
    <w:rsid w:val="00210489"/>
    <w:rsid w:val="002104A7"/>
    <w:rsid w:val="002108D4"/>
    <w:rsid w:val="002110DC"/>
    <w:rsid w:val="002112D9"/>
    <w:rsid w:val="00211AD1"/>
    <w:rsid w:val="0021217A"/>
    <w:rsid w:val="0021293C"/>
    <w:rsid w:val="00212B1E"/>
    <w:rsid w:val="00212CC6"/>
    <w:rsid w:val="00213657"/>
    <w:rsid w:val="00213FE2"/>
    <w:rsid w:val="00215089"/>
    <w:rsid w:val="00215DF2"/>
    <w:rsid w:val="00215DF9"/>
    <w:rsid w:val="00215F2A"/>
    <w:rsid w:val="002166DB"/>
    <w:rsid w:val="0021677E"/>
    <w:rsid w:val="0021716B"/>
    <w:rsid w:val="00217AE1"/>
    <w:rsid w:val="00220414"/>
    <w:rsid w:val="00221204"/>
    <w:rsid w:val="00221479"/>
    <w:rsid w:val="002216F7"/>
    <w:rsid w:val="0022288E"/>
    <w:rsid w:val="00222F32"/>
    <w:rsid w:val="002234F0"/>
    <w:rsid w:val="00223B7D"/>
    <w:rsid w:val="002245B8"/>
    <w:rsid w:val="00227306"/>
    <w:rsid w:val="002279DF"/>
    <w:rsid w:val="00227BFE"/>
    <w:rsid w:val="002300C1"/>
    <w:rsid w:val="00230325"/>
    <w:rsid w:val="0023037C"/>
    <w:rsid w:val="00230693"/>
    <w:rsid w:val="0023086C"/>
    <w:rsid w:val="00230B4F"/>
    <w:rsid w:val="00230ECE"/>
    <w:rsid w:val="00231006"/>
    <w:rsid w:val="002311C1"/>
    <w:rsid w:val="0023130A"/>
    <w:rsid w:val="00231924"/>
    <w:rsid w:val="002319D3"/>
    <w:rsid w:val="00232225"/>
    <w:rsid w:val="00232F1E"/>
    <w:rsid w:val="00233649"/>
    <w:rsid w:val="002341A8"/>
    <w:rsid w:val="00234EBC"/>
    <w:rsid w:val="00235378"/>
    <w:rsid w:val="00235B30"/>
    <w:rsid w:val="0023772B"/>
    <w:rsid w:val="0024028F"/>
    <w:rsid w:val="00240D0D"/>
    <w:rsid w:val="0024237F"/>
    <w:rsid w:val="00242816"/>
    <w:rsid w:val="00242A45"/>
    <w:rsid w:val="002431FF"/>
    <w:rsid w:val="00243A48"/>
    <w:rsid w:val="00243DC8"/>
    <w:rsid w:val="00244660"/>
    <w:rsid w:val="002446D4"/>
    <w:rsid w:val="00244CAA"/>
    <w:rsid w:val="00244CE4"/>
    <w:rsid w:val="00244EF4"/>
    <w:rsid w:val="00245405"/>
    <w:rsid w:val="00245BEB"/>
    <w:rsid w:val="002463AE"/>
    <w:rsid w:val="0024727C"/>
    <w:rsid w:val="002500DC"/>
    <w:rsid w:val="00250235"/>
    <w:rsid w:val="00250A15"/>
    <w:rsid w:val="00251531"/>
    <w:rsid w:val="00251BC4"/>
    <w:rsid w:val="00252BBC"/>
    <w:rsid w:val="002531F7"/>
    <w:rsid w:val="002531F9"/>
    <w:rsid w:val="0025332E"/>
    <w:rsid w:val="0025380D"/>
    <w:rsid w:val="0025446D"/>
    <w:rsid w:val="0025483A"/>
    <w:rsid w:val="002550ED"/>
    <w:rsid w:val="0025520A"/>
    <w:rsid w:val="00255B1B"/>
    <w:rsid w:val="0025698C"/>
    <w:rsid w:val="00256E4F"/>
    <w:rsid w:val="00257127"/>
    <w:rsid w:val="002601AF"/>
    <w:rsid w:val="00260D2A"/>
    <w:rsid w:val="0026134C"/>
    <w:rsid w:val="00261708"/>
    <w:rsid w:val="0026176E"/>
    <w:rsid w:val="00261DB4"/>
    <w:rsid w:val="00263375"/>
    <w:rsid w:val="00263A1F"/>
    <w:rsid w:val="00263CAA"/>
    <w:rsid w:val="00264110"/>
    <w:rsid w:val="002650A7"/>
    <w:rsid w:val="0026676F"/>
    <w:rsid w:val="0026691D"/>
    <w:rsid w:val="00266F01"/>
    <w:rsid w:val="00267946"/>
    <w:rsid w:val="00267FE4"/>
    <w:rsid w:val="002707D8"/>
    <w:rsid w:val="00271670"/>
    <w:rsid w:val="00271DD1"/>
    <w:rsid w:val="00272E57"/>
    <w:rsid w:val="0027579E"/>
    <w:rsid w:val="00275B1D"/>
    <w:rsid w:val="0027672B"/>
    <w:rsid w:val="00276CF6"/>
    <w:rsid w:val="00277C1D"/>
    <w:rsid w:val="0028072E"/>
    <w:rsid w:val="00281840"/>
    <w:rsid w:val="002820E7"/>
    <w:rsid w:val="00282523"/>
    <w:rsid w:val="00282E99"/>
    <w:rsid w:val="00283636"/>
    <w:rsid w:val="00283D24"/>
    <w:rsid w:val="002843C5"/>
    <w:rsid w:val="00284993"/>
    <w:rsid w:val="00284D9D"/>
    <w:rsid w:val="002850D5"/>
    <w:rsid w:val="00286325"/>
    <w:rsid w:val="002869C4"/>
    <w:rsid w:val="00286E2F"/>
    <w:rsid w:val="00286FFB"/>
    <w:rsid w:val="002873EC"/>
    <w:rsid w:val="00287818"/>
    <w:rsid w:val="00287CCE"/>
    <w:rsid w:val="00287D78"/>
    <w:rsid w:val="00290EAD"/>
    <w:rsid w:val="00290F8B"/>
    <w:rsid w:val="002911D3"/>
    <w:rsid w:val="002912E2"/>
    <w:rsid w:val="00292C96"/>
    <w:rsid w:val="00292CF1"/>
    <w:rsid w:val="002931B9"/>
    <w:rsid w:val="002939CD"/>
    <w:rsid w:val="002939D4"/>
    <w:rsid w:val="00293D8B"/>
    <w:rsid w:val="002940ED"/>
    <w:rsid w:val="00294F9E"/>
    <w:rsid w:val="00295D3C"/>
    <w:rsid w:val="002960CC"/>
    <w:rsid w:val="00296449"/>
    <w:rsid w:val="00296579"/>
    <w:rsid w:val="002975FE"/>
    <w:rsid w:val="002A0018"/>
    <w:rsid w:val="002A0385"/>
    <w:rsid w:val="002A08FF"/>
    <w:rsid w:val="002A12DA"/>
    <w:rsid w:val="002A1DDE"/>
    <w:rsid w:val="002A2CDA"/>
    <w:rsid w:val="002A31A3"/>
    <w:rsid w:val="002A3CAE"/>
    <w:rsid w:val="002A57BD"/>
    <w:rsid w:val="002A6408"/>
    <w:rsid w:val="002A66C5"/>
    <w:rsid w:val="002A7375"/>
    <w:rsid w:val="002B069F"/>
    <w:rsid w:val="002B09B3"/>
    <w:rsid w:val="002B0A5D"/>
    <w:rsid w:val="002B116B"/>
    <w:rsid w:val="002B1818"/>
    <w:rsid w:val="002B2102"/>
    <w:rsid w:val="002B3DB2"/>
    <w:rsid w:val="002B4A2E"/>
    <w:rsid w:val="002B50C1"/>
    <w:rsid w:val="002B5D08"/>
    <w:rsid w:val="002B5D3E"/>
    <w:rsid w:val="002B5EC9"/>
    <w:rsid w:val="002B5F30"/>
    <w:rsid w:val="002B61FD"/>
    <w:rsid w:val="002B6321"/>
    <w:rsid w:val="002B71A0"/>
    <w:rsid w:val="002C1380"/>
    <w:rsid w:val="002C15BA"/>
    <w:rsid w:val="002C19B5"/>
    <w:rsid w:val="002C1BA8"/>
    <w:rsid w:val="002C2B82"/>
    <w:rsid w:val="002C2F62"/>
    <w:rsid w:val="002C3038"/>
    <w:rsid w:val="002C392E"/>
    <w:rsid w:val="002C4524"/>
    <w:rsid w:val="002C48B9"/>
    <w:rsid w:val="002C600E"/>
    <w:rsid w:val="002C6666"/>
    <w:rsid w:val="002C694A"/>
    <w:rsid w:val="002C6D3D"/>
    <w:rsid w:val="002C787E"/>
    <w:rsid w:val="002C7FAF"/>
    <w:rsid w:val="002D00B9"/>
    <w:rsid w:val="002D0111"/>
    <w:rsid w:val="002D040E"/>
    <w:rsid w:val="002D1837"/>
    <w:rsid w:val="002D1F6F"/>
    <w:rsid w:val="002D209B"/>
    <w:rsid w:val="002D2D37"/>
    <w:rsid w:val="002D2D55"/>
    <w:rsid w:val="002D41D5"/>
    <w:rsid w:val="002D42F9"/>
    <w:rsid w:val="002D45DC"/>
    <w:rsid w:val="002D4644"/>
    <w:rsid w:val="002D4B14"/>
    <w:rsid w:val="002D5471"/>
    <w:rsid w:val="002D6457"/>
    <w:rsid w:val="002D6C28"/>
    <w:rsid w:val="002D7FC7"/>
    <w:rsid w:val="002E01A8"/>
    <w:rsid w:val="002E12C3"/>
    <w:rsid w:val="002E159B"/>
    <w:rsid w:val="002E19B7"/>
    <w:rsid w:val="002E1FCD"/>
    <w:rsid w:val="002E2E94"/>
    <w:rsid w:val="002E58C8"/>
    <w:rsid w:val="002E5FDF"/>
    <w:rsid w:val="002E618C"/>
    <w:rsid w:val="002E6DC9"/>
    <w:rsid w:val="002E70F6"/>
    <w:rsid w:val="002E72EC"/>
    <w:rsid w:val="002E7BF1"/>
    <w:rsid w:val="002F0440"/>
    <w:rsid w:val="002F1CC6"/>
    <w:rsid w:val="002F1CEF"/>
    <w:rsid w:val="002F240B"/>
    <w:rsid w:val="002F28C3"/>
    <w:rsid w:val="002F28F7"/>
    <w:rsid w:val="002F34F2"/>
    <w:rsid w:val="002F3799"/>
    <w:rsid w:val="002F3809"/>
    <w:rsid w:val="002F3CB5"/>
    <w:rsid w:val="002F45ED"/>
    <w:rsid w:val="002F61C0"/>
    <w:rsid w:val="002F6201"/>
    <w:rsid w:val="002F693F"/>
    <w:rsid w:val="002F69F2"/>
    <w:rsid w:val="002F6A34"/>
    <w:rsid w:val="002F7857"/>
    <w:rsid w:val="002F7D88"/>
    <w:rsid w:val="003000CF"/>
    <w:rsid w:val="0030094A"/>
    <w:rsid w:val="00300E4B"/>
    <w:rsid w:val="00300FA2"/>
    <w:rsid w:val="003014AF"/>
    <w:rsid w:val="00301AB8"/>
    <w:rsid w:val="00301DA2"/>
    <w:rsid w:val="003020BF"/>
    <w:rsid w:val="0030266F"/>
    <w:rsid w:val="00303275"/>
    <w:rsid w:val="00303AC4"/>
    <w:rsid w:val="00304240"/>
    <w:rsid w:val="00304365"/>
    <w:rsid w:val="00304507"/>
    <w:rsid w:val="00304799"/>
    <w:rsid w:val="00304A65"/>
    <w:rsid w:val="003052AB"/>
    <w:rsid w:val="00305EB5"/>
    <w:rsid w:val="003076A6"/>
    <w:rsid w:val="00307A39"/>
    <w:rsid w:val="00310B2C"/>
    <w:rsid w:val="00310CFC"/>
    <w:rsid w:val="0031150D"/>
    <w:rsid w:val="0031235B"/>
    <w:rsid w:val="00312C58"/>
    <w:rsid w:val="00313BDA"/>
    <w:rsid w:val="00314615"/>
    <w:rsid w:val="00314A44"/>
    <w:rsid w:val="00314F2C"/>
    <w:rsid w:val="00314FDE"/>
    <w:rsid w:val="00315181"/>
    <w:rsid w:val="00315CD8"/>
    <w:rsid w:val="00316490"/>
    <w:rsid w:val="003167E7"/>
    <w:rsid w:val="00316888"/>
    <w:rsid w:val="00317179"/>
    <w:rsid w:val="003177A3"/>
    <w:rsid w:val="00317DC8"/>
    <w:rsid w:val="0032033C"/>
    <w:rsid w:val="00321358"/>
    <w:rsid w:val="0032235E"/>
    <w:rsid w:val="00322A2F"/>
    <w:rsid w:val="00322C9E"/>
    <w:rsid w:val="00323AB3"/>
    <w:rsid w:val="00324435"/>
    <w:rsid w:val="00325B10"/>
    <w:rsid w:val="00326277"/>
    <w:rsid w:val="00326556"/>
    <w:rsid w:val="003267A5"/>
    <w:rsid w:val="00326A04"/>
    <w:rsid w:val="00326D71"/>
    <w:rsid w:val="003309B4"/>
    <w:rsid w:val="00330CA5"/>
    <w:rsid w:val="003322F7"/>
    <w:rsid w:val="00332B05"/>
    <w:rsid w:val="00332D09"/>
    <w:rsid w:val="00332FA8"/>
    <w:rsid w:val="00332FE2"/>
    <w:rsid w:val="003333CA"/>
    <w:rsid w:val="0033360B"/>
    <w:rsid w:val="00333A0A"/>
    <w:rsid w:val="00334C20"/>
    <w:rsid w:val="00335224"/>
    <w:rsid w:val="00335350"/>
    <w:rsid w:val="00335466"/>
    <w:rsid w:val="0033590C"/>
    <w:rsid w:val="00336789"/>
    <w:rsid w:val="00336C64"/>
    <w:rsid w:val="00336D09"/>
    <w:rsid w:val="00336EA7"/>
    <w:rsid w:val="00336FFC"/>
    <w:rsid w:val="00337093"/>
    <w:rsid w:val="0033765E"/>
    <w:rsid w:val="00337EA1"/>
    <w:rsid w:val="00340142"/>
    <w:rsid w:val="003404B4"/>
    <w:rsid w:val="003407E8"/>
    <w:rsid w:val="00340DED"/>
    <w:rsid w:val="00340E69"/>
    <w:rsid w:val="003417E6"/>
    <w:rsid w:val="00341D59"/>
    <w:rsid w:val="00342EDB"/>
    <w:rsid w:val="00343C4F"/>
    <w:rsid w:val="003442D0"/>
    <w:rsid w:val="00344E6E"/>
    <w:rsid w:val="0034513B"/>
    <w:rsid w:val="00345FD3"/>
    <w:rsid w:val="00347474"/>
    <w:rsid w:val="0034785B"/>
    <w:rsid w:val="00347922"/>
    <w:rsid w:val="00347F9E"/>
    <w:rsid w:val="00350149"/>
    <w:rsid w:val="003511AD"/>
    <w:rsid w:val="0035143A"/>
    <w:rsid w:val="003517B6"/>
    <w:rsid w:val="003523AD"/>
    <w:rsid w:val="00352AC7"/>
    <w:rsid w:val="00352F8C"/>
    <w:rsid w:val="003532AA"/>
    <w:rsid w:val="00354704"/>
    <w:rsid w:val="003548C5"/>
    <w:rsid w:val="00354B5B"/>
    <w:rsid w:val="00354D1D"/>
    <w:rsid w:val="00354F33"/>
    <w:rsid w:val="00354F5B"/>
    <w:rsid w:val="003550B1"/>
    <w:rsid w:val="00355767"/>
    <w:rsid w:val="00355E33"/>
    <w:rsid w:val="0035669B"/>
    <w:rsid w:val="0035760C"/>
    <w:rsid w:val="0036060F"/>
    <w:rsid w:val="003622BF"/>
    <w:rsid w:val="003623C8"/>
    <w:rsid w:val="003624E7"/>
    <w:rsid w:val="003627E5"/>
    <w:rsid w:val="00362F0A"/>
    <w:rsid w:val="003632EB"/>
    <w:rsid w:val="003638C4"/>
    <w:rsid w:val="003652AD"/>
    <w:rsid w:val="003659F6"/>
    <w:rsid w:val="00365F0F"/>
    <w:rsid w:val="003660C1"/>
    <w:rsid w:val="00366464"/>
    <w:rsid w:val="00366787"/>
    <w:rsid w:val="0036684C"/>
    <w:rsid w:val="00370104"/>
    <w:rsid w:val="00371880"/>
    <w:rsid w:val="0037189F"/>
    <w:rsid w:val="003726C1"/>
    <w:rsid w:val="0037276F"/>
    <w:rsid w:val="00373078"/>
    <w:rsid w:val="003736B5"/>
    <w:rsid w:val="00373702"/>
    <w:rsid w:val="00374DC9"/>
    <w:rsid w:val="00374E39"/>
    <w:rsid w:val="00376500"/>
    <w:rsid w:val="00376B0D"/>
    <w:rsid w:val="00377983"/>
    <w:rsid w:val="00377D21"/>
    <w:rsid w:val="00380AB7"/>
    <w:rsid w:val="00380E33"/>
    <w:rsid w:val="00380F18"/>
    <w:rsid w:val="003816A0"/>
    <w:rsid w:val="00381B7C"/>
    <w:rsid w:val="00381D68"/>
    <w:rsid w:val="003821FE"/>
    <w:rsid w:val="0038261D"/>
    <w:rsid w:val="003829E0"/>
    <w:rsid w:val="00382EB6"/>
    <w:rsid w:val="003833FF"/>
    <w:rsid w:val="00384899"/>
    <w:rsid w:val="00384F0F"/>
    <w:rsid w:val="00384F24"/>
    <w:rsid w:val="0038582F"/>
    <w:rsid w:val="00385EBA"/>
    <w:rsid w:val="0038650E"/>
    <w:rsid w:val="003876E1"/>
    <w:rsid w:val="00387F44"/>
    <w:rsid w:val="00390215"/>
    <w:rsid w:val="00390546"/>
    <w:rsid w:val="00390DDD"/>
    <w:rsid w:val="003915D6"/>
    <w:rsid w:val="00392340"/>
    <w:rsid w:val="00392591"/>
    <w:rsid w:val="00392A28"/>
    <w:rsid w:val="0039302D"/>
    <w:rsid w:val="00393156"/>
    <w:rsid w:val="0039315E"/>
    <w:rsid w:val="00393E57"/>
    <w:rsid w:val="00394A55"/>
    <w:rsid w:val="00394E70"/>
    <w:rsid w:val="00395080"/>
    <w:rsid w:val="0039548D"/>
    <w:rsid w:val="003959AB"/>
    <w:rsid w:val="0039692D"/>
    <w:rsid w:val="003977F3"/>
    <w:rsid w:val="003A0EA8"/>
    <w:rsid w:val="003A154C"/>
    <w:rsid w:val="003A1ACE"/>
    <w:rsid w:val="003A1EBB"/>
    <w:rsid w:val="003A26E4"/>
    <w:rsid w:val="003A2F7C"/>
    <w:rsid w:val="003A2F91"/>
    <w:rsid w:val="003A42C2"/>
    <w:rsid w:val="003A458C"/>
    <w:rsid w:val="003A54AF"/>
    <w:rsid w:val="003A59EC"/>
    <w:rsid w:val="003A5A37"/>
    <w:rsid w:val="003A5A79"/>
    <w:rsid w:val="003A5C72"/>
    <w:rsid w:val="003A6374"/>
    <w:rsid w:val="003A6628"/>
    <w:rsid w:val="003A6ABB"/>
    <w:rsid w:val="003A6AD6"/>
    <w:rsid w:val="003B18B9"/>
    <w:rsid w:val="003B1D5F"/>
    <w:rsid w:val="003B257E"/>
    <w:rsid w:val="003B2584"/>
    <w:rsid w:val="003B2740"/>
    <w:rsid w:val="003B3311"/>
    <w:rsid w:val="003B4108"/>
    <w:rsid w:val="003B45FC"/>
    <w:rsid w:val="003B47B9"/>
    <w:rsid w:val="003B4847"/>
    <w:rsid w:val="003B5834"/>
    <w:rsid w:val="003B5C30"/>
    <w:rsid w:val="003B6139"/>
    <w:rsid w:val="003B632A"/>
    <w:rsid w:val="003B6F68"/>
    <w:rsid w:val="003C0936"/>
    <w:rsid w:val="003C2ED9"/>
    <w:rsid w:val="003C33B2"/>
    <w:rsid w:val="003C36E2"/>
    <w:rsid w:val="003C477B"/>
    <w:rsid w:val="003C52CC"/>
    <w:rsid w:val="003C69C2"/>
    <w:rsid w:val="003C6C1A"/>
    <w:rsid w:val="003C7494"/>
    <w:rsid w:val="003D0480"/>
    <w:rsid w:val="003D05D6"/>
    <w:rsid w:val="003D150C"/>
    <w:rsid w:val="003D1C5A"/>
    <w:rsid w:val="003D207C"/>
    <w:rsid w:val="003D357D"/>
    <w:rsid w:val="003D40A9"/>
    <w:rsid w:val="003D438C"/>
    <w:rsid w:val="003D4B99"/>
    <w:rsid w:val="003D4E57"/>
    <w:rsid w:val="003D4FF7"/>
    <w:rsid w:val="003D5078"/>
    <w:rsid w:val="003D57EA"/>
    <w:rsid w:val="003D5EFA"/>
    <w:rsid w:val="003D7020"/>
    <w:rsid w:val="003D733F"/>
    <w:rsid w:val="003D74EF"/>
    <w:rsid w:val="003D763D"/>
    <w:rsid w:val="003D778E"/>
    <w:rsid w:val="003D7AD8"/>
    <w:rsid w:val="003E026F"/>
    <w:rsid w:val="003E26D1"/>
    <w:rsid w:val="003E26F9"/>
    <w:rsid w:val="003E2C66"/>
    <w:rsid w:val="003E3781"/>
    <w:rsid w:val="003E40C2"/>
    <w:rsid w:val="003E4EF0"/>
    <w:rsid w:val="003E5853"/>
    <w:rsid w:val="003E6995"/>
    <w:rsid w:val="003E74BC"/>
    <w:rsid w:val="003F0CFC"/>
    <w:rsid w:val="003F147E"/>
    <w:rsid w:val="003F19CB"/>
    <w:rsid w:val="003F1BAB"/>
    <w:rsid w:val="003F2372"/>
    <w:rsid w:val="003F39DE"/>
    <w:rsid w:val="003F4142"/>
    <w:rsid w:val="003F41CB"/>
    <w:rsid w:val="003F4208"/>
    <w:rsid w:val="003F42C3"/>
    <w:rsid w:val="003F42E5"/>
    <w:rsid w:val="003F4894"/>
    <w:rsid w:val="003F4D30"/>
    <w:rsid w:val="003F5254"/>
    <w:rsid w:val="003F61A2"/>
    <w:rsid w:val="003F6455"/>
    <w:rsid w:val="003F6603"/>
    <w:rsid w:val="003F774E"/>
    <w:rsid w:val="004017E0"/>
    <w:rsid w:val="004025F8"/>
    <w:rsid w:val="00403045"/>
    <w:rsid w:val="00403ECF"/>
    <w:rsid w:val="00405159"/>
    <w:rsid w:val="00405515"/>
    <w:rsid w:val="0040655D"/>
    <w:rsid w:val="004118F9"/>
    <w:rsid w:val="0041290D"/>
    <w:rsid w:val="0041296D"/>
    <w:rsid w:val="00412CCF"/>
    <w:rsid w:val="00412F48"/>
    <w:rsid w:val="0041313A"/>
    <w:rsid w:val="00413A08"/>
    <w:rsid w:val="004143DC"/>
    <w:rsid w:val="004145A8"/>
    <w:rsid w:val="00415739"/>
    <w:rsid w:val="00415A40"/>
    <w:rsid w:val="00415F63"/>
    <w:rsid w:val="00416199"/>
    <w:rsid w:val="00416279"/>
    <w:rsid w:val="00416855"/>
    <w:rsid w:val="00416BD1"/>
    <w:rsid w:val="00416C99"/>
    <w:rsid w:val="00416D40"/>
    <w:rsid w:val="00417A26"/>
    <w:rsid w:val="00417D14"/>
    <w:rsid w:val="00420212"/>
    <w:rsid w:val="00420279"/>
    <w:rsid w:val="004204FF"/>
    <w:rsid w:val="0042075F"/>
    <w:rsid w:val="004225D5"/>
    <w:rsid w:val="004228F0"/>
    <w:rsid w:val="00424271"/>
    <w:rsid w:val="00425637"/>
    <w:rsid w:val="00425BB7"/>
    <w:rsid w:val="00426F51"/>
    <w:rsid w:val="00426F6B"/>
    <w:rsid w:val="004274FC"/>
    <w:rsid w:val="00427CB2"/>
    <w:rsid w:val="00430184"/>
    <w:rsid w:val="00431AD9"/>
    <w:rsid w:val="00431E93"/>
    <w:rsid w:val="00432485"/>
    <w:rsid w:val="00432615"/>
    <w:rsid w:val="00432A19"/>
    <w:rsid w:val="00432AAE"/>
    <w:rsid w:val="00433D48"/>
    <w:rsid w:val="004341FA"/>
    <w:rsid w:val="00434587"/>
    <w:rsid w:val="0043472E"/>
    <w:rsid w:val="00434E2F"/>
    <w:rsid w:val="00435C68"/>
    <w:rsid w:val="00435C93"/>
    <w:rsid w:val="00435F27"/>
    <w:rsid w:val="004362CD"/>
    <w:rsid w:val="0043639B"/>
    <w:rsid w:val="004377E6"/>
    <w:rsid w:val="00442434"/>
    <w:rsid w:val="00442800"/>
    <w:rsid w:val="00442C23"/>
    <w:rsid w:val="004433AE"/>
    <w:rsid w:val="004434F9"/>
    <w:rsid w:val="00444362"/>
    <w:rsid w:val="00444C77"/>
    <w:rsid w:val="0044508B"/>
    <w:rsid w:val="00445424"/>
    <w:rsid w:val="00445E78"/>
    <w:rsid w:val="00446482"/>
    <w:rsid w:val="004468E8"/>
    <w:rsid w:val="00446D0D"/>
    <w:rsid w:val="00446F7B"/>
    <w:rsid w:val="00447D69"/>
    <w:rsid w:val="00450508"/>
    <w:rsid w:val="004505E2"/>
    <w:rsid w:val="00450DFA"/>
    <w:rsid w:val="0045105A"/>
    <w:rsid w:val="0045178D"/>
    <w:rsid w:val="004518B8"/>
    <w:rsid w:val="00451FFD"/>
    <w:rsid w:val="00452A82"/>
    <w:rsid w:val="00452B89"/>
    <w:rsid w:val="00453378"/>
    <w:rsid w:val="004537B8"/>
    <w:rsid w:val="00453A43"/>
    <w:rsid w:val="00454024"/>
    <w:rsid w:val="004564BA"/>
    <w:rsid w:val="00457DC4"/>
    <w:rsid w:val="00457DCC"/>
    <w:rsid w:val="00460725"/>
    <w:rsid w:val="00460876"/>
    <w:rsid w:val="00460C5E"/>
    <w:rsid w:val="00460E12"/>
    <w:rsid w:val="00461075"/>
    <w:rsid w:val="004619B3"/>
    <w:rsid w:val="00462E94"/>
    <w:rsid w:val="00463EEC"/>
    <w:rsid w:val="0046434D"/>
    <w:rsid w:val="00464D47"/>
    <w:rsid w:val="00464DB1"/>
    <w:rsid w:val="00464E60"/>
    <w:rsid w:val="004650E6"/>
    <w:rsid w:val="004650ED"/>
    <w:rsid w:val="004655B0"/>
    <w:rsid w:val="00466D08"/>
    <w:rsid w:val="00467E14"/>
    <w:rsid w:val="00470A1E"/>
    <w:rsid w:val="004711E3"/>
    <w:rsid w:val="00471DDB"/>
    <w:rsid w:val="00472A8E"/>
    <w:rsid w:val="00472CF1"/>
    <w:rsid w:val="004738C5"/>
    <w:rsid w:val="00473CF3"/>
    <w:rsid w:val="00473D15"/>
    <w:rsid w:val="00473E7D"/>
    <w:rsid w:val="00474111"/>
    <w:rsid w:val="00474C01"/>
    <w:rsid w:val="00474C33"/>
    <w:rsid w:val="00475182"/>
    <w:rsid w:val="00475282"/>
    <w:rsid w:val="004755BB"/>
    <w:rsid w:val="0047633B"/>
    <w:rsid w:val="00476658"/>
    <w:rsid w:val="0047667B"/>
    <w:rsid w:val="00477236"/>
    <w:rsid w:val="00477B85"/>
    <w:rsid w:val="00477BDA"/>
    <w:rsid w:val="0048017B"/>
    <w:rsid w:val="00481D94"/>
    <w:rsid w:val="00482558"/>
    <w:rsid w:val="00483203"/>
    <w:rsid w:val="0048418E"/>
    <w:rsid w:val="00484EEA"/>
    <w:rsid w:val="00485AA8"/>
    <w:rsid w:val="00485B0E"/>
    <w:rsid w:val="00485B76"/>
    <w:rsid w:val="00485E84"/>
    <w:rsid w:val="004861C2"/>
    <w:rsid w:val="00486393"/>
    <w:rsid w:val="0048697F"/>
    <w:rsid w:val="00486CDE"/>
    <w:rsid w:val="00486E44"/>
    <w:rsid w:val="00487BA0"/>
    <w:rsid w:val="00490B27"/>
    <w:rsid w:val="004912BB"/>
    <w:rsid w:val="00491B26"/>
    <w:rsid w:val="00491B42"/>
    <w:rsid w:val="00492B76"/>
    <w:rsid w:val="00492CB7"/>
    <w:rsid w:val="00492F7B"/>
    <w:rsid w:val="00493091"/>
    <w:rsid w:val="00493A43"/>
    <w:rsid w:val="00494029"/>
    <w:rsid w:val="004940F7"/>
    <w:rsid w:val="00494308"/>
    <w:rsid w:val="00494472"/>
    <w:rsid w:val="00494BAC"/>
    <w:rsid w:val="004955A1"/>
    <w:rsid w:val="00495693"/>
    <w:rsid w:val="00495E80"/>
    <w:rsid w:val="00495F5F"/>
    <w:rsid w:val="00496EC7"/>
    <w:rsid w:val="0049797F"/>
    <w:rsid w:val="00497A31"/>
    <w:rsid w:val="00497C3E"/>
    <w:rsid w:val="00497C45"/>
    <w:rsid w:val="00497DDA"/>
    <w:rsid w:val="00497F99"/>
    <w:rsid w:val="004A008F"/>
    <w:rsid w:val="004A0758"/>
    <w:rsid w:val="004A0778"/>
    <w:rsid w:val="004A0E8C"/>
    <w:rsid w:val="004A0FC2"/>
    <w:rsid w:val="004A29AC"/>
    <w:rsid w:val="004A29D7"/>
    <w:rsid w:val="004A2B84"/>
    <w:rsid w:val="004A33C0"/>
    <w:rsid w:val="004A3611"/>
    <w:rsid w:val="004A3C7F"/>
    <w:rsid w:val="004A3CF3"/>
    <w:rsid w:val="004A4248"/>
    <w:rsid w:val="004A481C"/>
    <w:rsid w:val="004A4A73"/>
    <w:rsid w:val="004A4C51"/>
    <w:rsid w:val="004A4CCC"/>
    <w:rsid w:val="004A4E91"/>
    <w:rsid w:val="004A5356"/>
    <w:rsid w:val="004A54BE"/>
    <w:rsid w:val="004A596F"/>
    <w:rsid w:val="004A5B95"/>
    <w:rsid w:val="004A6A57"/>
    <w:rsid w:val="004A6F9B"/>
    <w:rsid w:val="004A7143"/>
    <w:rsid w:val="004A7B3B"/>
    <w:rsid w:val="004A7DA8"/>
    <w:rsid w:val="004B0322"/>
    <w:rsid w:val="004B0515"/>
    <w:rsid w:val="004B0942"/>
    <w:rsid w:val="004B0CE8"/>
    <w:rsid w:val="004B1288"/>
    <w:rsid w:val="004B1508"/>
    <w:rsid w:val="004B2CD8"/>
    <w:rsid w:val="004B3728"/>
    <w:rsid w:val="004B3C6B"/>
    <w:rsid w:val="004B4817"/>
    <w:rsid w:val="004B545E"/>
    <w:rsid w:val="004B5A5E"/>
    <w:rsid w:val="004B66B6"/>
    <w:rsid w:val="004B68E2"/>
    <w:rsid w:val="004B7500"/>
    <w:rsid w:val="004B7516"/>
    <w:rsid w:val="004B76AA"/>
    <w:rsid w:val="004C0CC1"/>
    <w:rsid w:val="004C0E82"/>
    <w:rsid w:val="004C113A"/>
    <w:rsid w:val="004C1DF7"/>
    <w:rsid w:val="004C22D8"/>
    <w:rsid w:val="004C246A"/>
    <w:rsid w:val="004C30AE"/>
    <w:rsid w:val="004C3739"/>
    <w:rsid w:val="004C3B06"/>
    <w:rsid w:val="004C5DB6"/>
    <w:rsid w:val="004C79C3"/>
    <w:rsid w:val="004D08CE"/>
    <w:rsid w:val="004D1A81"/>
    <w:rsid w:val="004D1B43"/>
    <w:rsid w:val="004D2047"/>
    <w:rsid w:val="004D2069"/>
    <w:rsid w:val="004D2780"/>
    <w:rsid w:val="004D27F4"/>
    <w:rsid w:val="004D3E3B"/>
    <w:rsid w:val="004D499C"/>
    <w:rsid w:val="004D59B0"/>
    <w:rsid w:val="004D5BCF"/>
    <w:rsid w:val="004D6333"/>
    <w:rsid w:val="004D6559"/>
    <w:rsid w:val="004D691B"/>
    <w:rsid w:val="004D7367"/>
    <w:rsid w:val="004D74B4"/>
    <w:rsid w:val="004E03C7"/>
    <w:rsid w:val="004E103F"/>
    <w:rsid w:val="004E1614"/>
    <w:rsid w:val="004E21BF"/>
    <w:rsid w:val="004E2BB6"/>
    <w:rsid w:val="004E3663"/>
    <w:rsid w:val="004E425F"/>
    <w:rsid w:val="004E4871"/>
    <w:rsid w:val="004E5577"/>
    <w:rsid w:val="004E5809"/>
    <w:rsid w:val="004E5B37"/>
    <w:rsid w:val="004E6244"/>
    <w:rsid w:val="004E639F"/>
    <w:rsid w:val="004E6873"/>
    <w:rsid w:val="004E700D"/>
    <w:rsid w:val="004E76C9"/>
    <w:rsid w:val="004F03A2"/>
    <w:rsid w:val="004F15C7"/>
    <w:rsid w:val="004F160A"/>
    <w:rsid w:val="004F1DF4"/>
    <w:rsid w:val="004F4466"/>
    <w:rsid w:val="004F5761"/>
    <w:rsid w:val="004F5A29"/>
    <w:rsid w:val="004F6BB9"/>
    <w:rsid w:val="004F71AE"/>
    <w:rsid w:val="004F7DB5"/>
    <w:rsid w:val="00500245"/>
    <w:rsid w:val="00500418"/>
    <w:rsid w:val="005008B2"/>
    <w:rsid w:val="005010EE"/>
    <w:rsid w:val="00501455"/>
    <w:rsid w:val="00501ADF"/>
    <w:rsid w:val="00501C32"/>
    <w:rsid w:val="00501D96"/>
    <w:rsid w:val="00502815"/>
    <w:rsid w:val="00503316"/>
    <w:rsid w:val="005038C4"/>
    <w:rsid w:val="00504BFC"/>
    <w:rsid w:val="00505020"/>
    <w:rsid w:val="00505B7A"/>
    <w:rsid w:val="00506055"/>
    <w:rsid w:val="00506AB4"/>
    <w:rsid w:val="00506B3E"/>
    <w:rsid w:val="00507BEC"/>
    <w:rsid w:val="00507D9D"/>
    <w:rsid w:val="00507EFE"/>
    <w:rsid w:val="0051026E"/>
    <w:rsid w:val="005102AB"/>
    <w:rsid w:val="0051063E"/>
    <w:rsid w:val="00511312"/>
    <w:rsid w:val="0051157C"/>
    <w:rsid w:val="00511788"/>
    <w:rsid w:val="005139FB"/>
    <w:rsid w:val="005146E9"/>
    <w:rsid w:val="00514DBB"/>
    <w:rsid w:val="00515C09"/>
    <w:rsid w:val="0051628D"/>
    <w:rsid w:val="0051635C"/>
    <w:rsid w:val="005172EC"/>
    <w:rsid w:val="00517843"/>
    <w:rsid w:val="00520BBF"/>
    <w:rsid w:val="005211CB"/>
    <w:rsid w:val="00521A28"/>
    <w:rsid w:val="00521CA0"/>
    <w:rsid w:val="00523ADE"/>
    <w:rsid w:val="00524451"/>
    <w:rsid w:val="005245ED"/>
    <w:rsid w:val="005249A2"/>
    <w:rsid w:val="00525042"/>
    <w:rsid w:val="00525155"/>
    <w:rsid w:val="005251C2"/>
    <w:rsid w:val="00525853"/>
    <w:rsid w:val="005261CD"/>
    <w:rsid w:val="00526ADF"/>
    <w:rsid w:val="00530BAD"/>
    <w:rsid w:val="00530C26"/>
    <w:rsid w:val="005310E6"/>
    <w:rsid w:val="00531E67"/>
    <w:rsid w:val="00533072"/>
    <w:rsid w:val="005333CB"/>
    <w:rsid w:val="00533AF1"/>
    <w:rsid w:val="00534110"/>
    <w:rsid w:val="005349C6"/>
    <w:rsid w:val="00534E25"/>
    <w:rsid w:val="00535918"/>
    <w:rsid w:val="00535A72"/>
    <w:rsid w:val="00535CBA"/>
    <w:rsid w:val="00536EF4"/>
    <w:rsid w:val="00536F1B"/>
    <w:rsid w:val="005372AB"/>
    <w:rsid w:val="005412F1"/>
    <w:rsid w:val="005422F6"/>
    <w:rsid w:val="00542DBE"/>
    <w:rsid w:val="00543342"/>
    <w:rsid w:val="0054336D"/>
    <w:rsid w:val="00543475"/>
    <w:rsid w:val="00543F85"/>
    <w:rsid w:val="0054527B"/>
    <w:rsid w:val="005452E3"/>
    <w:rsid w:val="00545D0F"/>
    <w:rsid w:val="00545F91"/>
    <w:rsid w:val="005463EC"/>
    <w:rsid w:val="00546BA0"/>
    <w:rsid w:val="0054783A"/>
    <w:rsid w:val="00547EAD"/>
    <w:rsid w:val="00550AC0"/>
    <w:rsid w:val="00551964"/>
    <w:rsid w:val="00552198"/>
    <w:rsid w:val="005529E6"/>
    <w:rsid w:val="00553157"/>
    <w:rsid w:val="00553434"/>
    <w:rsid w:val="0055349B"/>
    <w:rsid w:val="00553C98"/>
    <w:rsid w:val="005542A1"/>
    <w:rsid w:val="0055481F"/>
    <w:rsid w:val="0055497E"/>
    <w:rsid w:val="00554D83"/>
    <w:rsid w:val="00555181"/>
    <w:rsid w:val="00555406"/>
    <w:rsid w:val="00555A35"/>
    <w:rsid w:val="00555F5B"/>
    <w:rsid w:val="00556058"/>
    <w:rsid w:val="005566E0"/>
    <w:rsid w:val="005567A0"/>
    <w:rsid w:val="00557872"/>
    <w:rsid w:val="0056022F"/>
    <w:rsid w:val="00561323"/>
    <w:rsid w:val="00561488"/>
    <w:rsid w:val="005614A4"/>
    <w:rsid w:val="00561678"/>
    <w:rsid w:val="005625E6"/>
    <w:rsid w:val="005625FC"/>
    <w:rsid w:val="0056330A"/>
    <w:rsid w:val="0056330E"/>
    <w:rsid w:val="00563F13"/>
    <w:rsid w:val="0056411A"/>
    <w:rsid w:val="0056429A"/>
    <w:rsid w:val="00565879"/>
    <w:rsid w:val="005667D3"/>
    <w:rsid w:val="00566932"/>
    <w:rsid w:val="0056741F"/>
    <w:rsid w:val="00567573"/>
    <w:rsid w:val="00567D0B"/>
    <w:rsid w:val="0057051A"/>
    <w:rsid w:val="0057211A"/>
    <w:rsid w:val="005727FF"/>
    <w:rsid w:val="00572DA8"/>
    <w:rsid w:val="00574A9F"/>
    <w:rsid w:val="0057559D"/>
    <w:rsid w:val="0057591F"/>
    <w:rsid w:val="00576604"/>
    <w:rsid w:val="005766FF"/>
    <w:rsid w:val="00576857"/>
    <w:rsid w:val="00576CC4"/>
    <w:rsid w:val="005775AC"/>
    <w:rsid w:val="0058078A"/>
    <w:rsid w:val="00580D01"/>
    <w:rsid w:val="00580E83"/>
    <w:rsid w:val="00580E93"/>
    <w:rsid w:val="005829E8"/>
    <w:rsid w:val="00583323"/>
    <w:rsid w:val="00583C35"/>
    <w:rsid w:val="00584164"/>
    <w:rsid w:val="005842F7"/>
    <w:rsid w:val="005846BE"/>
    <w:rsid w:val="005848D1"/>
    <w:rsid w:val="00584ABC"/>
    <w:rsid w:val="00584F0C"/>
    <w:rsid w:val="0058511D"/>
    <w:rsid w:val="00585229"/>
    <w:rsid w:val="005864FF"/>
    <w:rsid w:val="00586EEF"/>
    <w:rsid w:val="005870D1"/>
    <w:rsid w:val="005877FF"/>
    <w:rsid w:val="005900E6"/>
    <w:rsid w:val="0059060B"/>
    <w:rsid w:val="005909C1"/>
    <w:rsid w:val="00590A73"/>
    <w:rsid w:val="00590FAF"/>
    <w:rsid w:val="0059198B"/>
    <w:rsid w:val="00591CAC"/>
    <w:rsid w:val="005924BA"/>
    <w:rsid w:val="00593E45"/>
    <w:rsid w:val="005942AC"/>
    <w:rsid w:val="00595430"/>
    <w:rsid w:val="00596A64"/>
    <w:rsid w:val="005A04F1"/>
    <w:rsid w:val="005A0EDB"/>
    <w:rsid w:val="005A17BC"/>
    <w:rsid w:val="005A203D"/>
    <w:rsid w:val="005A3E94"/>
    <w:rsid w:val="005A4A0F"/>
    <w:rsid w:val="005A5134"/>
    <w:rsid w:val="005A523B"/>
    <w:rsid w:val="005A55B6"/>
    <w:rsid w:val="005A594D"/>
    <w:rsid w:val="005A628B"/>
    <w:rsid w:val="005A6508"/>
    <w:rsid w:val="005A6BEE"/>
    <w:rsid w:val="005A7024"/>
    <w:rsid w:val="005B03F2"/>
    <w:rsid w:val="005B0FEC"/>
    <w:rsid w:val="005B1048"/>
    <w:rsid w:val="005B1518"/>
    <w:rsid w:val="005B186E"/>
    <w:rsid w:val="005B19D3"/>
    <w:rsid w:val="005B1C7B"/>
    <w:rsid w:val="005B2852"/>
    <w:rsid w:val="005B2E8D"/>
    <w:rsid w:val="005B2ECD"/>
    <w:rsid w:val="005B3047"/>
    <w:rsid w:val="005B3891"/>
    <w:rsid w:val="005B48D0"/>
    <w:rsid w:val="005B6119"/>
    <w:rsid w:val="005B6474"/>
    <w:rsid w:val="005B6976"/>
    <w:rsid w:val="005B77FB"/>
    <w:rsid w:val="005C04D9"/>
    <w:rsid w:val="005C16A8"/>
    <w:rsid w:val="005C205D"/>
    <w:rsid w:val="005C2883"/>
    <w:rsid w:val="005C3220"/>
    <w:rsid w:val="005C34F4"/>
    <w:rsid w:val="005C35AE"/>
    <w:rsid w:val="005C3D01"/>
    <w:rsid w:val="005C3D82"/>
    <w:rsid w:val="005C3E1C"/>
    <w:rsid w:val="005C432D"/>
    <w:rsid w:val="005C478D"/>
    <w:rsid w:val="005C4904"/>
    <w:rsid w:val="005C6A78"/>
    <w:rsid w:val="005C6CA4"/>
    <w:rsid w:val="005C6D87"/>
    <w:rsid w:val="005C71ED"/>
    <w:rsid w:val="005C7872"/>
    <w:rsid w:val="005D0269"/>
    <w:rsid w:val="005D0324"/>
    <w:rsid w:val="005D15F4"/>
    <w:rsid w:val="005D17DC"/>
    <w:rsid w:val="005D1B00"/>
    <w:rsid w:val="005D2058"/>
    <w:rsid w:val="005D2290"/>
    <w:rsid w:val="005D24BC"/>
    <w:rsid w:val="005D2652"/>
    <w:rsid w:val="005D2CEF"/>
    <w:rsid w:val="005D3371"/>
    <w:rsid w:val="005D417C"/>
    <w:rsid w:val="005D4400"/>
    <w:rsid w:val="005D4A10"/>
    <w:rsid w:val="005D568F"/>
    <w:rsid w:val="005D56EE"/>
    <w:rsid w:val="005D5CAB"/>
    <w:rsid w:val="005D5D90"/>
    <w:rsid w:val="005D6675"/>
    <w:rsid w:val="005D69FE"/>
    <w:rsid w:val="005D7809"/>
    <w:rsid w:val="005E0972"/>
    <w:rsid w:val="005E0F77"/>
    <w:rsid w:val="005E1291"/>
    <w:rsid w:val="005E1783"/>
    <w:rsid w:val="005E2577"/>
    <w:rsid w:val="005E2A55"/>
    <w:rsid w:val="005E30DC"/>
    <w:rsid w:val="005E4627"/>
    <w:rsid w:val="005E47EB"/>
    <w:rsid w:val="005E4A9E"/>
    <w:rsid w:val="005E4D4D"/>
    <w:rsid w:val="005E51AE"/>
    <w:rsid w:val="005E53FE"/>
    <w:rsid w:val="005E561A"/>
    <w:rsid w:val="005E6144"/>
    <w:rsid w:val="005E6CDE"/>
    <w:rsid w:val="005E6E36"/>
    <w:rsid w:val="005E6F54"/>
    <w:rsid w:val="005E7414"/>
    <w:rsid w:val="005F0F10"/>
    <w:rsid w:val="005F1CAC"/>
    <w:rsid w:val="005F21F2"/>
    <w:rsid w:val="005F22A7"/>
    <w:rsid w:val="005F2B3B"/>
    <w:rsid w:val="005F2C9A"/>
    <w:rsid w:val="005F473D"/>
    <w:rsid w:val="005F51B2"/>
    <w:rsid w:val="005F5374"/>
    <w:rsid w:val="005F54A0"/>
    <w:rsid w:val="005F59D1"/>
    <w:rsid w:val="005F5CB8"/>
    <w:rsid w:val="005F6032"/>
    <w:rsid w:val="00600063"/>
    <w:rsid w:val="006004E1"/>
    <w:rsid w:val="006006F5"/>
    <w:rsid w:val="00600EA6"/>
    <w:rsid w:val="00602536"/>
    <w:rsid w:val="006031EA"/>
    <w:rsid w:val="00603E59"/>
    <w:rsid w:val="006043F9"/>
    <w:rsid w:val="00604727"/>
    <w:rsid w:val="00604FFE"/>
    <w:rsid w:val="00605943"/>
    <w:rsid w:val="00605A9A"/>
    <w:rsid w:val="00605BE5"/>
    <w:rsid w:val="006060FF"/>
    <w:rsid w:val="0060633D"/>
    <w:rsid w:val="00606629"/>
    <w:rsid w:val="006072FE"/>
    <w:rsid w:val="00607C3F"/>
    <w:rsid w:val="00607DA9"/>
    <w:rsid w:val="00610071"/>
    <w:rsid w:val="00610795"/>
    <w:rsid w:val="00610A67"/>
    <w:rsid w:val="00610A74"/>
    <w:rsid w:val="00610AC4"/>
    <w:rsid w:val="00610E8D"/>
    <w:rsid w:val="00611152"/>
    <w:rsid w:val="00611306"/>
    <w:rsid w:val="00611354"/>
    <w:rsid w:val="006116CC"/>
    <w:rsid w:val="0061181F"/>
    <w:rsid w:val="00612627"/>
    <w:rsid w:val="00612DEF"/>
    <w:rsid w:val="00613509"/>
    <w:rsid w:val="006136D4"/>
    <w:rsid w:val="006141EB"/>
    <w:rsid w:val="00614B5E"/>
    <w:rsid w:val="006157E9"/>
    <w:rsid w:val="00615B73"/>
    <w:rsid w:val="00615CF5"/>
    <w:rsid w:val="0061620A"/>
    <w:rsid w:val="0061634C"/>
    <w:rsid w:val="00616C94"/>
    <w:rsid w:val="006170FB"/>
    <w:rsid w:val="00617218"/>
    <w:rsid w:val="00621828"/>
    <w:rsid w:val="006218C4"/>
    <w:rsid w:val="00621E46"/>
    <w:rsid w:val="006227F4"/>
    <w:rsid w:val="00624476"/>
    <w:rsid w:val="00625486"/>
    <w:rsid w:val="00626260"/>
    <w:rsid w:val="0062744C"/>
    <w:rsid w:val="00627737"/>
    <w:rsid w:val="00627BE2"/>
    <w:rsid w:val="00630E0A"/>
    <w:rsid w:val="006318E9"/>
    <w:rsid w:val="00631B7D"/>
    <w:rsid w:val="006322AD"/>
    <w:rsid w:val="00632962"/>
    <w:rsid w:val="00633238"/>
    <w:rsid w:val="006334CF"/>
    <w:rsid w:val="00633A47"/>
    <w:rsid w:val="00633A57"/>
    <w:rsid w:val="00635071"/>
    <w:rsid w:val="00635A91"/>
    <w:rsid w:val="00636099"/>
    <w:rsid w:val="00636383"/>
    <w:rsid w:val="00636EFB"/>
    <w:rsid w:val="00637574"/>
    <w:rsid w:val="0063792D"/>
    <w:rsid w:val="00640302"/>
    <w:rsid w:val="006407FF"/>
    <w:rsid w:val="00640814"/>
    <w:rsid w:val="00640845"/>
    <w:rsid w:val="00641870"/>
    <w:rsid w:val="006422C4"/>
    <w:rsid w:val="00642351"/>
    <w:rsid w:val="006428A0"/>
    <w:rsid w:val="00642A6A"/>
    <w:rsid w:val="00642F46"/>
    <w:rsid w:val="00643215"/>
    <w:rsid w:val="00643303"/>
    <w:rsid w:val="006436B9"/>
    <w:rsid w:val="00644223"/>
    <w:rsid w:val="0064543F"/>
    <w:rsid w:val="00646048"/>
    <w:rsid w:val="00646210"/>
    <w:rsid w:val="00646780"/>
    <w:rsid w:val="00646CDB"/>
    <w:rsid w:val="00646EEC"/>
    <w:rsid w:val="0064713A"/>
    <w:rsid w:val="006477E0"/>
    <w:rsid w:val="00647D14"/>
    <w:rsid w:val="00647E22"/>
    <w:rsid w:val="006502DD"/>
    <w:rsid w:val="00650C5B"/>
    <w:rsid w:val="00653E9D"/>
    <w:rsid w:val="0065477E"/>
    <w:rsid w:val="006550DC"/>
    <w:rsid w:val="00655517"/>
    <w:rsid w:val="00655E07"/>
    <w:rsid w:val="00657FE8"/>
    <w:rsid w:val="006604AE"/>
    <w:rsid w:val="00660811"/>
    <w:rsid w:val="00661D01"/>
    <w:rsid w:val="0066246A"/>
    <w:rsid w:val="00663FD8"/>
    <w:rsid w:val="006640A1"/>
    <w:rsid w:val="006644E7"/>
    <w:rsid w:val="006646EE"/>
    <w:rsid w:val="006658EC"/>
    <w:rsid w:val="00665DBD"/>
    <w:rsid w:val="00666ABC"/>
    <w:rsid w:val="00666B7F"/>
    <w:rsid w:val="00666DBF"/>
    <w:rsid w:val="00667A72"/>
    <w:rsid w:val="00667CEE"/>
    <w:rsid w:val="00670242"/>
    <w:rsid w:val="00671B79"/>
    <w:rsid w:val="00671EEF"/>
    <w:rsid w:val="00671F1B"/>
    <w:rsid w:val="00672031"/>
    <w:rsid w:val="00672405"/>
    <w:rsid w:val="00672D1E"/>
    <w:rsid w:val="0067335F"/>
    <w:rsid w:val="0067343C"/>
    <w:rsid w:val="00673612"/>
    <w:rsid w:val="0067440D"/>
    <w:rsid w:val="0067663A"/>
    <w:rsid w:val="00676B7D"/>
    <w:rsid w:val="0067746F"/>
    <w:rsid w:val="006776CD"/>
    <w:rsid w:val="00680ECC"/>
    <w:rsid w:val="00680FDF"/>
    <w:rsid w:val="00681ABD"/>
    <w:rsid w:val="00681AD1"/>
    <w:rsid w:val="006828C2"/>
    <w:rsid w:val="00683A06"/>
    <w:rsid w:val="00683A60"/>
    <w:rsid w:val="00683AB4"/>
    <w:rsid w:val="00683FDA"/>
    <w:rsid w:val="006842A5"/>
    <w:rsid w:val="006848DB"/>
    <w:rsid w:val="006853BD"/>
    <w:rsid w:val="0068568E"/>
    <w:rsid w:val="006857E3"/>
    <w:rsid w:val="00685D35"/>
    <w:rsid w:val="00686B1F"/>
    <w:rsid w:val="00687147"/>
    <w:rsid w:val="0069073B"/>
    <w:rsid w:val="00690F4E"/>
    <w:rsid w:val="0069104C"/>
    <w:rsid w:val="00691398"/>
    <w:rsid w:val="00691B7B"/>
    <w:rsid w:val="00692585"/>
    <w:rsid w:val="00692DC7"/>
    <w:rsid w:val="0069370C"/>
    <w:rsid w:val="00693887"/>
    <w:rsid w:val="00693960"/>
    <w:rsid w:val="006945B3"/>
    <w:rsid w:val="00694995"/>
    <w:rsid w:val="00694A68"/>
    <w:rsid w:val="006950F2"/>
    <w:rsid w:val="0069556B"/>
    <w:rsid w:val="00695865"/>
    <w:rsid w:val="00695B49"/>
    <w:rsid w:val="00696180"/>
    <w:rsid w:val="0069647C"/>
    <w:rsid w:val="006A04C7"/>
    <w:rsid w:val="006A1A96"/>
    <w:rsid w:val="006A1AA5"/>
    <w:rsid w:val="006A1D64"/>
    <w:rsid w:val="006A1E4E"/>
    <w:rsid w:val="006A2450"/>
    <w:rsid w:val="006A2A7A"/>
    <w:rsid w:val="006A2D1D"/>
    <w:rsid w:val="006A34BD"/>
    <w:rsid w:val="006A3834"/>
    <w:rsid w:val="006A3C30"/>
    <w:rsid w:val="006A463B"/>
    <w:rsid w:val="006A569C"/>
    <w:rsid w:val="006A59C9"/>
    <w:rsid w:val="006B06EB"/>
    <w:rsid w:val="006B12CA"/>
    <w:rsid w:val="006B1C3A"/>
    <w:rsid w:val="006B3753"/>
    <w:rsid w:val="006B4B57"/>
    <w:rsid w:val="006B52F8"/>
    <w:rsid w:val="006B55B9"/>
    <w:rsid w:val="006B5820"/>
    <w:rsid w:val="006B5F42"/>
    <w:rsid w:val="006B61C0"/>
    <w:rsid w:val="006B632E"/>
    <w:rsid w:val="006B69D3"/>
    <w:rsid w:val="006B7094"/>
    <w:rsid w:val="006B7CC7"/>
    <w:rsid w:val="006C0711"/>
    <w:rsid w:val="006C0B95"/>
    <w:rsid w:val="006C1621"/>
    <w:rsid w:val="006C16A7"/>
    <w:rsid w:val="006C19BC"/>
    <w:rsid w:val="006C1A38"/>
    <w:rsid w:val="006C1A45"/>
    <w:rsid w:val="006C1AD1"/>
    <w:rsid w:val="006C27CE"/>
    <w:rsid w:val="006C281F"/>
    <w:rsid w:val="006C3D78"/>
    <w:rsid w:val="006C44D0"/>
    <w:rsid w:val="006C4614"/>
    <w:rsid w:val="006C6FDF"/>
    <w:rsid w:val="006C7043"/>
    <w:rsid w:val="006D0B9E"/>
    <w:rsid w:val="006D2130"/>
    <w:rsid w:val="006D2C07"/>
    <w:rsid w:val="006D2C3D"/>
    <w:rsid w:val="006D2FE3"/>
    <w:rsid w:val="006D340D"/>
    <w:rsid w:val="006D3704"/>
    <w:rsid w:val="006D3961"/>
    <w:rsid w:val="006D3DFF"/>
    <w:rsid w:val="006D482D"/>
    <w:rsid w:val="006D5A0F"/>
    <w:rsid w:val="006D5D2B"/>
    <w:rsid w:val="006D6BF8"/>
    <w:rsid w:val="006D7099"/>
    <w:rsid w:val="006D744E"/>
    <w:rsid w:val="006E1319"/>
    <w:rsid w:val="006E1A16"/>
    <w:rsid w:val="006E1D58"/>
    <w:rsid w:val="006E2518"/>
    <w:rsid w:val="006E2979"/>
    <w:rsid w:val="006E3562"/>
    <w:rsid w:val="006E4CDD"/>
    <w:rsid w:val="006E4F2B"/>
    <w:rsid w:val="006E5876"/>
    <w:rsid w:val="006E637E"/>
    <w:rsid w:val="006E6761"/>
    <w:rsid w:val="006E73B2"/>
    <w:rsid w:val="006E73C7"/>
    <w:rsid w:val="006E7C3D"/>
    <w:rsid w:val="006F0026"/>
    <w:rsid w:val="006F08D1"/>
    <w:rsid w:val="006F0B58"/>
    <w:rsid w:val="006F12F4"/>
    <w:rsid w:val="006F1753"/>
    <w:rsid w:val="006F1C56"/>
    <w:rsid w:val="006F212F"/>
    <w:rsid w:val="006F23FB"/>
    <w:rsid w:val="006F2C18"/>
    <w:rsid w:val="006F3639"/>
    <w:rsid w:val="006F601E"/>
    <w:rsid w:val="006F69CA"/>
    <w:rsid w:val="006F74C9"/>
    <w:rsid w:val="006F76FF"/>
    <w:rsid w:val="006F7BCE"/>
    <w:rsid w:val="006F7BF6"/>
    <w:rsid w:val="006F7E6D"/>
    <w:rsid w:val="00700BFE"/>
    <w:rsid w:val="00700C55"/>
    <w:rsid w:val="0070154C"/>
    <w:rsid w:val="00701E56"/>
    <w:rsid w:val="00701F4F"/>
    <w:rsid w:val="00703023"/>
    <w:rsid w:val="00703E1E"/>
    <w:rsid w:val="00703E7C"/>
    <w:rsid w:val="00705C7A"/>
    <w:rsid w:val="00705FE5"/>
    <w:rsid w:val="0070743A"/>
    <w:rsid w:val="00707D2E"/>
    <w:rsid w:val="007105D8"/>
    <w:rsid w:val="007105FC"/>
    <w:rsid w:val="00710CA3"/>
    <w:rsid w:val="00710E26"/>
    <w:rsid w:val="007114F7"/>
    <w:rsid w:val="00711BC4"/>
    <w:rsid w:val="0071295C"/>
    <w:rsid w:val="00712F12"/>
    <w:rsid w:val="00713A8D"/>
    <w:rsid w:val="0071449A"/>
    <w:rsid w:val="00714570"/>
    <w:rsid w:val="0071543B"/>
    <w:rsid w:val="007159D6"/>
    <w:rsid w:val="00716454"/>
    <w:rsid w:val="00717A45"/>
    <w:rsid w:val="00720B58"/>
    <w:rsid w:val="00721DA5"/>
    <w:rsid w:val="00723536"/>
    <w:rsid w:val="00723C53"/>
    <w:rsid w:val="00724341"/>
    <w:rsid w:val="0072482E"/>
    <w:rsid w:val="00726049"/>
    <w:rsid w:val="00726203"/>
    <w:rsid w:val="007267A2"/>
    <w:rsid w:val="0072697D"/>
    <w:rsid w:val="00727194"/>
    <w:rsid w:val="007273E2"/>
    <w:rsid w:val="00727E59"/>
    <w:rsid w:val="007300D7"/>
    <w:rsid w:val="00731526"/>
    <w:rsid w:val="007322AF"/>
    <w:rsid w:val="007329D6"/>
    <w:rsid w:val="00732BF3"/>
    <w:rsid w:val="00733061"/>
    <w:rsid w:val="00733106"/>
    <w:rsid w:val="007333BF"/>
    <w:rsid w:val="00733DC6"/>
    <w:rsid w:val="0073424B"/>
    <w:rsid w:val="00734BB4"/>
    <w:rsid w:val="00734F65"/>
    <w:rsid w:val="007355F3"/>
    <w:rsid w:val="0073571E"/>
    <w:rsid w:val="00735A85"/>
    <w:rsid w:val="00735F0A"/>
    <w:rsid w:val="0073643D"/>
    <w:rsid w:val="00736C57"/>
    <w:rsid w:val="00737779"/>
    <w:rsid w:val="007378EC"/>
    <w:rsid w:val="00737C56"/>
    <w:rsid w:val="00737F19"/>
    <w:rsid w:val="00740594"/>
    <w:rsid w:val="00740A65"/>
    <w:rsid w:val="00741EA7"/>
    <w:rsid w:val="007429A2"/>
    <w:rsid w:val="00742B0A"/>
    <w:rsid w:val="007430BE"/>
    <w:rsid w:val="00743496"/>
    <w:rsid w:val="0074401F"/>
    <w:rsid w:val="00745130"/>
    <w:rsid w:val="00746C6C"/>
    <w:rsid w:val="0075011D"/>
    <w:rsid w:val="007503F1"/>
    <w:rsid w:val="00750958"/>
    <w:rsid w:val="00751944"/>
    <w:rsid w:val="0075198C"/>
    <w:rsid w:val="00751E13"/>
    <w:rsid w:val="0075231F"/>
    <w:rsid w:val="00752934"/>
    <w:rsid w:val="00752957"/>
    <w:rsid w:val="00752E6A"/>
    <w:rsid w:val="00753CEC"/>
    <w:rsid w:val="007553E0"/>
    <w:rsid w:val="00755486"/>
    <w:rsid w:val="007559A0"/>
    <w:rsid w:val="0075612D"/>
    <w:rsid w:val="00756499"/>
    <w:rsid w:val="007567B6"/>
    <w:rsid w:val="00756A52"/>
    <w:rsid w:val="00756BD9"/>
    <w:rsid w:val="0075763B"/>
    <w:rsid w:val="00760220"/>
    <w:rsid w:val="007613E7"/>
    <w:rsid w:val="00761F10"/>
    <w:rsid w:val="0076363E"/>
    <w:rsid w:val="00763E2C"/>
    <w:rsid w:val="00764A66"/>
    <w:rsid w:val="00764F50"/>
    <w:rsid w:val="00765101"/>
    <w:rsid w:val="007656A5"/>
    <w:rsid w:val="00765C31"/>
    <w:rsid w:val="00766CD1"/>
    <w:rsid w:val="00766E4E"/>
    <w:rsid w:val="00766F44"/>
    <w:rsid w:val="00766F71"/>
    <w:rsid w:val="0077007B"/>
    <w:rsid w:val="00771C29"/>
    <w:rsid w:val="007722B8"/>
    <w:rsid w:val="007727C4"/>
    <w:rsid w:val="00772F49"/>
    <w:rsid w:val="007733D5"/>
    <w:rsid w:val="00773B91"/>
    <w:rsid w:val="00773D48"/>
    <w:rsid w:val="007743F1"/>
    <w:rsid w:val="00777847"/>
    <w:rsid w:val="00780648"/>
    <w:rsid w:val="007810BE"/>
    <w:rsid w:val="0078165B"/>
    <w:rsid w:val="0078184A"/>
    <w:rsid w:val="0078277C"/>
    <w:rsid w:val="00782F0C"/>
    <w:rsid w:val="00782FA3"/>
    <w:rsid w:val="00782FAB"/>
    <w:rsid w:val="007830D3"/>
    <w:rsid w:val="0078369B"/>
    <w:rsid w:val="007841D3"/>
    <w:rsid w:val="00784300"/>
    <w:rsid w:val="00784825"/>
    <w:rsid w:val="00784C43"/>
    <w:rsid w:val="00784D09"/>
    <w:rsid w:val="0078577B"/>
    <w:rsid w:val="00785A79"/>
    <w:rsid w:val="00785AC7"/>
    <w:rsid w:val="00785B30"/>
    <w:rsid w:val="00785C17"/>
    <w:rsid w:val="00786470"/>
    <w:rsid w:val="00786AD0"/>
    <w:rsid w:val="007876E6"/>
    <w:rsid w:val="00787FC9"/>
    <w:rsid w:val="007916C5"/>
    <w:rsid w:val="00791A18"/>
    <w:rsid w:val="00796B13"/>
    <w:rsid w:val="007A0217"/>
    <w:rsid w:val="007A0351"/>
    <w:rsid w:val="007A0EA0"/>
    <w:rsid w:val="007A1102"/>
    <w:rsid w:val="007A1C5E"/>
    <w:rsid w:val="007A238B"/>
    <w:rsid w:val="007A2A6A"/>
    <w:rsid w:val="007A2CAF"/>
    <w:rsid w:val="007A355E"/>
    <w:rsid w:val="007A41EA"/>
    <w:rsid w:val="007A432E"/>
    <w:rsid w:val="007A4C1B"/>
    <w:rsid w:val="007A4E6C"/>
    <w:rsid w:val="007A50A0"/>
    <w:rsid w:val="007A553E"/>
    <w:rsid w:val="007A653B"/>
    <w:rsid w:val="007A701E"/>
    <w:rsid w:val="007A797A"/>
    <w:rsid w:val="007A7DCE"/>
    <w:rsid w:val="007A7FA0"/>
    <w:rsid w:val="007B060B"/>
    <w:rsid w:val="007B126D"/>
    <w:rsid w:val="007B17A7"/>
    <w:rsid w:val="007B20A7"/>
    <w:rsid w:val="007B35A1"/>
    <w:rsid w:val="007B3FCF"/>
    <w:rsid w:val="007B464F"/>
    <w:rsid w:val="007B51E6"/>
    <w:rsid w:val="007B64AE"/>
    <w:rsid w:val="007B65D2"/>
    <w:rsid w:val="007B6D5C"/>
    <w:rsid w:val="007B762D"/>
    <w:rsid w:val="007B7F89"/>
    <w:rsid w:val="007C0101"/>
    <w:rsid w:val="007C0636"/>
    <w:rsid w:val="007C0704"/>
    <w:rsid w:val="007C1B6E"/>
    <w:rsid w:val="007C269C"/>
    <w:rsid w:val="007C2BC5"/>
    <w:rsid w:val="007C349A"/>
    <w:rsid w:val="007C37E5"/>
    <w:rsid w:val="007C3A40"/>
    <w:rsid w:val="007C4943"/>
    <w:rsid w:val="007C4A25"/>
    <w:rsid w:val="007C4BC1"/>
    <w:rsid w:val="007C6F5D"/>
    <w:rsid w:val="007C73DD"/>
    <w:rsid w:val="007C7633"/>
    <w:rsid w:val="007C770C"/>
    <w:rsid w:val="007C7A7B"/>
    <w:rsid w:val="007C7AAC"/>
    <w:rsid w:val="007D00F3"/>
    <w:rsid w:val="007D0354"/>
    <w:rsid w:val="007D0E95"/>
    <w:rsid w:val="007D1A70"/>
    <w:rsid w:val="007D1EA8"/>
    <w:rsid w:val="007D3DBE"/>
    <w:rsid w:val="007D52DA"/>
    <w:rsid w:val="007D56CB"/>
    <w:rsid w:val="007D6032"/>
    <w:rsid w:val="007D6CD7"/>
    <w:rsid w:val="007D77D0"/>
    <w:rsid w:val="007E147E"/>
    <w:rsid w:val="007E14E2"/>
    <w:rsid w:val="007E1888"/>
    <w:rsid w:val="007E1A80"/>
    <w:rsid w:val="007E1AF5"/>
    <w:rsid w:val="007E2997"/>
    <w:rsid w:val="007E2AB4"/>
    <w:rsid w:val="007E2B90"/>
    <w:rsid w:val="007E2F00"/>
    <w:rsid w:val="007E3245"/>
    <w:rsid w:val="007E34AD"/>
    <w:rsid w:val="007E36C6"/>
    <w:rsid w:val="007E58A4"/>
    <w:rsid w:val="007E5E9D"/>
    <w:rsid w:val="007E60EB"/>
    <w:rsid w:val="007E63D8"/>
    <w:rsid w:val="007E7014"/>
    <w:rsid w:val="007E7203"/>
    <w:rsid w:val="007E7777"/>
    <w:rsid w:val="007F009D"/>
    <w:rsid w:val="007F013E"/>
    <w:rsid w:val="007F0A8D"/>
    <w:rsid w:val="007F1EF1"/>
    <w:rsid w:val="007F2368"/>
    <w:rsid w:val="007F3B67"/>
    <w:rsid w:val="007F45CB"/>
    <w:rsid w:val="007F580B"/>
    <w:rsid w:val="007F59D3"/>
    <w:rsid w:val="007F68FD"/>
    <w:rsid w:val="007F6AFB"/>
    <w:rsid w:val="007F6D38"/>
    <w:rsid w:val="007F6F71"/>
    <w:rsid w:val="007F6FDD"/>
    <w:rsid w:val="007F76C6"/>
    <w:rsid w:val="007F7794"/>
    <w:rsid w:val="007F783C"/>
    <w:rsid w:val="007F798C"/>
    <w:rsid w:val="00800232"/>
    <w:rsid w:val="00800503"/>
    <w:rsid w:val="008007E9"/>
    <w:rsid w:val="00800A3B"/>
    <w:rsid w:val="00800B86"/>
    <w:rsid w:val="00800FC9"/>
    <w:rsid w:val="00801B02"/>
    <w:rsid w:val="0080294B"/>
    <w:rsid w:val="00802CC4"/>
    <w:rsid w:val="008036F4"/>
    <w:rsid w:val="00803816"/>
    <w:rsid w:val="00803A20"/>
    <w:rsid w:val="00804710"/>
    <w:rsid w:val="00804721"/>
    <w:rsid w:val="0080581E"/>
    <w:rsid w:val="00805BAE"/>
    <w:rsid w:val="008061BB"/>
    <w:rsid w:val="00806553"/>
    <w:rsid w:val="008068FE"/>
    <w:rsid w:val="00807826"/>
    <w:rsid w:val="00807C6F"/>
    <w:rsid w:val="00807D9C"/>
    <w:rsid w:val="0081074D"/>
    <w:rsid w:val="008107F7"/>
    <w:rsid w:val="00811218"/>
    <w:rsid w:val="0081165E"/>
    <w:rsid w:val="00811F8F"/>
    <w:rsid w:val="00812376"/>
    <w:rsid w:val="00812CDC"/>
    <w:rsid w:val="00812F1C"/>
    <w:rsid w:val="008131BF"/>
    <w:rsid w:val="008131E1"/>
    <w:rsid w:val="008132DB"/>
    <w:rsid w:val="008134F5"/>
    <w:rsid w:val="0081371B"/>
    <w:rsid w:val="0081376E"/>
    <w:rsid w:val="0081435A"/>
    <w:rsid w:val="008145CF"/>
    <w:rsid w:val="00814AC9"/>
    <w:rsid w:val="00814F96"/>
    <w:rsid w:val="008150F7"/>
    <w:rsid w:val="0081587E"/>
    <w:rsid w:val="00815939"/>
    <w:rsid w:val="00816139"/>
    <w:rsid w:val="0081616C"/>
    <w:rsid w:val="0081693B"/>
    <w:rsid w:val="00816AA0"/>
    <w:rsid w:val="00816E2B"/>
    <w:rsid w:val="0081741E"/>
    <w:rsid w:val="008205B2"/>
    <w:rsid w:val="00820D49"/>
    <w:rsid w:val="00821871"/>
    <w:rsid w:val="008219AB"/>
    <w:rsid w:val="00821C1D"/>
    <w:rsid w:val="0082263E"/>
    <w:rsid w:val="00823617"/>
    <w:rsid w:val="008237CE"/>
    <w:rsid w:val="00824224"/>
    <w:rsid w:val="00824B6F"/>
    <w:rsid w:val="00824C55"/>
    <w:rsid w:val="008256FB"/>
    <w:rsid w:val="00825B37"/>
    <w:rsid w:val="008279ED"/>
    <w:rsid w:val="00827B65"/>
    <w:rsid w:val="00827F08"/>
    <w:rsid w:val="00830299"/>
    <w:rsid w:val="00830463"/>
    <w:rsid w:val="00830506"/>
    <w:rsid w:val="00830D4E"/>
    <w:rsid w:val="008315F4"/>
    <w:rsid w:val="008322CA"/>
    <w:rsid w:val="008325EF"/>
    <w:rsid w:val="008356B7"/>
    <w:rsid w:val="00835F23"/>
    <w:rsid w:val="00836164"/>
    <w:rsid w:val="00836C78"/>
    <w:rsid w:val="00836F78"/>
    <w:rsid w:val="00837230"/>
    <w:rsid w:val="00840690"/>
    <w:rsid w:val="0084069B"/>
    <w:rsid w:val="008414AE"/>
    <w:rsid w:val="00842901"/>
    <w:rsid w:val="00842C56"/>
    <w:rsid w:val="00842C6B"/>
    <w:rsid w:val="00843145"/>
    <w:rsid w:val="00843490"/>
    <w:rsid w:val="0084504E"/>
    <w:rsid w:val="00846C10"/>
    <w:rsid w:val="00846C7F"/>
    <w:rsid w:val="008478C4"/>
    <w:rsid w:val="00850322"/>
    <w:rsid w:val="00850869"/>
    <w:rsid w:val="008510A1"/>
    <w:rsid w:val="0085145F"/>
    <w:rsid w:val="00851F04"/>
    <w:rsid w:val="008523B8"/>
    <w:rsid w:val="00852415"/>
    <w:rsid w:val="0085316D"/>
    <w:rsid w:val="008538BD"/>
    <w:rsid w:val="0085401E"/>
    <w:rsid w:val="00854699"/>
    <w:rsid w:val="0085478B"/>
    <w:rsid w:val="00855050"/>
    <w:rsid w:val="00855800"/>
    <w:rsid w:val="00856208"/>
    <w:rsid w:val="00856D7D"/>
    <w:rsid w:val="008571AD"/>
    <w:rsid w:val="00857F8F"/>
    <w:rsid w:val="00860030"/>
    <w:rsid w:val="00860A2F"/>
    <w:rsid w:val="00860BD1"/>
    <w:rsid w:val="00860C6C"/>
    <w:rsid w:val="0086213A"/>
    <w:rsid w:val="008627C2"/>
    <w:rsid w:val="00863C31"/>
    <w:rsid w:val="0086444F"/>
    <w:rsid w:val="008644F7"/>
    <w:rsid w:val="00865791"/>
    <w:rsid w:val="0086666C"/>
    <w:rsid w:val="0086743B"/>
    <w:rsid w:val="00867AFE"/>
    <w:rsid w:val="008704D2"/>
    <w:rsid w:val="00871DF3"/>
    <w:rsid w:val="00871F7E"/>
    <w:rsid w:val="00872321"/>
    <w:rsid w:val="00872482"/>
    <w:rsid w:val="0087312F"/>
    <w:rsid w:val="0087361D"/>
    <w:rsid w:val="00873724"/>
    <w:rsid w:val="008739F8"/>
    <w:rsid w:val="008749AF"/>
    <w:rsid w:val="0087575E"/>
    <w:rsid w:val="00875B88"/>
    <w:rsid w:val="008765BA"/>
    <w:rsid w:val="00876C69"/>
    <w:rsid w:val="0087721B"/>
    <w:rsid w:val="008773D7"/>
    <w:rsid w:val="00877C34"/>
    <w:rsid w:val="00877FF0"/>
    <w:rsid w:val="00880018"/>
    <w:rsid w:val="00880277"/>
    <w:rsid w:val="00880EE7"/>
    <w:rsid w:val="008811A9"/>
    <w:rsid w:val="00881785"/>
    <w:rsid w:val="00881935"/>
    <w:rsid w:val="00882661"/>
    <w:rsid w:val="00882A34"/>
    <w:rsid w:val="00883105"/>
    <w:rsid w:val="0088322E"/>
    <w:rsid w:val="008836EB"/>
    <w:rsid w:val="0088465E"/>
    <w:rsid w:val="00884CA1"/>
    <w:rsid w:val="00885505"/>
    <w:rsid w:val="00885868"/>
    <w:rsid w:val="00885C55"/>
    <w:rsid w:val="00885FED"/>
    <w:rsid w:val="00886506"/>
    <w:rsid w:val="00886728"/>
    <w:rsid w:val="00886BB0"/>
    <w:rsid w:val="008873C2"/>
    <w:rsid w:val="008874DC"/>
    <w:rsid w:val="00892BA6"/>
    <w:rsid w:val="00892D65"/>
    <w:rsid w:val="00893B35"/>
    <w:rsid w:val="0089448A"/>
    <w:rsid w:val="00894A87"/>
    <w:rsid w:val="008950E3"/>
    <w:rsid w:val="0089626D"/>
    <w:rsid w:val="00896D96"/>
    <w:rsid w:val="00897765"/>
    <w:rsid w:val="008978C1"/>
    <w:rsid w:val="008979C6"/>
    <w:rsid w:val="00897E0C"/>
    <w:rsid w:val="008A06AD"/>
    <w:rsid w:val="008A0831"/>
    <w:rsid w:val="008A09AC"/>
    <w:rsid w:val="008A0B41"/>
    <w:rsid w:val="008A0CC9"/>
    <w:rsid w:val="008A0DED"/>
    <w:rsid w:val="008A13A7"/>
    <w:rsid w:val="008A14A1"/>
    <w:rsid w:val="008A1958"/>
    <w:rsid w:val="008A2258"/>
    <w:rsid w:val="008A2419"/>
    <w:rsid w:val="008A4A87"/>
    <w:rsid w:val="008A5561"/>
    <w:rsid w:val="008A67D6"/>
    <w:rsid w:val="008A6CCF"/>
    <w:rsid w:val="008A72F7"/>
    <w:rsid w:val="008A7C67"/>
    <w:rsid w:val="008B1896"/>
    <w:rsid w:val="008B1CE1"/>
    <w:rsid w:val="008B1D7F"/>
    <w:rsid w:val="008B2164"/>
    <w:rsid w:val="008B2430"/>
    <w:rsid w:val="008B253C"/>
    <w:rsid w:val="008B2759"/>
    <w:rsid w:val="008B2771"/>
    <w:rsid w:val="008B2AD8"/>
    <w:rsid w:val="008B3C52"/>
    <w:rsid w:val="008B3D0D"/>
    <w:rsid w:val="008B45F6"/>
    <w:rsid w:val="008B585B"/>
    <w:rsid w:val="008B5DD1"/>
    <w:rsid w:val="008B6045"/>
    <w:rsid w:val="008B713A"/>
    <w:rsid w:val="008B73AA"/>
    <w:rsid w:val="008B7467"/>
    <w:rsid w:val="008C00E6"/>
    <w:rsid w:val="008C0A11"/>
    <w:rsid w:val="008C0F89"/>
    <w:rsid w:val="008C13C5"/>
    <w:rsid w:val="008C1538"/>
    <w:rsid w:val="008C1916"/>
    <w:rsid w:val="008C1D5B"/>
    <w:rsid w:val="008C28E0"/>
    <w:rsid w:val="008C2A5D"/>
    <w:rsid w:val="008C2B73"/>
    <w:rsid w:val="008C346E"/>
    <w:rsid w:val="008C36E3"/>
    <w:rsid w:val="008C3C83"/>
    <w:rsid w:val="008C440A"/>
    <w:rsid w:val="008C4922"/>
    <w:rsid w:val="008C4B4C"/>
    <w:rsid w:val="008C5473"/>
    <w:rsid w:val="008C63BC"/>
    <w:rsid w:val="008C6FB4"/>
    <w:rsid w:val="008C7697"/>
    <w:rsid w:val="008C76F6"/>
    <w:rsid w:val="008C797C"/>
    <w:rsid w:val="008C7EA2"/>
    <w:rsid w:val="008D0008"/>
    <w:rsid w:val="008D08D9"/>
    <w:rsid w:val="008D1DDD"/>
    <w:rsid w:val="008D2746"/>
    <w:rsid w:val="008D2B49"/>
    <w:rsid w:val="008D32DB"/>
    <w:rsid w:val="008D5570"/>
    <w:rsid w:val="008D583E"/>
    <w:rsid w:val="008D6643"/>
    <w:rsid w:val="008D7441"/>
    <w:rsid w:val="008D7A65"/>
    <w:rsid w:val="008E0A84"/>
    <w:rsid w:val="008E0AC2"/>
    <w:rsid w:val="008E132F"/>
    <w:rsid w:val="008E148D"/>
    <w:rsid w:val="008E23B3"/>
    <w:rsid w:val="008E2AA0"/>
    <w:rsid w:val="008E4392"/>
    <w:rsid w:val="008E46AC"/>
    <w:rsid w:val="008E46F0"/>
    <w:rsid w:val="008E546C"/>
    <w:rsid w:val="008E57CD"/>
    <w:rsid w:val="008E58AD"/>
    <w:rsid w:val="008E5B3D"/>
    <w:rsid w:val="008E5DD1"/>
    <w:rsid w:val="008E6418"/>
    <w:rsid w:val="008E7251"/>
    <w:rsid w:val="008E79CA"/>
    <w:rsid w:val="008E7A8F"/>
    <w:rsid w:val="008E7E07"/>
    <w:rsid w:val="008F1791"/>
    <w:rsid w:val="008F28D6"/>
    <w:rsid w:val="008F2D4C"/>
    <w:rsid w:val="008F3A69"/>
    <w:rsid w:val="008F5970"/>
    <w:rsid w:val="008F5FBD"/>
    <w:rsid w:val="008F6C14"/>
    <w:rsid w:val="008F6E1E"/>
    <w:rsid w:val="008F72BC"/>
    <w:rsid w:val="008F7622"/>
    <w:rsid w:val="008F7A88"/>
    <w:rsid w:val="008F7ADF"/>
    <w:rsid w:val="009020A3"/>
    <w:rsid w:val="009027C0"/>
    <w:rsid w:val="0090307F"/>
    <w:rsid w:val="0090350B"/>
    <w:rsid w:val="00903F8F"/>
    <w:rsid w:val="00904492"/>
    <w:rsid w:val="009055F4"/>
    <w:rsid w:val="0090571C"/>
    <w:rsid w:val="00906004"/>
    <w:rsid w:val="0090661C"/>
    <w:rsid w:val="00906DCE"/>
    <w:rsid w:val="00907E06"/>
    <w:rsid w:val="00910CAD"/>
    <w:rsid w:val="009123FD"/>
    <w:rsid w:val="009127D6"/>
    <w:rsid w:val="00912D70"/>
    <w:rsid w:val="009130BD"/>
    <w:rsid w:val="00913489"/>
    <w:rsid w:val="009139B7"/>
    <w:rsid w:val="00915962"/>
    <w:rsid w:val="00915A40"/>
    <w:rsid w:val="00915A9C"/>
    <w:rsid w:val="00916742"/>
    <w:rsid w:val="00917BB0"/>
    <w:rsid w:val="009201AB"/>
    <w:rsid w:val="00920262"/>
    <w:rsid w:val="009203BC"/>
    <w:rsid w:val="0092057D"/>
    <w:rsid w:val="00920E12"/>
    <w:rsid w:val="009211EB"/>
    <w:rsid w:val="009219B9"/>
    <w:rsid w:val="0092253F"/>
    <w:rsid w:val="009237B2"/>
    <w:rsid w:val="00923995"/>
    <w:rsid w:val="009239DB"/>
    <w:rsid w:val="0092406B"/>
    <w:rsid w:val="00924549"/>
    <w:rsid w:val="00924DE4"/>
    <w:rsid w:val="0092501B"/>
    <w:rsid w:val="00925DCE"/>
    <w:rsid w:val="00926B2F"/>
    <w:rsid w:val="00926EAD"/>
    <w:rsid w:val="0092709A"/>
    <w:rsid w:val="009272FA"/>
    <w:rsid w:val="00931A34"/>
    <w:rsid w:val="00931BF7"/>
    <w:rsid w:val="00932643"/>
    <w:rsid w:val="00932FEB"/>
    <w:rsid w:val="0093303E"/>
    <w:rsid w:val="009334A1"/>
    <w:rsid w:val="00933AC0"/>
    <w:rsid w:val="00933C8A"/>
    <w:rsid w:val="00934C22"/>
    <w:rsid w:val="00935210"/>
    <w:rsid w:val="00935B3E"/>
    <w:rsid w:val="00935BAF"/>
    <w:rsid w:val="00935EF8"/>
    <w:rsid w:val="0093603D"/>
    <w:rsid w:val="0093608E"/>
    <w:rsid w:val="009371EC"/>
    <w:rsid w:val="0094051F"/>
    <w:rsid w:val="00941FC2"/>
    <w:rsid w:val="00942274"/>
    <w:rsid w:val="0094236B"/>
    <w:rsid w:val="00942F45"/>
    <w:rsid w:val="009441D4"/>
    <w:rsid w:val="009449C5"/>
    <w:rsid w:val="00944B5F"/>
    <w:rsid w:val="00944BB3"/>
    <w:rsid w:val="00944DCE"/>
    <w:rsid w:val="0094518D"/>
    <w:rsid w:val="00945809"/>
    <w:rsid w:val="0094595A"/>
    <w:rsid w:val="00946039"/>
    <w:rsid w:val="00947170"/>
    <w:rsid w:val="00947242"/>
    <w:rsid w:val="00947E92"/>
    <w:rsid w:val="00947FBE"/>
    <w:rsid w:val="00950F7F"/>
    <w:rsid w:val="00951150"/>
    <w:rsid w:val="009515FD"/>
    <w:rsid w:val="009519DB"/>
    <w:rsid w:val="00952F89"/>
    <w:rsid w:val="00953CE1"/>
    <w:rsid w:val="00953F6D"/>
    <w:rsid w:val="00954817"/>
    <w:rsid w:val="00955ED1"/>
    <w:rsid w:val="00955F98"/>
    <w:rsid w:val="009602C8"/>
    <w:rsid w:val="0096073A"/>
    <w:rsid w:val="00960BBC"/>
    <w:rsid w:val="009610BF"/>
    <w:rsid w:val="009618FC"/>
    <w:rsid w:val="009619FD"/>
    <w:rsid w:val="00961D26"/>
    <w:rsid w:val="00962325"/>
    <w:rsid w:val="00962A0C"/>
    <w:rsid w:val="00962CC9"/>
    <w:rsid w:val="00962D26"/>
    <w:rsid w:val="00962DD8"/>
    <w:rsid w:val="00963560"/>
    <w:rsid w:val="00963816"/>
    <w:rsid w:val="00963ED9"/>
    <w:rsid w:val="009641DA"/>
    <w:rsid w:val="0096448A"/>
    <w:rsid w:val="00964C34"/>
    <w:rsid w:val="00964D15"/>
    <w:rsid w:val="00966B38"/>
    <w:rsid w:val="00966C56"/>
    <w:rsid w:val="00967E1C"/>
    <w:rsid w:val="009702B1"/>
    <w:rsid w:val="00970F54"/>
    <w:rsid w:val="0097133D"/>
    <w:rsid w:val="00971B68"/>
    <w:rsid w:val="00971DB3"/>
    <w:rsid w:val="009722C7"/>
    <w:rsid w:val="00972BC4"/>
    <w:rsid w:val="00973190"/>
    <w:rsid w:val="00973883"/>
    <w:rsid w:val="00973C91"/>
    <w:rsid w:val="00974CD9"/>
    <w:rsid w:val="009765DF"/>
    <w:rsid w:val="00976F45"/>
    <w:rsid w:val="00976F5F"/>
    <w:rsid w:val="00977243"/>
    <w:rsid w:val="0097786D"/>
    <w:rsid w:val="00980B2F"/>
    <w:rsid w:val="00981497"/>
    <w:rsid w:val="00982138"/>
    <w:rsid w:val="00982C9F"/>
    <w:rsid w:val="00982F8D"/>
    <w:rsid w:val="009841F0"/>
    <w:rsid w:val="0098480A"/>
    <w:rsid w:val="00984A92"/>
    <w:rsid w:val="00985A77"/>
    <w:rsid w:val="009865A1"/>
    <w:rsid w:val="00987615"/>
    <w:rsid w:val="0098791A"/>
    <w:rsid w:val="00987FB2"/>
    <w:rsid w:val="0099000F"/>
    <w:rsid w:val="0099132F"/>
    <w:rsid w:val="00992AC6"/>
    <w:rsid w:val="0099342F"/>
    <w:rsid w:val="00993D0B"/>
    <w:rsid w:val="00994113"/>
    <w:rsid w:val="009947F7"/>
    <w:rsid w:val="00994F40"/>
    <w:rsid w:val="00995838"/>
    <w:rsid w:val="009961D4"/>
    <w:rsid w:val="00996765"/>
    <w:rsid w:val="00997777"/>
    <w:rsid w:val="00997ED9"/>
    <w:rsid w:val="009A09F9"/>
    <w:rsid w:val="009A0F4B"/>
    <w:rsid w:val="009A0FA5"/>
    <w:rsid w:val="009A13C4"/>
    <w:rsid w:val="009A1519"/>
    <w:rsid w:val="009A2A42"/>
    <w:rsid w:val="009A46F5"/>
    <w:rsid w:val="009A4B7B"/>
    <w:rsid w:val="009A5933"/>
    <w:rsid w:val="009A733D"/>
    <w:rsid w:val="009A7772"/>
    <w:rsid w:val="009A7903"/>
    <w:rsid w:val="009A7D32"/>
    <w:rsid w:val="009A7D5B"/>
    <w:rsid w:val="009B06D8"/>
    <w:rsid w:val="009B0801"/>
    <w:rsid w:val="009B1765"/>
    <w:rsid w:val="009B1A91"/>
    <w:rsid w:val="009B2F2C"/>
    <w:rsid w:val="009B3AE7"/>
    <w:rsid w:val="009B43AB"/>
    <w:rsid w:val="009B455C"/>
    <w:rsid w:val="009B4F0B"/>
    <w:rsid w:val="009B50A5"/>
    <w:rsid w:val="009B5258"/>
    <w:rsid w:val="009B59F8"/>
    <w:rsid w:val="009B6400"/>
    <w:rsid w:val="009B6918"/>
    <w:rsid w:val="009B6CD0"/>
    <w:rsid w:val="009B6DFC"/>
    <w:rsid w:val="009B73C5"/>
    <w:rsid w:val="009B7582"/>
    <w:rsid w:val="009C049F"/>
    <w:rsid w:val="009C0A04"/>
    <w:rsid w:val="009C0BFF"/>
    <w:rsid w:val="009C1888"/>
    <w:rsid w:val="009C217C"/>
    <w:rsid w:val="009C2BF3"/>
    <w:rsid w:val="009C391C"/>
    <w:rsid w:val="009C45CF"/>
    <w:rsid w:val="009C6E5F"/>
    <w:rsid w:val="009C730D"/>
    <w:rsid w:val="009C73A2"/>
    <w:rsid w:val="009D00EB"/>
    <w:rsid w:val="009D058D"/>
    <w:rsid w:val="009D0EA0"/>
    <w:rsid w:val="009D2094"/>
    <w:rsid w:val="009D3226"/>
    <w:rsid w:val="009D3A57"/>
    <w:rsid w:val="009D3AF0"/>
    <w:rsid w:val="009D3BD8"/>
    <w:rsid w:val="009D3BEB"/>
    <w:rsid w:val="009D3DC1"/>
    <w:rsid w:val="009D3F7C"/>
    <w:rsid w:val="009D5313"/>
    <w:rsid w:val="009D56A4"/>
    <w:rsid w:val="009D663E"/>
    <w:rsid w:val="009D6E38"/>
    <w:rsid w:val="009D78A2"/>
    <w:rsid w:val="009E0016"/>
    <w:rsid w:val="009E0995"/>
    <w:rsid w:val="009E0C0A"/>
    <w:rsid w:val="009E12AF"/>
    <w:rsid w:val="009E1E73"/>
    <w:rsid w:val="009E22BB"/>
    <w:rsid w:val="009E28F7"/>
    <w:rsid w:val="009E317A"/>
    <w:rsid w:val="009E4652"/>
    <w:rsid w:val="009E4CD5"/>
    <w:rsid w:val="009E4CF4"/>
    <w:rsid w:val="009E5C58"/>
    <w:rsid w:val="009E6C92"/>
    <w:rsid w:val="009E71B5"/>
    <w:rsid w:val="009E7982"/>
    <w:rsid w:val="009E79A5"/>
    <w:rsid w:val="009F0293"/>
    <w:rsid w:val="009F1813"/>
    <w:rsid w:val="009F352D"/>
    <w:rsid w:val="009F39F8"/>
    <w:rsid w:val="009F4A8D"/>
    <w:rsid w:val="009F4BC2"/>
    <w:rsid w:val="009F4D3F"/>
    <w:rsid w:val="009F522F"/>
    <w:rsid w:val="009F5B84"/>
    <w:rsid w:val="009F5CE8"/>
    <w:rsid w:val="009F62DA"/>
    <w:rsid w:val="009F6F24"/>
    <w:rsid w:val="00A0184E"/>
    <w:rsid w:val="00A01D10"/>
    <w:rsid w:val="00A01F73"/>
    <w:rsid w:val="00A030D2"/>
    <w:rsid w:val="00A0314F"/>
    <w:rsid w:val="00A035FA"/>
    <w:rsid w:val="00A03F39"/>
    <w:rsid w:val="00A04954"/>
    <w:rsid w:val="00A0527D"/>
    <w:rsid w:val="00A05464"/>
    <w:rsid w:val="00A055A3"/>
    <w:rsid w:val="00A05620"/>
    <w:rsid w:val="00A05A57"/>
    <w:rsid w:val="00A05D23"/>
    <w:rsid w:val="00A07E6B"/>
    <w:rsid w:val="00A1050B"/>
    <w:rsid w:val="00A10AFD"/>
    <w:rsid w:val="00A119B3"/>
    <w:rsid w:val="00A11DFF"/>
    <w:rsid w:val="00A12053"/>
    <w:rsid w:val="00A12C48"/>
    <w:rsid w:val="00A13028"/>
    <w:rsid w:val="00A13454"/>
    <w:rsid w:val="00A134E9"/>
    <w:rsid w:val="00A14BF0"/>
    <w:rsid w:val="00A14C6D"/>
    <w:rsid w:val="00A152BC"/>
    <w:rsid w:val="00A154E8"/>
    <w:rsid w:val="00A158B8"/>
    <w:rsid w:val="00A17307"/>
    <w:rsid w:val="00A20421"/>
    <w:rsid w:val="00A228EF"/>
    <w:rsid w:val="00A23EC4"/>
    <w:rsid w:val="00A246B9"/>
    <w:rsid w:val="00A24AC3"/>
    <w:rsid w:val="00A258F0"/>
    <w:rsid w:val="00A25BE6"/>
    <w:rsid w:val="00A261F3"/>
    <w:rsid w:val="00A26221"/>
    <w:rsid w:val="00A26760"/>
    <w:rsid w:val="00A26FB2"/>
    <w:rsid w:val="00A270E4"/>
    <w:rsid w:val="00A27C9F"/>
    <w:rsid w:val="00A30655"/>
    <w:rsid w:val="00A30D3C"/>
    <w:rsid w:val="00A30DE2"/>
    <w:rsid w:val="00A319C9"/>
    <w:rsid w:val="00A31FF7"/>
    <w:rsid w:val="00A321C5"/>
    <w:rsid w:val="00A339E4"/>
    <w:rsid w:val="00A33B03"/>
    <w:rsid w:val="00A3401A"/>
    <w:rsid w:val="00A34CC9"/>
    <w:rsid w:val="00A34FB8"/>
    <w:rsid w:val="00A37379"/>
    <w:rsid w:val="00A379C3"/>
    <w:rsid w:val="00A37E92"/>
    <w:rsid w:val="00A408D9"/>
    <w:rsid w:val="00A4122C"/>
    <w:rsid w:val="00A421CA"/>
    <w:rsid w:val="00A42255"/>
    <w:rsid w:val="00A42286"/>
    <w:rsid w:val="00A422E2"/>
    <w:rsid w:val="00A42AB6"/>
    <w:rsid w:val="00A4358A"/>
    <w:rsid w:val="00A435C6"/>
    <w:rsid w:val="00A43B4A"/>
    <w:rsid w:val="00A43D3F"/>
    <w:rsid w:val="00A43E86"/>
    <w:rsid w:val="00A441DC"/>
    <w:rsid w:val="00A443B5"/>
    <w:rsid w:val="00A44722"/>
    <w:rsid w:val="00A45A9F"/>
    <w:rsid w:val="00A46289"/>
    <w:rsid w:val="00A501E0"/>
    <w:rsid w:val="00A5041F"/>
    <w:rsid w:val="00A5109B"/>
    <w:rsid w:val="00A51B45"/>
    <w:rsid w:val="00A53631"/>
    <w:rsid w:val="00A53B49"/>
    <w:rsid w:val="00A53DE2"/>
    <w:rsid w:val="00A54705"/>
    <w:rsid w:val="00A5667B"/>
    <w:rsid w:val="00A56C70"/>
    <w:rsid w:val="00A575ED"/>
    <w:rsid w:val="00A57972"/>
    <w:rsid w:val="00A600F2"/>
    <w:rsid w:val="00A60992"/>
    <w:rsid w:val="00A6103E"/>
    <w:rsid w:val="00A62082"/>
    <w:rsid w:val="00A62209"/>
    <w:rsid w:val="00A625D6"/>
    <w:rsid w:val="00A627E8"/>
    <w:rsid w:val="00A62AD3"/>
    <w:rsid w:val="00A6333E"/>
    <w:rsid w:val="00A63816"/>
    <w:rsid w:val="00A63CF9"/>
    <w:rsid w:val="00A63CFC"/>
    <w:rsid w:val="00A63DE2"/>
    <w:rsid w:val="00A64928"/>
    <w:rsid w:val="00A65E32"/>
    <w:rsid w:val="00A663C8"/>
    <w:rsid w:val="00A66483"/>
    <w:rsid w:val="00A66579"/>
    <w:rsid w:val="00A66729"/>
    <w:rsid w:val="00A66DBA"/>
    <w:rsid w:val="00A6710D"/>
    <w:rsid w:val="00A6762F"/>
    <w:rsid w:val="00A67805"/>
    <w:rsid w:val="00A67A7F"/>
    <w:rsid w:val="00A70501"/>
    <w:rsid w:val="00A70D23"/>
    <w:rsid w:val="00A71E64"/>
    <w:rsid w:val="00A720F8"/>
    <w:rsid w:val="00A72495"/>
    <w:rsid w:val="00A7411D"/>
    <w:rsid w:val="00A74C8C"/>
    <w:rsid w:val="00A757E2"/>
    <w:rsid w:val="00A7652F"/>
    <w:rsid w:val="00A779EB"/>
    <w:rsid w:val="00A810FA"/>
    <w:rsid w:val="00A81C20"/>
    <w:rsid w:val="00A826EB"/>
    <w:rsid w:val="00A82AEE"/>
    <w:rsid w:val="00A833D9"/>
    <w:rsid w:val="00A836AD"/>
    <w:rsid w:val="00A83AC3"/>
    <w:rsid w:val="00A83F84"/>
    <w:rsid w:val="00A84AAD"/>
    <w:rsid w:val="00A853DA"/>
    <w:rsid w:val="00A85449"/>
    <w:rsid w:val="00A854A9"/>
    <w:rsid w:val="00A85578"/>
    <w:rsid w:val="00A85E7C"/>
    <w:rsid w:val="00A8658D"/>
    <w:rsid w:val="00A86ABA"/>
    <w:rsid w:val="00A86D5D"/>
    <w:rsid w:val="00A86F4E"/>
    <w:rsid w:val="00A87333"/>
    <w:rsid w:val="00A874A1"/>
    <w:rsid w:val="00A8784F"/>
    <w:rsid w:val="00A87CE9"/>
    <w:rsid w:val="00A9208F"/>
    <w:rsid w:val="00A923CC"/>
    <w:rsid w:val="00A928D4"/>
    <w:rsid w:val="00A93AD4"/>
    <w:rsid w:val="00A93FDF"/>
    <w:rsid w:val="00A94F85"/>
    <w:rsid w:val="00A95438"/>
    <w:rsid w:val="00A95580"/>
    <w:rsid w:val="00A9652D"/>
    <w:rsid w:val="00A97F9C"/>
    <w:rsid w:val="00AA04A6"/>
    <w:rsid w:val="00AA0A7A"/>
    <w:rsid w:val="00AA0B7F"/>
    <w:rsid w:val="00AA147D"/>
    <w:rsid w:val="00AA1C17"/>
    <w:rsid w:val="00AA1C68"/>
    <w:rsid w:val="00AA212C"/>
    <w:rsid w:val="00AA31B1"/>
    <w:rsid w:val="00AA3F27"/>
    <w:rsid w:val="00AA40CD"/>
    <w:rsid w:val="00AA5040"/>
    <w:rsid w:val="00AA5FA6"/>
    <w:rsid w:val="00AA66CE"/>
    <w:rsid w:val="00AA6E05"/>
    <w:rsid w:val="00AA79E7"/>
    <w:rsid w:val="00AA7B1B"/>
    <w:rsid w:val="00AB0438"/>
    <w:rsid w:val="00AB1062"/>
    <w:rsid w:val="00AB142A"/>
    <w:rsid w:val="00AB2197"/>
    <w:rsid w:val="00AB284C"/>
    <w:rsid w:val="00AB3609"/>
    <w:rsid w:val="00AB4C60"/>
    <w:rsid w:val="00AB5A97"/>
    <w:rsid w:val="00AB5CEB"/>
    <w:rsid w:val="00AB5EA3"/>
    <w:rsid w:val="00AB6EB5"/>
    <w:rsid w:val="00AB712C"/>
    <w:rsid w:val="00AB794C"/>
    <w:rsid w:val="00AC2002"/>
    <w:rsid w:val="00AC2097"/>
    <w:rsid w:val="00AC2AD6"/>
    <w:rsid w:val="00AC31FA"/>
    <w:rsid w:val="00AC33EF"/>
    <w:rsid w:val="00AC378D"/>
    <w:rsid w:val="00AC4978"/>
    <w:rsid w:val="00AC4E73"/>
    <w:rsid w:val="00AC6989"/>
    <w:rsid w:val="00AC7692"/>
    <w:rsid w:val="00AC78F9"/>
    <w:rsid w:val="00AD0659"/>
    <w:rsid w:val="00AD116D"/>
    <w:rsid w:val="00AD216F"/>
    <w:rsid w:val="00AD2DD3"/>
    <w:rsid w:val="00AD31AE"/>
    <w:rsid w:val="00AD339D"/>
    <w:rsid w:val="00AD3425"/>
    <w:rsid w:val="00AD355C"/>
    <w:rsid w:val="00AD3BAE"/>
    <w:rsid w:val="00AD4011"/>
    <w:rsid w:val="00AD4E4B"/>
    <w:rsid w:val="00AD5C7C"/>
    <w:rsid w:val="00AD68FF"/>
    <w:rsid w:val="00AE001F"/>
    <w:rsid w:val="00AE0DB5"/>
    <w:rsid w:val="00AE0E52"/>
    <w:rsid w:val="00AE1CAA"/>
    <w:rsid w:val="00AE497F"/>
    <w:rsid w:val="00AE49DB"/>
    <w:rsid w:val="00AE4CCF"/>
    <w:rsid w:val="00AE4D8F"/>
    <w:rsid w:val="00AE4ED0"/>
    <w:rsid w:val="00AE5F47"/>
    <w:rsid w:val="00AE6C46"/>
    <w:rsid w:val="00AE6C9F"/>
    <w:rsid w:val="00AE6D3B"/>
    <w:rsid w:val="00AE732C"/>
    <w:rsid w:val="00AE793C"/>
    <w:rsid w:val="00AF027A"/>
    <w:rsid w:val="00AF106B"/>
    <w:rsid w:val="00AF1BF1"/>
    <w:rsid w:val="00AF238A"/>
    <w:rsid w:val="00AF2FA3"/>
    <w:rsid w:val="00AF3395"/>
    <w:rsid w:val="00AF33DA"/>
    <w:rsid w:val="00AF4C20"/>
    <w:rsid w:val="00AF4E7C"/>
    <w:rsid w:val="00AF5F81"/>
    <w:rsid w:val="00AF6A82"/>
    <w:rsid w:val="00AF6D01"/>
    <w:rsid w:val="00AF6E85"/>
    <w:rsid w:val="00AF7128"/>
    <w:rsid w:val="00AF7B9F"/>
    <w:rsid w:val="00B004C1"/>
    <w:rsid w:val="00B009C5"/>
    <w:rsid w:val="00B02D1B"/>
    <w:rsid w:val="00B0337D"/>
    <w:rsid w:val="00B0362E"/>
    <w:rsid w:val="00B036FC"/>
    <w:rsid w:val="00B03FC3"/>
    <w:rsid w:val="00B04089"/>
    <w:rsid w:val="00B04ADA"/>
    <w:rsid w:val="00B04B96"/>
    <w:rsid w:val="00B04EB6"/>
    <w:rsid w:val="00B0508D"/>
    <w:rsid w:val="00B05C80"/>
    <w:rsid w:val="00B0677D"/>
    <w:rsid w:val="00B06AEC"/>
    <w:rsid w:val="00B06DD0"/>
    <w:rsid w:val="00B074BD"/>
    <w:rsid w:val="00B10CD4"/>
    <w:rsid w:val="00B12107"/>
    <w:rsid w:val="00B123A3"/>
    <w:rsid w:val="00B134C5"/>
    <w:rsid w:val="00B1405C"/>
    <w:rsid w:val="00B142FD"/>
    <w:rsid w:val="00B14764"/>
    <w:rsid w:val="00B14B31"/>
    <w:rsid w:val="00B156CD"/>
    <w:rsid w:val="00B15917"/>
    <w:rsid w:val="00B15C92"/>
    <w:rsid w:val="00B15D0B"/>
    <w:rsid w:val="00B15D92"/>
    <w:rsid w:val="00B160FE"/>
    <w:rsid w:val="00B168A6"/>
    <w:rsid w:val="00B169AC"/>
    <w:rsid w:val="00B170D4"/>
    <w:rsid w:val="00B170D7"/>
    <w:rsid w:val="00B17405"/>
    <w:rsid w:val="00B1790A"/>
    <w:rsid w:val="00B20333"/>
    <w:rsid w:val="00B20334"/>
    <w:rsid w:val="00B21A38"/>
    <w:rsid w:val="00B21B47"/>
    <w:rsid w:val="00B22383"/>
    <w:rsid w:val="00B22CD0"/>
    <w:rsid w:val="00B22D5F"/>
    <w:rsid w:val="00B2308D"/>
    <w:rsid w:val="00B233C2"/>
    <w:rsid w:val="00B2356D"/>
    <w:rsid w:val="00B235CF"/>
    <w:rsid w:val="00B2376A"/>
    <w:rsid w:val="00B23817"/>
    <w:rsid w:val="00B23F19"/>
    <w:rsid w:val="00B24608"/>
    <w:rsid w:val="00B246CE"/>
    <w:rsid w:val="00B26338"/>
    <w:rsid w:val="00B26B6E"/>
    <w:rsid w:val="00B27329"/>
    <w:rsid w:val="00B27660"/>
    <w:rsid w:val="00B30617"/>
    <w:rsid w:val="00B30855"/>
    <w:rsid w:val="00B31642"/>
    <w:rsid w:val="00B31959"/>
    <w:rsid w:val="00B31E8A"/>
    <w:rsid w:val="00B32428"/>
    <w:rsid w:val="00B32756"/>
    <w:rsid w:val="00B32BF3"/>
    <w:rsid w:val="00B3412A"/>
    <w:rsid w:val="00B342C9"/>
    <w:rsid w:val="00B34E14"/>
    <w:rsid w:val="00B350AB"/>
    <w:rsid w:val="00B35584"/>
    <w:rsid w:val="00B35B16"/>
    <w:rsid w:val="00B35FA3"/>
    <w:rsid w:val="00B3779A"/>
    <w:rsid w:val="00B40584"/>
    <w:rsid w:val="00B41987"/>
    <w:rsid w:val="00B41C32"/>
    <w:rsid w:val="00B41E08"/>
    <w:rsid w:val="00B42166"/>
    <w:rsid w:val="00B433C4"/>
    <w:rsid w:val="00B43791"/>
    <w:rsid w:val="00B45DB2"/>
    <w:rsid w:val="00B46183"/>
    <w:rsid w:val="00B47227"/>
    <w:rsid w:val="00B47674"/>
    <w:rsid w:val="00B47DBF"/>
    <w:rsid w:val="00B50064"/>
    <w:rsid w:val="00B501D8"/>
    <w:rsid w:val="00B51105"/>
    <w:rsid w:val="00B5173D"/>
    <w:rsid w:val="00B51F8C"/>
    <w:rsid w:val="00B51FCD"/>
    <w:rsid w:val="00B52575"/>
    <w:rsid w:val="00B52658"/>
    <w:rsid w:val="00B5379E"/>
    <w:rsid w:val="00B53E67"/>
    <w:rsid w:val="00B55E0C"/>
    <w:rsid w:val="00B55F1B"/>
    <w:rsid w:val="00B55FB2"/>
    <w:rsid w:val="00B5625D"/>
    <w:rsid w:val="00B566C6"/>
    <w:rsid w:val="00B569B4"/>
    <w:rsid w:val="00B56E16"/>
    <w:rsid w:val="00B57103"/>
    <w:rsid w:val="00B57C86"/>
    <w:rsid w:val="00B606DC"/>
    <w:rsid w:val="00B607DD"/>
    <w:rsid w:val="00B60C94"/>
    <w:rsid w:val="00B614A8"/>
    <w:rsid w:val="00B61B40"/>
    <w:rsid w:val="00B61DD4"/>
    <w:rsid w:val="00B61E81"/>
    <w:rsid w:val="00B62978"/>
    <w:rsid w:val="00B62F93"/>
    <w:rsid w:val="00B633CF"/>
    <w:rsid w:val="00B641BA"/>
    <w:rsid w:val="00B64983"/>
    <w:rsid w:val="00B654DE"/>
    <w:rsid w:val="00B66DE7"/>
    <w:rsid w:val="00B66EA3"/>
    <w:rsid w:val="00B67656"/>
    <w:rsid w:val="00B67E5C"/>
    <w:rsid w:val="00B67F3F"/>
    <w:rsid w:val="00B70920"/>
    <w:rsid w:val="00B70A32"/>
    <w:rsid w:val="00B70ECC"/>
    <w:rsid w:val="00B71198"/>
    <w:rsid w:val="00B714E8"/>
    <w:rsid w:val="00B715CD"/>
    <w:rsid w:val="00B71B0E"/>
    <w:rsid w:val="00B73761"/>
    <w:rsid w:val="00B73E27"/>
    <w:rsid w:val="00B7530B"/>
    <w:rsid w:val="00B76DC4"/>
    <w:rsid w:val="00B77FCF"/>
    <w:rsid w:val="00B80060"/>
    <w:rsid w:val="00B800D0"/>
    <w:rsid w:val="00B8023D"/>
    <w:rsid w:val="00B805C7"/>
    <w:rsid w:val="00B80BBA"/>
    <w:rsid w:val="00B80D0A"/>
    <w:rsid w:val="00B8141D"/>
    <w:rsid w:val="00B828AF"/>
    <w:rsid w:val="00B82A9E"/>
    <w:rsid w:val="00B83E46"/>
    <w:rsid w:val="00B843D4"/>
    <w:rsid w:val="00B84897"/>
    <w:rsid w:val="00B8500F"/>
    <w:rsid w:val="00B85720"/>
    <w:rsid w:val="00B86AF6"/>
    <w:rsid w:val="00B87F84"/>
    <w:rsid w:val="00B90553"/>
    <w:rsid w:val="00B905B6"/>
    <w:rsid w:val="00B91325"/>
    <w:rsid w:val="00B91B64"/>
    <w:rsid w:val="00B93038"/>
    <w:rsid w:val="00B94E3D"/>
    <w:rsid w:val="00B94EDA"/>
    <w:rsid w:val="00B96155"/>
    <w:rsid w:val="00B962FC"/>
    <w:rsid w:val="00B971C0"/>
    <w:rsid w:val="00BA0082"/>
    <w:rsid w:val="00BA050A"/>
    <w:rsid w:val="00BA1B53"/>
    <w:rsid w:val="00BA27A9"/>
    <w:rsid w:val="00BA2B04"/>
    <w:rsid w:val="00BA33DA"/>
    <w:rsid w:val="00BA3AD6"/>
    <w:rsid w:val="00BA3C94"/>
    <w:rsid w:val="00BA487A"/>
    <w:rsid w:val="00BA4C4D"/>
    <w:rsid w:val="00BA5A2E"/>
    <w:rsid w:val="00BA5D62"/>
    <w:rsid w:val="00BA6A51"/>
    <w:rsid w:val="00BA6B6E"/>
    <w:rsid w:val="00BA6B9C"/>
    <w:rsid w:val="00BB09F2"/>
    <w:rsid w:val="00BB1177"/>
    <w:rsid w:val="00BB1427"/>
    <w:rsid w:val="00BB170D"/>
    <w:rsid w:val="00BB1913"/>
    <w:rsid w:val="00BB215B"/>
    <w:rsid w:val="00BB3EDB"/>
    <w:rsid w:val="00BB3F14"/>
    <w:rsid w:val="00BB4548"/>
    <w:rsid w:val="00BB460C"/>
    <w:rsid w:val="00BB4980"/>
    <w:rsid w:val="00BB62E5"/>
    <w:rsid w:val="00BB6726"/>
    <w:rsid w:val="00BB69F9"/>
    <w:rsid w:val="00BC0CA9"/>
    <w:rsid w:val="00BC0D87"/>
    <w:rsid w:val="00BC1609"/>
    <w:rsid w:val="00BC1D77"/>
    <w:rsid w:val="00BC289D"/>
    <w:rsid w:val="00BC28CD"/>
    <w:rsid w:val="00BC2BFA"/>
    <w:rsid w:val="00BC31CF"/>
    <w:rsid w:val="00BC3987"/>
    <w:rsid w:val="00BC3F52"/>
    <w:rsid w:val="00BC436C"/>
    <w:rsid w:val="00BC4627"/>
    <w:rsid w:val="00BC5E07"/>
    <w:rsid w:val="00BC6425"/>
    <w:rsid w:val="00BC68A5"/>
    <w:rsid w:val="00BC6E03"/>
    <w:rsid w:val="00BC7B72"/>
    <w:rsid w:val="00BD0209"/>
    <w:rsid w:val="00BD0C70"/>
    <w:rsid w:val="00BD1246"/>
    <w:rsid w:val="00BD2B02"/>
    <w:rsid w:val="00BD37E3"/>
    <w:rsid w:val="00BD37EB"/>
    <w:rsid w:val="00BD3989"/>
    <w:rsid w:val="00BD4742"/>
    <w:rsid w:val="00BD4A80"/>
    <w:rsid w:val="00BD5333"/>
    <w:rsid w:val="00BD5545"/>
    <w:rsid w:val="00BD5935"/>
    <w:rsid w:val="00BD5E71"/>
    <w:rsid w:val="00BD5ED3"/>
    <w:rsid w:val="00BD634F"/>
    <w:rsid w:val="00BD6F4D"/>
    <w:rsid w:val="00BD705B"/>
    <w:rsid w:val="00BD7487"/>
    <w:rsid w:val="00BD7D1A"/>
    <w:rsid w:val="00BD7E0B"/>
    <w:rsid w:val="00BE1671"/>
    <w:rsid w:val="00BE16BA"/>
    <w:rsid w:val="00BE2216"/>
    <w:rsid w:val="00BE2678"/>
    <w:rsid w:val="00BE381F"/>
    <w:rsid w:val="00BE3937"/>
    <w:rsid w:val="00BE3C70"/>
    <w:rsid w:val="00BE5CA3"/>
    <w:rsid w:val="00BE5FCD"/>
    <w:rsid w:val="00BE611A"/>
    <w:rsid w:val="00BE65B6"/>
    <w:rsid w:val="00BE66B4"/>
    <w:rsid w:val="00BE7522"/>
    <w:rsid w:val="00BE7F80"/>
    <w:rsid w:val="00BF0358"/>
    <w:rsid w:val="00BF03CC"/>
    <w:rsid w:val="00BF0A2F"/>
    <w:rsid w:val="00BF0C01"/>
    <w:rsid w:val="00BF0EBB"/>
    <w:rsid w:val="00BF1CF1"/>
    <w:rsid w:val="00BF1FE2"/>
    <w:rsid w:val="00BF2987"/>
    <w:rsid w:val="00BF3686"/>
    <w:rsid w:val="00BF39A4"/>
    <w:rsid w:val="00BF3A65"/>
    <w:rsid w:val="00BF4172"/>
    <w:rsid w:val="00BF6024"/>
    <w:rsid w:val="00BF6B33"/>
    <w:rsid w:val="00BF710D"/>
    <w:rsid w:val="00C00515"/>
    <w:rsid w:val="00C010A3"/>
    <w:rsid w:val="00C01EDC"/>
    <w:rsid w:val="00C02CC1"/>
    <w:rsid w:val="00C02E5C"/>
    <w:rsid w:val="00C02FAF"/>
    <w:rsid w:val="00C0310F"/>
    <w:rsid w:val="00C03229"/>
    <w:rsid w:val="00C03265"/>
    <w:rsid w:val="00C033D1"/>
    <w:rsid w:val="00C04B9B"/>
    <w:rsid w:val="00C05006"/>
    <w:rsid w:val="00C05743"/>
    <w:rsid w:val="00C05C34"/>
    <w:rsid w:val="00C05FED"/>
    <w:rsid w:val="00C06018"/>
    <w:rsid w:val="00C06BD3"/>
    <w:rsid w:val="00C06D29"/>
    <w:rsid w:val="00C073B2"/>
    <w:rsid w:val="00C07593"/>
    <w:rsid w:val="00C10482"/>
    <w:rsid w:val="00C108B3"/>
    <w:rsid w:val="00C10B5D"/>
    <w:rsid w:val="00C10D9D"/>
    <w:rsid w:val="00C11661"/>
    <w:rsid w:val="00C1183A"/>
    <w:rsid w:val="00C1197E"/>
    <w:rsid w:val="00C11B18"/>
    <w:rsid w:val="00C1210D"/>
    <w:rsid w:val="00C128E2"/>
    <w:rsid w:val="00C12AD0"/>
    <w:rsid w:val="00C132D4"/>
    <w:rsid w:val="00C1418E"/>
    <w:rsid w:val="00C14339"/>
    <w:rsid w:val="00C153CF"/>
    <w:rsid w:val="00C1543F"/>
    <w:rsid w:val="00C17142"/>
    <w:rsid w:val="00C1759C"/>
    <w:rsid w:val="00C210CB"/>
    <w:rsid w:val="00C210F0"/>
    <w:rsid w:val="00C23266"/>
    <w:rsid w:val="00C23C98"/>
    <w:rsid w:val="00C240B2"/>
    <w:rsid w:val="00C24A0A"/>
    <w:rsid w:val="00C25356"/>
    <w:rsid w:val="00C25537"/>
    <w:rsid w:val="00C25865"/>
    <w:rsid w:val="00C25982"/>
    <w:rsid w:val="00C26BDD"/>
    <w:rsid w:val="00C26F20"/>
    <w:rsid w:val="00C27AC6"/>
    <w:rsid w:val="00C27D12"/>
    <w:rsid w:val="00C30E7E"/>
    <w:rsid w:val="00C316DA"/>
    <w:rsid w:val="00C3221B"/>
    <w:rsid w:val="00C32378"/>
    <w:rsid w:val="00C32FB6"/>
    <w:rsid w:val="00C330EE"/>
    <w:rsid w:val="00C331DD"/>
    <w:rsid w:val="00C337E3"/>
    <w:rsid w:val="00C33860"/>
    <w:rsid w:val="00C33BBD"/>
    <w:rsid w:val="00C3614C"/>
    <w:rsid w:val="00C36D70"/>
    <w:rsid w:val="00C36FC5"/>
    <w:rsid w:val="00C3796D"/>
    <w:rsid w:val="00C40858"/>
    <w:rsid w:val="00C40D11"/>
    <w:rsid w:val="00C4151D"/>
    <w:rsid w:val="00C42089"/>
    <w:rsid w:val="00C429F5"/>
    <w:rsid w:val="00C42A31"/>
    <w:rsid w:val="00C437D4"/>
    <w:rsid w:val="00C438AE"/>
    <w:rsid w:val="00C439A6"/>
    <w:rsid w:val="00C45A3B"/>
    <w:rsid w:val="00C4613A"/>
    <w:rsid w:val="00C4618D"/>
    <w:rsid w:val="00C46918"/>
    <w:rsid w:val="00C508D3"/>
    <w:rsid w:val="00C50ABC"/>
    <w:rsid w:val="00C5151D"/>
    <w:rsid w:val="00C52B48"/>
    <w:rsid w:val="00C52DDF"/>
    <w:rsid w:val="00C53CA1"/>
    <w:rsid w:val="00C53DFC"/>
    <w:rsid w:val="00C55B18"/>
    <w:rsid w:val="00C56783"/>
    <w:rsid w:val="00C570BB"/>
    <w:rsid w:val="00C5724F"/>
    <w:rsid w:val="00C5750C"/>
    <w:rsid w:val="00C57966"/>
    <w:rsid w:val="00C57BD8"/>
    <w:rsid w:val="00C57F34"/>
    <w:rsid w:val="00C6078A"/>
    <w:rsid w:val="00C61178"/>
    <w:rsid w:val="00C61777"/>
    <w:rsid w:val="00C62504"/>
    <w:rsid w:val="00C6321F"/>
    <w:rsid w:val="00C6402F"/>
    <w:rsid w:val="00C644B8"/>
    <w:rsid w:val="00C64A15"/>
    <w:rsid w:val="00C6565C"/>
    <w:rsid w:val="00C66065"/>
    <w:rsid w:val="00C669FC"/>
    <w:rsid w:val="00C704B0"/>
    <w:rsid w:val="00C70F95"/>
    <w:rsid w:val="00C7169D"/>
    <w:rsid w:val="00C7282A"/>
    <w:rsid w:val="00C73328"/>
    <w:rsid w:val="00C735B7"/>
    <w:rsid w:val="00C73875"/>
    <w:rsid w:val="00C744D0"/>
    <w:rsid w:val="00C74E82"/>
    <w:rsid w:val="00C75145"/>
    <w:rsid w:val="00C75BBC"/>
    <w:rsid w:val="00C76082"/>
    <w:rsid w:val="00C76151"/>
    <w:rsid w:val="00C76244"/>
    <w:rsid w:val="00C763FC"/>
    <w:rsid w:val="00C76CB3"/>
    <w:rsid w:val="00C821AD"/>
    <w:rsid w:val="00C82630"/>
    <w:rsid w:val="00C82632"/>
    <w:rsid w:val="00C8436E"/>
    <w:rsid w:val="00C8496B"/>
    <w:rsid w:val="00C849E9"/>
    <w:rsid w:val="00C85553"/>
    <w:rsid w:val="00C8612E"/>
    <w:rsid w:val="00C866D2"/>
    <w:rsid w:val="00C86D37"/>
    <w:rsid w:val="00C873F3"/>
    <w:rsid w:val="00C8771D"/>
    <w:rsid w:val="00C8771E"/>
    <w:rsid w:val="00C90667"/>
    <w:rsid w:val="00C910F5"/>
    <w:rsid w:val="00C919F5"/>
    <w:rsid w:val="00C921BF"/>
    <w:rsid w:val="00C924E0"/>
    <w:rsid w:val="00C92628"/>
    <w:rsid w:val="00C928B3"/>
    <w:rsid w:val="00C92A46"/>
    <w:rsid w:val="00C92D11"/>
    <w:rsid w:val="00C92D9A"/>
    <w:rsid w:val="00C936D2"/>
    <w:rsid w:val="00C95147"/>
    <w:rsid w:val="00C9630E"/>
    <w:rsid w:val="00C973D6"/>
    <w:rsid w:val="00C97843"/>
    <w:rsid w:val="00C97856"/>
    <w:rsid w:val="00C97975"/>
    <w:rsid w:val="00C97A81"/>
    <w:rsid w:val="00C97C55"/>
    <w:rsid w:val="00CA0C9A"/>
    <w:rsid w:val="00CA10AB"/>
    <w:rsid w:val="00CA1570"/>
    <w:rsid w:val="00CA1967"/>
    <w:rsid w:val="00CA1BE0"/>
    <w:rsid w:val="00CA1DE4"/>
    <w:rsid w:val="00CA2459"/>
    <w:rsid w:val="00CA2833"/>
    <w:rsid w:val="00CA2C54"/>
    <w:rsid w:val="00CA2E8D"/>
    <w:rsid w:val="00CA34BB"/>
    <w:rsid w:val="00CA4185"/>
    <w:rsid w:val="00CA4347"/>
    <w:rsid w:val="00CA4DB2"/>
    <w:rsid w:val="00CA504B"/>
    <w:rsid w:val="00CA5415"/>
    <w:rsid w:val="00CA5916"/>
    <w:rsid w:val="00CA5A0A"/>
    <w:rsid w:val="00CA6490"/>
    <w:rsid w:val="00CB023A"/>
    <w:rsid w:val="00CB077E"/>
    <w:rsid w:val="00CB122E"/>
    <w:rsid w:val="00CB1713"/>
    <w:rsid w:val="00CB1A39"/>
    <w:rsid w:val="00CB1E8E"/>
    <w:rsid w:val="00CB2D05"/>
    <w:rsid w:val="00CB3A42"/>
    <w:rsid w:val="00CB3F19"/>
    <w:rsid w:val="00CB440E"/>
    <w:rsid w:val="00CB4DC5"/>
    <w:rsid w:val="00CB6D66"/>
    <w:rsid w:val="00CB735A"/>
    <w:rsid w:val="00CB75CA"/>
    <w:rsid w:val="00CC02DC"/>
    <w:rsid w:val="00CC1FD2"/>
    <w:rsid w:val="00CC2327"/>
    <w:rsid w:val="00CC2341"/>
    <w:rsid w:val="00CC2561"/>
    <w:rsid w:val="00CC284E"/>
    <w:rsid w:val="00CC2AD5"/>
    <w:rsid w:val="00CC342E"/>
    <w:rsid w:val="00CC37ED"/>
    <w:rsid w:val="00CC39E0"/>
    <w:rsid w:val="00CC488F"/>
    <w:rsid w:val="00CC50A4"/>
    <w:rsid w:val="00CC5976"/>
    <w:rsid w:val="00CC5A03"/>
    <w:rsid w:val="00CC5D17"/>
    <w:rsid w:val="00CC63CB"/>
    <w:rsid w:val="00CC6D06"/>
    <w:rsid w:val="00CC6D9F"/>
    <w:rsid w:val="00CC7FF2"/>
    <w:rsid w:val="00CD069E"/>
    <w:rsid w:val="00CD09E4"/>
    <w:rsid w:val="00CD0EEE"/>
    <w:rsid w:val="00CD152A"/>
    <w:rsid w:val="00CD228C"/>
    <w:rsid w:val="00CD352F"/>
    <w:rsid w:val="00CD42B2"/>
    <w:rsid w:val="00CD4390"/>
    <w:rsid w:val="00CD4CE2"/>
    <w:rsid w:val="00CD4F45"/>
    <w:rsid w:val="00CD543A"/>
    <w:rsid w:val="00CD5466"/>
    <w:rsid w:val="00CD5AB0"/>
    <w:rsid w:val="00CD5D42"/>
    <w:rsid w:val="00CD5F85"/>
    <w:rsid w:val="00CD6CA0"/>
    <w:rsid w:val="00CD6F87"/>
    <w:rsid w:val="00CD6F9B"/>
    <w:rsid w:val="00CD7AD3"/>
    <w:rsid w:val="00CE0005"/>
    <w:rsid w:val="00CE0B77"/>
    <w:rsid w:val="00CE0CE6"/>
    <w:rsid w:val="00CE124C"/>
    <w:rsid w:val="00CE2498"/>
    <w:rsid w:val="00CE274B"/>
    <w:rsid w:val="00CE2A70"/>
    <w:rsid w:val="00CE2FCC"/>
    <w:rsid w:val="00CE31CF"/>
    <w:rsid w:val="00CE35C3"/>
    <w:rsid w:val="00CE3B96"/>
    <w:rsid w:val="00CE531F"/>
    <w:rsid w:val="00CE57E2"/>
    <w:rsid w:val="00CE6F09"/>
    <w:rsid w:val="00CE7072"/>
    <w:rsid w:val="00CE760E"/>
    <w:rsid w:val="00CE79B0"/>
    <w:rsid w:val="00CE7B7E"/>
    <w:rsid w:val="00CE7D2D"/>
    <w:rsid w:val="00CF06EF"/>
    <w:rsid w:val="00CF0A75"/>
    <w:rsid w:val="00CF0EB6"/>
    <w:rsid w:val="00CF0F6E"/>
    <w:rsid w:val="00CF109F"/>
    <w:rsid w:val="00CF13F9"/>
    <w:rsid w:val="00CF1E1E"/>
    <w:rsid w:val="00CF2F87"/>
    <w:rsid w:val="00CF2FD8"/>
    <w:rsid w:val="00CF3165"/>
    <w:rsid w:val="00CF354C"/>
    <w:rsid w:val="00CF3957"/>
    <w:rsid w:val="00CF3FEE"/>
    <w:rsid w:val="00CF4034"/>
    <w:rsid w:val="00CF51BC"/>
    <w:rsid w:val="00CF54EC"/>
    <w:rsid w:val="00CF719D"/>
    <w:rsid w:val="00CF74B0"/>
    <w:rsid w:val="00CF7B52"/>
    <w:rsid w:val="00D00098"/>
    <w:rsid w:val="00D00588"/>
    <w:rsid w:val="00D0160A"/>
    <w:rsid w:val="00D01955"/>
    <w:rsid w:val="00D01EEF"/>
    <w:rsid w:val="00D02246"/>
    <w:rsid w:val="00D029EF"/>
    <w:rsid w:val="00D02D91"/>
    <w:rsid w:val="00D03395"/>
    <w:rsid w:val="00D03BFB"/>
    <w:rsid w:val="00D03CDE"/>
    <w:rsid w:val="00D04F91"/>
    <w:rsid w:val="00D05BC9"/>
    <w:rsid w:val="00D05C8D"/>
    <w:rsid w:val="00D060DF"/>
    <w:rsid w:val="00D0666D"/>
    <w:rsid w:val="00D07256"/>
    <w:rsid w:val="00D07604"/>
    <w:rsid w:val="00D07A8C"/>
    <w:rsid w:val="00D07C8A"/>
    <w:rsid w:val="00D10428"/>
    <w:rsid w:val="00D1268C"/>
    <w:rsid w:val="00D12F94"/>
    <w:rsid w:val="00D13567"/>
    <w:rsid w:val="00D1383E"/>
    <w:rsid w:val="00D13909"/>
    <w:rsid w:val="00D1447E"/>
    <w:rsid w:val="00D1489A"/>
    <w:rsid w:val="00D1489D"/>
    <w:rsid w:val="00D14AFE"/>
    <w:rsid w:val="00D14DC5"/>
    <w:rsid w:val="00D15201"/>
    <w:rsid w:val="00D1523A"/>
    <w:rsid w:val="00D15676"/>
    <w:rsid w:val="00D159B7"/>
    <w:rsid w:val="00D15B59"/>
    <w:rsid w:val="00D161F7"/>
    <w:rsid w:val="00D1644E"/>
    <w:rsid w:val="00D165C3"/>
    <w:rsid w:val="00D16A71"/>
    <w:rsid w:val="00D16BBE"/>
    <w:rsid w:val="00D16D2D"/>
    <w:rsid w:val="00D17A50"/>
    <w:rsid w:val="00D202D9"/>
    <w:rsid w:val="00D205F0"/>
    <w:rsid w:val="00D206CA"/>
    <w:rsid w:val="00D20C31"/>
    <w:rsid w:val="00D21BB4"/>
    <w:rsid w:val="00D21D40"/>
    <w:rsid w:val="00D21F5C"/>
    <w:rsid w:val="00D22667"/>
    <w:rsid w:val="00D2267B"/>
    <w:rsid w:val="00D226D6"/>
    <w:rsid w:val="00D2350E"/>
    <w:rsid w:val="00D24ECA"/>
    <w:rsid w:val="00D25C50"/>
    <w:rsid w:val="00D25D7C"/>
    <w:rsid w:val="00D25E06"/>
    <w:rsid w:val="00D26039"/>
    <w:rsid w:val="00D2638A"/>
    <w:rsid w:val="00D30202"/>
    <w:rsid w:val="00D30479"/>
    <w:rsid w:val="00D30A4D"/>
    <w:rsid w:val="00D30F77"/>
    <w:rsid w:val="00D322D1"/>
    <w:rsid w:val="00D33B65"/>
    <w:rsid w:val="00D33BA1"/>
    <w:rsid w:val="00D34A9E"/>
    <w:rsid w:val="00D34ACC"/>
    <w:rsid w:val="00D34BA7"/>
    <w:rsid w:val="00D35169"/>
    <w:rsid w:val="00D3533C"/>
    <w:rsid w:val="00D41091"/>
    <w:rsid w:val="00D41BF9"/>
    <w:rsid w:val="00D4202D"/>
    <w:rsid w:val="00D42158"/>
    <w:rsid w:val="00D42606"/>
    <w:rsid w:val="00D42E07"/>
    <w:rsid w:val="00D4337D"/>
    <w:rsid w:val="00D436F8"/>
    <w:rsid w:val="00D45CF7"/>
    <w:rsid w:val="00D45E90"/>
    <w:rsid w:val="00D45FED"/>
    <w:rsid w:val="00D460A1"/>
    <w:rsid w:val="00D47918"/>
    <w:rsid w:val="00D47AE6"/>
    <w:rsid w:val="00D47D30"/>
    <w:rsid w:val="00D5004F"/>
    <w:rsid w:val="00D5012E"/>
    <w:rsid w:val="00D502FA"/>
    <w:rsid w:val="00D50BB3"/>
    <w:rsid w:val="00D50C85"/>
    <w:rsid w:val="00D50EED"/>
    <w:rsid w:val="00D51E61"/>
    <w:rsid w:val="00D52F1F"/>
    <w:rsid w:val="00D53D37"/>
    <w:rsid w:val="00D55D7A"/>
    <w:rsid w:val="00D565E7"/>
    <w:rsid w:val="00D566CF"/>
    <w:rsid w:val="00D60BEE"/>
    <w:rsid w:val="00D60FCB"/>
    <w:rsid w:val="00D62CCE"/>
    <w:rsid w:val="00D63A77"/>
    <w:rsid w:val="00D644E4"/>
    <w:rsid w:val="00D653A0"/>
    <w:rsid w:val="00D655E5"/>
    <w:rsid w:val="00D658F3"/>
    <w:rsid w:val="00D65B69"/>
    <w:rsid w:val="00D65E55"/>
    <w:rsid w:val="00D667DD"/>
    <w:rsid w:val="00D67B96"/>
    <w:rsid w:val="00D67D32"/>
    <w:rsid w:val="00D70BB4"/>
    <w:rsid w:val="00D70CCA"/>
    <w:rsid w:val="00D713AC"/>
    <w:rsid w:val="00D71537"/>
    <w:rsid w:val="00D71BB2"/>
    <w:rsid w:val="00D71E46"/>
    <w:rsid w:val="00D71FEA"/>
    <w:rsid w:val="00D72ACF"/>
    <w:rsid w:val="00D73660"/>
    <w:rsid w:val="00D74286"/>
    <w:rsid w:val="00D7445F"/>
    <w:rsid w:val="00D75062"/>
    <w:rsid w:val="00D756C3"/>
    <w:rsid w:val="00D75B42"/>
    <w:rsid w:val="00D76064"/>
    <w:rsid w:val="00D7641C"/>
    <w:rsid w:val="00D76503"/>
    <w:rsid w:val="00D7767B"/>
    <w:rsid w:val="00D7799A"/>
    <w:rsid w:val="00D77B47"/>
    <w:rsid w:val="00D77C0B"/>
    <w:rsid w:val="00D817DB"/>
    <w:rsid w:val="00D8190B"/>
    <w:rsid w:val="00D81EA5"/>
    <w:rsid w:val="00D82B33"/>
    <w:rsid w:val="00D84954"/>
    <w:rsid w:val="00D84EFE"/>
    <w:rsid w:val="00D8554B"/>
    <w:rsid w:val="00D8564E"/>
    <w:rsid w:val="00D875DB"/>
    <w:rsid w:val="00D8765B"/>
    <w:rsid w:val="00D91E27"/>
    <w:rsid w:val="00D939FA"/>
    <w:rsid w:val="00D93C37"/>
    <w:rsid w:val="00D94F90"/>
    <w:rsid w:val="00D94FBE"/>
    <w:rsid w:val="00D95293"/>
    <w:rsid w:val="00D953E9"/>
    <w:rsid w:val="00D9542F"/>
    <w:rsid w:val="00D96A9F"/>
    <w:rsid w:val="00D96EDF"/>
    <w:rsid w:val="00D97178"/>
    <w:rsid w:val="00D972BF"/>
    <w:rsid w:val="00D97667"/>
    <w:rsid w:val="00D97748"/>
    <w:rsid w:val="00D9779A"/>
    <w:rsid w:val="00D97E0A"/>
    <w:rsid w:val="00DA0C5C"/>
    <w:rsid w:val="00DA0E3A"/>
    <w:rsid w:val="00DA12A5"/>
    <w:rsid w:val="00DA1386"/>
    <w:rsid w:val="00DA15B9"/>
    <w:rsid w:val="00DA2014"/>
    <w:rsid w:val="00DA281E"/>
    <w:rsid w:val="00DA285C"/>
    <w:rsid w:val="00DA3539"/>
    <w:rsid w:val="00DA373D"/>
    <w:rsid w:val="00DA4115"/>
    <w:rsid w:val="00DA43F5"/>
    <w:rsid w:val="00DA46ED"/>
    <w:rsid w:val="00DA4B89"/>
    <w:rsid w:val="00DA5752"/>
    <w:rsid w:val="00DA5F0A"/>
    <w:rsid w:val="00DA6189"/>
    <w:rsid w:val="00DA68A0"/>
    <w:rsid w:val="00DA7BA7"/>
    <w:rsid w:val="00DB019E"/>
    <w:rsid w:val="00DB01B0"/>
    <w:rsid w:val="00DB1635"/>
    <w:rsid w:val="00DB281A"/>
    <w:rsid w:val="00DB3D18"/>
    <w:rsid w:val="00DB471F"/>
    <w:rsid w:val="00DB4991"/>
    <w:rsid w:val="00DB594B"/>
    <w:rsid w:val="00DB6811"/>
    <w:rsid w:val="00DB6904"/>
    <w:rsid w:val="00DB6C51"/>
    <w:rsid w:val="00DB7259"/>
    <w:rsid w:val="00DB72AF"/>
    <w:rsid w:val="00DC0A1B"/>
    <w:rsid w:val="00DC0AF3"/>
    <w:rsid w:val="00DC12C9"/>
    <w:rsid w:val="00DC1B70"/>
    <w:rsid w:val="00DC1F62"/>
    <w:rsid w:val="00DC2CEF"/>
    <w:rsid w:val="00DC3925"/>
    <w:rsid w:val="00DC42C0"/>
    <w:rsid w:val="00DC4466"/>
    <w:rsid w:val="00DC5237"/>
    <w:rsid w:val="00DC6E48"/>
    <w:rsid w:val="00DC7652"/>
    <w:rsid w:val="00DC7CB6"/>
    <w:rsid w:val="00DD0180"/>
    <w:rsid w:val="00DD069C"/>
    <w:rsid w:val="00DD1586"/>
    <w:rsid w:val="00DD2320"/>
    <w:rsid w:val="00DD278E"/>
    <w:rsid w:val="00DD3B67"/>
    <w:rsid w:val="00DD47E1"/>
    <w:rsid w:val="00DD53C9"/>
    <w:rsid w:val="00DD5CF3"/>
    <w:rsid w:val="00DD6441"/>
    <w:rsid w:val="00DD64DA"/>
    <w:rsid w:val="00DD73EE"/>
    <w:rsid w:val="00DD7D4B"/>
    <w:rsid w:val="00DE0104"/>
    <w:rsid w:val="00DE026A"/>
    <w:rsid w:val="00DE0B2D"/>
    <w:rsid w:val="00DE10BC"/>
    <w:rsid w:val="00DE10F1"/>
    <w:rsid w:val="00DE136F"/>
    <w:rsid w:val="00DE1E1B"/>
    <w:rsid w:val="00DE1F5B"/>
    <w:rsid w:val="00DE268C"/>
    <w:rsid w:val="00DE2860"/>
    <w:rsid w:val="00DE2CA2"/>
    <w:rsid w:val="00DE432D"/>
    <w:rsid w:val="00DE48ED"/>
    <w:rsid w:val="00DE4CF9"/>
    <w:rsid w:val="00DE4D4C"/>
    <w:rsid w:val="00DE545C"/>
    <w:rsid w:val="00DE55D2"/>
    <w:rsid w:val="00DE60A7"/>
    <w:rsid w:val="00DE671B"/>
    <w:rsid w:val="00DE6DD1"/>
    <w:rsid w:val="00DE7708"/>
    <w:rsid w:val="00DE7F5E"/>
    <w:rsid w:val="00DF0184"/>
    <w:rsid w:val="00DF1A29"/>
    <w:rsid w:val="00DF22A5"/>
    <w:rsid w:val="00DF2401"/>
    <w:rsid w:val="00DF2632"/>
    <w:rsid w:val="00DF2C80"/>
    <w:rsid w:val="00DF2EE0"/>
    <w:rsid w:val="00DF37BA"/>
    <w:rsid w:val="00DF37F2"/>
    <w:rsid w:val="00DF3D75"/>
    <w:rsid w:val="00DF3E2C"/>
    <w:rsid w:val="00DF4A5B"/>
    <w:rsid w:val="00DF4E56"/>
    <w:rsid w:val="00DF53F6"/>
    <w:rsid w:val="00DF5B8E"/>
    <w:rsid w:val="00DF5D22"/>
    <w:rsid w:val="00DF6F7B"/>
    <w:rsid w:val="00DF7CA8"/>
    <w:rsid w:val="00DF7E48"/>
    <w:rsid w:val="00E00E14"/>
    <w:rsid w:val="00E0172A"/>
    <w:rsid w:val="00E01978"/>
    <w:rsid w:val="00E0198B"/>
    <w:rsid w:val="00E021E0"/>
    <w:rsid w:val="00E0259B"/>
    <w:rsid w:val="00E02FD1"/>
    <w:rsid w:val="00E03246"/>
    <w:rsid w:val="00E033BE"/>
    <w:rsid w:val="00E03743"/>
    <w:rsid w:val="00E03C17"/>
    <w:rsid w:val="00E04DAD"/>
    <w:rsid w:val="00E05461"/>
    <w:rsid w:val="00E055BD"/>
    <w:rsid w:val="00E0590C"/>
    <w:rsid w:val="00E05C0B"/>
    <w:rsid w:val="00E06FEE"/>
    <w:rsid w:val="00E07AAB"/>
    <w:rsid w:val="00E1105C"/>
    <w:rsid w:val="00E1122A"/>
    <w:rsid w:val="00E12191"/>
    <w:rsid w:val="00E121D7"/>
    <w:rsid w:val="00E123FF"/>
    <w:rsid w:val="00E136C5"/>
    <w:rsid w:val="00E13E59"/>
    <w:rsid w:val="00E1423D"/>
    <w:rsid w:val="00E1434D"/>
    <w:rsid w:val="00E152F6"/>
    <w:rsid w:val="00E16DCE"/>
    <w:rsid w:val="00E201F7"/>
    <w:rsid w:val="00E215A6"/>
    <w:rsid w:val="00E2191D"/>
    <w:rsid w:val="00E21E63"/>
    <w:rsid w:val="00E22393"/>
    <w:rsid w:val="00E227CF"/>
    <w:rsid w:val="00E23298"/>
    <w:rsid w:val="00E23748"/>
    <w:rsid w:val="00E2375B"/>
    <w:rsid w:val="00E23C61"/>
    <w:rsid w:val="00E23F12"/>
    <w:rsid w:val="00E2421C"/>
    <w:rsid w:val="00E24C57"/>
    <w:rsid w:val="00E256A0"/>
    <w:rsid w:val="00E25DB4"/>
    <w:rsid w:val="00E26003"/>
    <w:rsid w:val="00E268F4"/>
    <w:rsid w:val="00E26B24"/>
    <w:rsid w:val="00E27D3A"/>
    <w:rsid w:val="00E30082"/>
    <w:rsid w:val="00E30327"/>
    <w:rsid w:val="00E3047D"/>
    <w:rsid w:val="00E3109F"/>
    <w:rsid w:val="00E32EDF"/>
    <w:rsid w:val="00E331D1"/>
    <w:rsid w:val="00E33247"/>
    <w:rsid w:val="00E34386"/>
    <w:rsid w:val="00E34CF6"/>
    <w:rsid w:val="00E3567E"/>
    <w:rsid w:val="00E35D09"/>
    <w:rsid w:val="00E35ECB"/>
    <w:rsid w:val="00E366C2"/>
    <w:rsid w:val="00E36902"/>
    <w:rsid w:val="00E36D77"/>
    <w:rsid w:val="00E37065"/>
    <w:rsid w:val="00E3716C"/>
    <w:rsid w:val="00E37473"/>
    <w:rsid w:val="00E37A8F"/>
    <w:rsid w:val="00E37CBE"/>
    <w:rsid w:val="00E400EC"/>
    <w:rsid w:val="00E418CE"/>
    <w:rsid w:val="00E4222C"/>
    <w:rsid w:val="00E42494"/>
    <w:rsid w:val="00E42497"/>
    <w:rsid w:val="00E42903"/>
    <w:rsid w:val="00E42A3F"/>
    <w:rsid w:val="00E42B65"/>
    <w:rsid w:val="00E43FA1"/>
    <w:rsid w:val="00E443DC"/>
    <w:rsid w:val="00E4485F"/>
    <w:rsid w:val="00E44F9D"/>
    <w:rsid w:val="00E4503B"/>
    <w:rsid w:val="00E45C0A"/>
    <w:rsid w:val="00E46D70"/>
    <w:rsid w:val="00E46E23"/>
    <w:rsid w:val="00E46FE0"/>
    <w:rsid w:val="00E47184"/>
    <w:rsid w:val="00E4764E"/>
    <w:rsid w:val="00E47E3D"/>
    <w:rsid w:val="00E50C9B"/>
    <w:rsid w:val="00E5155C"/>
    <w:rsid w:val="00E5159E"/>
    <w:rsid w:val="00E519BF"/>
    <w:rsid w:val="00E532FC"/>
    <w:rsid w:val="00E53CA3"/>
    <w:rsid w:val="00E541EF"/>
    <w:rsid w:val="00E541FF"/>
    <w:rsid w:val="00E550AB"/>
    <w:rsid w:val="00E554B0"/>
    <w:rsid w:val="00E555E0"/>
    <w:rsid w:val="00E55A84"/>
    <w:rsid w:val="00E572C7"/>
    <w:rsid w:val="00E5757A"/>
    <w:rsid w:val="00E60472"/>
    <w:rsid w:val="00E60EBA"/>
    <w:rsid w:val="00E60F51"/>
    <w:rsid w:val="00E62965"/>
    <w:rsid w:val="00E64125"/>
    <w:rsid w:val="00E65335"/>
    <w:rsid w:val="00E66CA0"/>
    <w:rsid w:val="00E66EA0"/>
    <w:rsid w:val="00E6707C"/>
    <w:rsid w:val="00E67D2C"/>
    <w:rsid w:val="00E70AE9"/>
    <w:rsid w:val="00E716AB"/>
    <w:rsid w:val="00E71A43"/>
    <w:rsid w:val="00E71DDD"/>
    <w:rsid w:val="00E72131"/>
    <w:rsid w:val="00E72431"/>
    <w:rsid w:val="00E72C6B"/>
    <w:rsid w:val="00E72F12"/>
    <w:rsid w:val="00E73ED1"/>
    <w:rsid w:val="00E7451A"/>
    <w:rsid w:val="00E74639"/>
    <w:rsid w:val="00E7524D"/>
    <w:rsid w:val="00E76431"/>
    <w:rsid w:val="00E766AA"/>
    <w:rsid w:val="00E771C5"/>
    <w:rsid w:val="00E77606"/>
    <w:rsid w:val="00E804C8"/>
    <w:rsid w:val="00E8051D"/>
    <w:rsid w:val="00E80995"/>
    <w:rsid w:val="00E80FC9"/>
    <w:rsid w:val="00E81740"/>
    <w:rsid w:val="00E817D9"/>
    <w:rsid w:val="00E81A5D"/>
    <w:rsid w:val="00E825F5"/>
    <w:rsid w:val="00E8260C"/>
    <w:rsid w:val="00E8315F"/>
    <w:rsid w:val="00E8321D"/>
    <w:rsid w:val="00E84D65"/>
    <w:rsid w:val="00E8538D"/>
    <w:rsid w:val="00E86DB7"/>
    <w:rsid w:val="00E8792A"/>
    <w:rsid w:val="00E87FC2"/>
    <w:rsid w:val="00E9025F"/>
    <w:rsid w:val="00E91211"/>
    <w:rsid w:val="00E912C9"/>
    <w:rsid w:val="00E91EED"/>
    <w:rsid w:val="00E94544"/>
    <w:rsid w:val="00E9553D"/>
    <w:rsid w:val="00E95769"/>
    <w:rsid w:val="00E959DB"/>
    <w:rsid w:val="00E965FE"/>
    <w:rsid w:val="00E9666D"/>
    <w:rsid w:val="00E96E1F"/>
    <w:rsid w:val="00E96FA9"/>
    <w:rsid w:val="00E97634"/>
    <w:rsid w:val="00E97806"/>
    <w:rsid w:val="00EA0A16"/>
    <w:rsid w:val="00EA1463"/>
    <w:rsid w:val="00EA1D6B"/>
    <w:rsid w:val="00EA1F25"/>
    <w:rsid w:val="00EA29D8"/>
    <w:rsid w:val="00EA3393"/>
    <w:rsid w:val="00EA359A"/>
    <w:rsid w:val="00EA37CE"/>
    <w:rsid w:val="00EA3C28"/>
    <w:rsid w:val="00EA4726"/>
    <w:rsid w:val="00EA595D"/>
    <w:rsid w:val="00EA5B91"/>
    <w:rsid w:val="00EA5C9D"/>
    <w:rsid w:val="00EA6E06"/>
    <w:rsid w:val="00EA7AB1"/>
    <w:rsid w:val="00EA7E25"/>
    <w:rsid w:val="00EB0293"/>
    <w:rsid w:val="00EB13A0"/>
    <w:rsid w:val="00EB2721"/>
    <w:rsid w:val="00EB4320"/>
    <w:rsid w:val="00EB4A61"/>
    <w:rsid w:val="00EB4DB8"/>
    <w:rsid w:val="00EB566B"/>
    <w:rsid w:val="00EB5B97"/>
    <w:rsid w:val="00EB6376"/>
    <w:rsid w:val="00EB6FB1"/>
    <w:rsid w:val="00EB70F7"/>
    <w:rsid w:val="00EB7D6C"/>
    <w:rsid w:val="00EC0500"/>
    <w:rsid w:val="00EC08F7"/>
    <w:rsid w:val="00EC0948"/>
    <w:rsid w:val="00EC1CB7"/>
    <w:rsid w:val="00EC2255"/>
    <w:rsid w:val="00EC237B"/>
    <w:rsid w:val="00EC346D"/>
    <w:rsid w:val="00EC3743"/>
    <w:rsid w:val="00EC3A42"/>
    <w:rsid w:val="00EC3EDA"/>
    <w:rsid w:val="00EC5859"/>
    <w:rsid w:val="00EC599C"/>
    <w:rsid w:val="00EC5A94"/>
    <w:rsid w:val="00EC6269"/>
    <w:rsid w:val="00EC65E0"/>
    <w:rsid w:val="00EC6628"/>
    <w:rsid w:val="00EC6BEB"/>
    <w:rsid w:val="00EC791C"/>
    <w:rsid w:val="00EC7C69"/>
    <w:rsid w:val="00EC7FB2"/>
    <w:rsid w:val="00ED10DC"/>
    <w:rsid w:val="00ED11A7"/>
    <w:rsid w:val="00ED1761"/>
    <w:rsid w:val="00ED20A0"/>
    <w:rsid w:val="00ED25A4"/>
    <w:rsid w:val="00ED2C54"/>
    <w:rsid w:val="00ED3052"/>
    <w:rsid w:val="00ED322A"/>
    <w:rsid w:val="00ED3A97"/>
    <w:rsid w:val="00ED4FCA"/>
    <w:rsid w:val="00ED50CC"/>
    <w:rsid w:val="00ED6816"/>
    <w:rsid w:val="00ED6A1F"/>
    <w:rsid w:val="00ED6FDC"/>
    <w:rsid w:val="00ED702D"/>
    <w:rsid w:val="00EE0617"/>
    <w:rsid w:val="00EE0767"/>
    <w:rsid w:val="00EE1098"/>
    <w:rsid w:val="00EE1883"/>
    <w:rsid w:val="00EE1BFF"/>
    <w:rsid w:val="00EE20FE"/>
    <w:rsid w:val="00EE2305"/>
    <w:rsid w:val="00EE265E"/>
    <w:rsid w:val="00EE2AF1"/>
    <w:rsid w:val="00EE2C9C"/>
    <w:rsid w:val="00EE2F88"/>
    <w:rsid w:val="00EE3823"/>
    <w:rsid w:val="00EE39C1"/>
    <w:rsid w:val="00EE5027"/>
    <w:rsid w:val="00EE6103"/>
    <w:rsid w:val="00EE68EC"/>
    <w:rsid w:val="00EE7162"/>
    <w:rsid w:val="00EE761D"/>
    <w:rsid w:val="00EE77BB"/>
    <w:rsid w:val="00EE77F3"/>
    <w:rsid w:val="00EF0677"/>
    <w:rsid w:val="00EF0DAB"/>
    <w:rsid w:val="00EF11BB"/>
    <w:rsid w:val="00EF2793"/>
    <w:rsid w:val="00EF3CD2"/>
    <w:rsid w:val="00EF3F95"/>
    <w:rsid w:val="00EF4345"/>
    <w:rsid w:val="00EF451D"/>
    <w:rsid w:val="00EF4A9A"/>
    <w:rsid w:val="00EF53BA"/>
    <w:rsid w:val="00EF72CB"/>
    <w:rsid w:val="00EF7DFA"/>
    <w:rsid w:val="00F00A4E"/>
    <w:rsid w:val="00F00A6B"/>
    <w:rsid w:val="00F017B5"/>
    <w:rsid w:val="00F017EA"/>
    <w:rsid w:val="00F01FAE"/>
    <w:rsid w:val="00F028B1"/>
    <w:rsid w:val="00F0382A"/>
    <w:rsid w:val="00F038BA"/>
    <w:rsid w:val="00F0544F"/>
    <w:rsid w:val="00F072C3"/>
    <w:rsid w:val="00F077B8"/>
    <w:rsid w:val="00F100B9"/>
    <w:rsid w:val="00F1010E"/>
    <w:rsid w:val="00F107CD"/>
    <w:rsid w:val="00F109CA"/>
    <w:rsid w:val="00F11374"/>
    <w:rsid w:val="00F1142A"/>
    <w:rsid w:val="00F118B4"/>
    <w:rsid w:val="00F12623"/>
    <w:rsid w:val="00F12B58"/>
    <w:rsid w:val="00F12D94"/>
    <w:rsid w:val="00F13489"/>
    <w:rsid w:val="00F1366D"/>
    <w:rsid w:val="00F13DB9"/>
    <w:rsid w:val="00F149FB"/>
    <w:rsid w:val="00F14B7C"/>
    <w:rsid w:val="00F15137"/>
    <w:rsid w:val="00F1556A"/>
    <w:rsid w:val="00F1558C"/>
    <w:rsid w:val="00F16196"/>
    <w:rsid w:val="00F166F5"/>
    <w:rsid w:val="00F17390"/>
    <w:rsid w:val="00F17639"/>
    <w:rsid w:val="00F2058A"/>
    <w:rsid w:val="00F207C7"/>
    <w:rsid w:val="00F20863"/>
    <w:rsid w:val="00F217E9"/>
    <w:rsid w:val="00F21A3E"/>
    <w:rsid w:val="00F224CA"/>
    <w:rsid w:val="00F226CC"/>
    <w:rsid w:val="00F22F1D"/>
    <w:rsid w:val="00F23095"/>
    <w:rsid w:val="00F23D01"/>
    <w:rsid w:val="00F24B33"/>
    <w:rsid w:val="00F253F6"/>
    <w:rsid w:val="00F259F1"/>
    <w:rsid w:val="00F25A4E"/>
    <w:rsid w:val="00F25ABE"/>
    <w:rsid w:val="00F25ECB"/>
    <w:rsid w:val="00F26986"/>
    <w:rsid w:val="00F27368"/>
    <w:rsid w:val="00F2789E"/>
    <w:rsid w:val="00F27B97"/>
    <w:rsid w:val="00F27C82"/>
    <w:rsid w:val="00F3135D"/>
    <w:rsid w:val="00F31C68"/>
    <w:rsid w:val="00F33F69"/>
    <w:rsid w:val="00F33F72"/>
    <w:rsid w:val="00F34217"/>
    <w:rsid w:val="00F3460B"/>
    <w:rsid w:val="00F34CC8"/>
    <w:rsid w:val="00F34E91"/>
    <w:rsid w:val="00F35053"/>
    <w:rsid w:val="00F35353"/>
    <w:rsid w:val="00F36C1F"/>
    <w:rsid w:val="00F36CF8"/>
    <w:rsid w:val="00F3707F"/>
    <w:rsid w:val="00F375B9"/>
    <w:rsid w:val="00F40228"/>
    <w:rsid w:val="00F40B0D"/>
    <w:rsid w:val="00F4202C"/>
    <w:rsid w:val="00F42245"/>
    <w:rsid w:val="00F42667"/>
    <w:rsid w:val="00F42729"/>
    <w:rsid w:val="00F42BC2"/>
    <w:rsid w:val="00F42C60"/>
    <w:rsid w:val="00F42FCE"/>
    <w:rsid w:val="00F436BD"/>
    <w:rsid w:val="00F439F2"/>
    <w:rsid w:val="00F43C81"/>
    <w:rsid w:val="00F43DB4"/>
    <w:rsid w:val="00F444FB"/>
    <w:rsid w:val="00F44BDA"/>
    <w:rsid w:val="00F45F85"/>
    <w:rsid w:val="00F46181"/>
    <w:rsid w:val="00F4689D"/>
    <w:rsid w:val="00F46BF0"/>
    <w:rsid w:val="00F46F78"/>
    <w:rsid w:val="00F47546"/>
    <w:rsid w:val="00F47905"/>
    <w:rsid w:val="00F47F43"/>
    <w:rsid w:val="00F5010D"/>
    <w:rsid w:val="00F5033F"/>
    <w:rsid w:val="00F5048A"/>
    <w:rsid w:val="00F50CBF"/>
    <w:rsid w:val="00F520BB"/>
    <w:rsid w:val="00F526B9"/>
    <w:rsid w:val="00F52BCA"/>
    <w:rsid w:val="00F52C16"/>
    <w:rsid w:val="00F52C24"/>
    <w:rsid w:val="00F52FF8"/>
    <w:rsid w:val="00F532CB"/>
    <w:rsid w:val="00F53E58"/>
    <w:rsid w:val="00F53FA4"/>
    <w:rsid w:val="00F544C3"/>
    <w:rsid w:val="00F544EB"/>
    <w:rsid w:val="00F54839"/>
    <w:rsid w:val="00F54A3F"/>
    <w:rsid w:val="00F5530B"/>
    <w:rsid w:val="00F555A8"/>
    <w:rsid w:val="00F55805"/>
    <w:rsid w:val="00F55994"/>
    <w:rsid w:val="00F55FE3"/>
    <w:rsid w:val="00F56778"/>
    <w:rsid w:val="00F56F37"/>
    <w:rsid w:val="00F57047"/>
    <w:rsid w:val="00F57E2A"/>
    <w:rsid w:val="00F605A0"/>
    <w:rsid w:val="00F605B5"/>
    <w:rsid w:val="00F607DE"/>
    <w:rsid w:val="00F61FCD"/>
    <w:rsid w:val="00F62657"/>
    <w:rsid w:val="00F6332B"/>
    <w:rsid w:val="00F6377B"/>
    <w:rsid w:val="00F63BD3"/>
    <w:rsid w:val="00F641E5"/>
    <w:rsid w:val="00F64F93"/>
    <w:rsid w:val="00F65839"/>
    <w:rsid w:val="00F65D12"/>
    <w:rsid w:val="00F65E6D"/>
    <w:rsid w:val="00F667C6"/>
    <w:rsid w:val="00F66917"/>
    <w:rsid w:val="00F67FB5"/>
    <w:rsid w:val="00F702AA"/>
    <w:rsid w:val="00F705B1"/>
    <w:rsid w:val="00F70E67"/>
    <w:rsid w:val="00F716E0"/>
    <w:rsid w:val="00F71CA8"/>
    <w:rsid w:val="00F71D16"/>
    <w:rsid w:val="00F722D7"/>
    <w:rsid w:val="00F72CA3"/>
    <w:rsid w:val="00F7549E"/>
    <w:rsid w:val="00F75613"/>
    <w:rsid w:val="00F773F1"/>
    <w:rsid w:val="00F778F3"/>
    <w:rsid w:val="00F77F9E"/>
    <w:rsid w:val="00F800E4"/>
    <w:rsid w:val="00F809BE"/>
    <w:rsid w:val="00F8219F"/>
    <w:rsid w:val="00F83209"/>
    <w:rsid w:val="00F84F6C"/>
    <w:rsid w:val="00F85390"/>
    <w:rsid w:val="00F85ABE"/>
    <w:rsid w:val="00F85D51"/>
    <w:rsid w:val="00F862A5"/>
    <w:rsid w:val="00F869ED"/>
    <w:rsid w:val="00F87237"/>
    <w:rsid w:val="00F90AC8"/>
    <w:rsid w:val="00F911DA"/>
    <w:rsid w:val="00F91BB9"/>
    <w:rsid w:val="00F91C9C"/>
    <w:rsid w:val="00F91F85"/>
    <w:rsid w:val="00F9238D"/>
    <w:rsid w:val="00F92696"/>
    <w:rsid w:val="00F92B88"/>
    <w:rsid w:val="00F93A33"/>
    <w:rsid w:val="00F93EE9"/>
    <w:rsid w:val="00F94C23"/>
    <w:rsid w:val="00F95DF5"/>
    <w:rsid w:val="00F965CE"/>
    <w:rsid w:val="00F965FA"/>
    <w:rsid w:val="00F9678D"/>
    <w:rsid w:val="00F967A6"/>
    <w:rsid w:val="00F96EB2"/>
    <w:rsid w:val="00FA01BF"/>
    <w:rsid w:val="00FA120E"/>
    <w:rsid w:val="00FA132F"/>
    <w:rsid w:val="00FA1B40"/>
    <w:rsid w:val="00FA1E91"/>
    <w:rsid w:val="00FA24DF"/>
    <w:rsid w:val="00FA315C"/>
    <w:rsid w:val="00FA4508"/>
    <w:rsid w:val="00FA611B"/>
    <w:rsid w:val="00FA7E40"/>
    <w:rsid w:val="00FB0697"/>
    <w:rsid w:val="00FB163C"/>
    <w:rsid w:val="00FB2419"/>
    <w:rsid w:val="00FB2B0A"/>
    <w:rsid w:val="00FB3659"/>
    <w:rsid w:val="00FB3DAE"/>
    <w:rsid w:val="00FB59D1"/>
    <w:rsid w:val="00FB69D2"/>
    <w:rsid w:val="00FB6EA4"/>
    <w:rsid w:val="00FB6EB4"/>
    <w:rsid w:val="00FC03D9"/>
    <w:rsid w:val="00FC0672"/>
    <w:rsid w:val="00FC09AF"/>
    <w:rsid w:val="00FC11B2"/>
    <w:rsid w:val="00FC131D"/>
    <w:rsid w:val="00FC1A1F"/>
    <w:rsid w:val="00FC3118"/>
    <w:rsid w:val="00FC3230"/>
    <w:rsid w:val="00FC3E22"/>
    <w:rsid w:val="00FC4D5A"/>
    <w:rsid w:val="00FC5734"/>
    <w:rsid w:val="00FC647A"/>
    <w:rsid w:val="00FC64FF"/>
    <w:rsid w:val="00FC7A89"/>
    <w:rsid w:val="00FC7FE9"/>
    <w:rsid w:val="00FD032C"/>
    <w:rsid w:val="00FD0B6C"/>
    <w:rsid w:val="00FD1295"/>
    <w:rsid w:val="00FD1C59"/>
    <w:rsid w:val="00FD1FAD"/>
    <w:rsid w:val="00FD2F78"/>
    <w:rsid w:val="00FD3262"/>
    <w:rsid w:val="00FD3F98"/>
    <w:rsid w:val="00FD42B9"/>
    <w:rsid w:val="00FD4745"/>
    <w:rsid w:val="00FD622D"/>
    <w:rsid w:val="00FD64D2"/>
    <w:rsid w:val="00FD669B"/>
    <w:rsid w:val="00FD6945"/>
    <w:rsid w:val="00FE0697"/>
    <w:rsid w:val="00FE1413"/>
    <w:rsid w:val="00FE1816"/>
    <w:rsid w:val="00FE1AE8"/>
    <w:rsid w:val="00FE1F48"/>
    <w:rsid w:val="00FE2A93"/>
    <w:rsid w:val="00FE3279"/>
    <w:rsid w:val="00FE48FF"/>
    <w:rsid w:val="00FE55BD"/>
    <w:rsid w:val="00FE56C6"/>
    <w:rsid w:val="00FE56EC"/>
    <w:rsid w:val="00FE657F"/>
    <w:rsid w:val="00FE6583"/>
    <w:rsid w:val="00FE6918"/>
    <w:rsid w:val="00FE7364"/>
    <w:rsid w:val="00FE74EB"/>
    <w:rsid w:val="00FE761E"/>
    <w:rsid w:val="00FE7688"/>
    <w:rsid w:val="00FF0449"/>
    <w:rsid w:val="00FF106D"/>
    <w:rsid w:val="00FF11A0"/>
    <w:rsid w:val="00FF1D54"/>
    <w:rsid w:val="00FF25F6"/>
    <w:rsid w:val="00FF314A"/>
    <w:rsid w:val="00FF3707"/>
    <w:rsid w:val="00FF393F"/>
    <w:rsid w:val="00FF41B6"/>
    <w:rsid w:val="00FF49EE"/>
    <w:rsid w:val="00FF6C90"/>
    <w:rsid w:val="00FF7621"/>
    <w:rsid w:val="00FF769D"/>
    <w:rsid w:val="00FF77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Subtle 1" w:locked="1" w:semiHidden="0" w:uiPriority="0" w:unhideWhenUsed="0"/>
    <w:lsdException w:name="Table Web 2" w:locked="1" w:semiHidden="0" w:uiPriority="0" w:unhideWhenUsed="0"/>
    <w:lsdException w:name="Table Web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189"/>
    <w:rPr>
      <w:rFonts w:eastAsia="Times New Roman"/>
      <w:sz w:val="28"/>
      <w:szCs w:val="28"/>
    </w:rPr>
  </w:style>
  <w:style w:type="paragraph" w:styleId="Heading1">
    <w:name w:val="heading 1"/>
    <w:basedOn w:val="Normal"/>
    <w:next w:val="Normal"/>
    <w:link w:val="Heading1Char"/>
    <w:uiPriority w:val="99"/>
    <w:qFormat/>
    <w:rsid w:val="009D3226"/>
    <w:pPr>
      <w:keepNext/>
      <w:outlineLvl w:val="0"/>
    </w:pPr>
    <w:rPr>
      <w:rFonts w:eastAsia="Calibri"/>
      <w:szCs w:val="24"/>
    </w:rPr>
  </w:style>
  <w:style w:type="paragraph" w:styleId="Heading3">
    <w:name w:val="heading 3"/>
    <w:basedOn w:val="Normal"/>
    <w:next w:val="Normal"/>
    <w:link w:val="Heading3Char"/>
    <w:uiPriority w:val="99"/>
    <w:qFormat/>
    <w:rsid w:val="00326A04"/>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196216"/>
    <w:pPr>
      <w:keepNext/>
      <w:tabs>
        <w:tab w:val="num" w:pos="0"/>
      </w:tabs>
      <w:outlineLvl w:val="4"/>
    </w:pPr>
    <w:rPr>
      <w:color w:val="3366FF"/>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D3226"/>
    <w:rPr>
      <w:rFonts w:eastAsia="Times New Roman" w:cs="Times New Roman"/>
      <w:sz w:val="24"/>
      <w:szCs w:val="24"/>
    </w:rPr>
  </w:style>
  <w:style w:type="character" w:customStyle="1" w:styleId="Heading3Char">
    <w:name w:val="Heading 3 Char"/>
    <w:basedOn w:val="DefaultParagraphFont"/>
    <w:link w:val="Heading3"/>
    <w:uiPriority w:val="99"/>
    <w:locked/>
    <w:rsid w:val="00326A04"/>
    <w:rPr>
      <w:rFonts w:ascii="Cambria" w:hAnsi="Cambria" w:cs="Times New Roman"/>
      <w:b/>
      <w:bCs/>
      <w:sz w:val="26"/>
      <w:szCs w:val="26"/>
    </w:rPr>
  </w:style>
  <w:style w:type="character" w:customStyle="1" w:styleId="Heading5Char">
    <w:name w:val="Heading 5 Char"/>
    <w:basedOn w:val="DefaultParagraphFont"/>
    <w:link w:val="Heading5"/>
    <w:uiPriority w:val="99"/>
    <w:locked/>
    <w:rsid w:val="00196216"/>
    <w:rPr>
      <w:rFonts w:cs="Times New Roman"/>
      <w:color w:val="3366FF"/>
      <w:sz w:val="24"/>
      <w:szCs w:val="24"/>
      <w:lang w:val="ru-RU" w:eastAsia="ru-RU" w:bidi="ar-SA"/>
    </w:rPr>
  </w:style>
  <w:style w:type="paragraph" w:styleId="BalloonText">
    <w:name w:val="Balloon Text"/>
    <w:basedOn w:val="Normal"/>
    <w:link w:val="BalloonTextChar"/>
    <w:uiPriority w:val="99"/>
    <w:semiHidden/>
    <w:rsid w:val="00DA618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A6189"/>
    <w:rPr>
      <w:rFonts w:ascii="Tahoma" w:hAnsi="Tahoma" w:cs="Tahoma"/>
      <w:color w:val="auto"/>
      <w:spacing w:val="0"/>
      <w:sz w:val="16"/>
      <w:szCs w:val="16"/>
      <w:lang w:eastAsia="ru-RU"/>
    </w:rPr>
  </w:style>
  <w:style w:type="paragraph" w:styleId="ListParagraph">
    <w:name w:val="List Paragraph"/>
    <w:basedOn w:val="Normal"/>
    <w:uiPriority w:val="99"/>
    <w:qFormat/>
    <w:rsid w:val="00CA5A0A"/>
    <w:pPr>
      <w:ind w:left="720"/>
      <w:contextualSpacing/>
    </w:pPr>
  </w:style>
  <w:style w:type="table" w:styleId="TableGrid">
    <w:name w:val="Table Grid"/>
    <w:basedOn w:val="TableNormal"/>
    <w:uiPriority w:val="99"/>
    <w:rsid w:val="003D7A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8873C2"/>
    <w:rPr>
      <w:rFonts w:ascii="Calibri" w:hAnsi="Calibri"/>
      <w:lang w:eastAsia="en-US"/>
    </w:rPr>
  </w:style>
  <w:style w:type="character" w:customStyle="1" w:styleId="2">
    <w:name w:val="стиль2"/>
    <w:basedOn w:val="DefaultParagraphFont"/>
    <w:uiPriority w:val="99"/>
    <w:rsid w:val="00326A04"/>
    <w:rPr>
      <w:rFonts w:cs="Times New Roman"/>
    </w:rPr>
  </w:style>
  <w:style w:type="paragraph" w:customStyle="1" w:styleId="Default">
    <w:name w:val="Default"/>
    <w:uiPriority w:val="99"/>
    <w:rsid w:val="00A408D9"/>
    <w:pPr>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1101511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1703</Words>
  <Characters>9712</Characters>
  <Application>Microsoft Office Outlook</Application>
  <DocSecurity>0</DocSecurity>
  <Lines>0</Lines>
  <Paragraphs>0</Paragraphs>
  <ScaleCrop>false</ScaleCrop>
  <Company>Министерство образования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ektova</dc:creator>
  <cp:keywords/>
  <dc:description/>
  <cp:lastModifiedBy>Admin</cp:lastModifiedBy>
  <cp:revision>3</cp:revision>
  <cp:lastPrinted>2022-10-29T10:21:00Z</cp:lastPrinted>
  <dcterms:created xsi:type="dcterms:W3CDTF">2022-11-08T06:03:00Z</dcterms:created>
  <dcterms:modified xsi:type="dcterms:W3CDTF">2022-11-08T07:52:00Z</dcterms:modified>
</cp:coreProperties>
</file>