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E03" w:rsidRDefault="00B31E03" w:rsidP="00C2176B">
      <w:pPr>
        <w:pStyle w:val="ConsPlusTitle"/>
        <w:jc w:val="center"/>
        <w:rPr>
          <w:b w:val="0"/>
          <w:bCs w:val="0"/>
          <w:sz w:val="28"/>
          <w:szCs w:val="28"/>
        </w:rPr>
      </w:pPr>
    </w:p>
    <w:p w:rsidR="00B31E03" w:rsidRPr="00CB5221" w:rsidRDefault="00B31E03" w:rsidP="00C2176B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B5221">
        <w:rPr>
          <w:rFonts w:ascii="Times New Roman" w:hAnsi="Times New Roman" w:cs="Times New Roman"/>
          <w:b w:val="0"/>
          <w:bCs w:val="0"/>
          <w:sz w:val="28"/>
          <w:szCs w:val="28"/>
        </w:rPr>
        <w:t>СОВЕТ ДЕПУТАТОВ ОТРАДНЕНСКОГО СЕЛЬСКОГО ПОСЕЛЕНИЯ</w:t>
      </w:r>
    </w:p>
    <w:p w:rsidR="00B31E03" w:rsidRPr="00CB5221" w:rsidRDefault="00B31E03" w:rsidP="00C2176B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B5221"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 МУНИЦИПАЛЬНОГО РАЙОНА</w:t>
      </w:r>
    </w:p>
    <w:p w:rsidR="00B31E03" w:rsidRPr="00CB5221" w:rsidRDefault="00B31E03" w:rsidP="00C2176B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B5221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B31E03" w:rsidRDefault="00B31E03" w:rsidP="00377C3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31E03" w:rsidRPr="00377C30" w:rsidRDefault="00B31E03" w:rsidP="00377C3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7C30">
        <w:rPr>
          <w:rFonts w:ascii="Times New Roman" w:hAnsi="Times New Roman" w:cs="Times New Roman"/>
          <w:b/>
          <w:bCs/>
          <w:sz w:val="28"/>
          <w:szCs w:val="28"/>
        </w:rPr>
        <w:t>Р Е Ш Е Н И Е</w:t>
      </w:r>
    </w:p>
    <w:p w:rsidR="00B31E03" w:rsidRPr="00377C30" w:rsidRDefault="00B31E03" w:rsidP="00377C30">
      <w:pPr>
        <w:jc w:val="center"/>
        <w:rPr>
          <w:rFonts w:ascii="Times New Roman" w:hAnsi="Times New Roman" w:cs="Times New Roman"/>
          <w:sz w:val="28"/>
          <w:szCs w:val="28"/>
        </w:rPr>
      </w:pPr>
      <w:r w:rsidRPr="00377C30">
        <w:rPr>
          <w:rFonts w:ascii="Times New Roman" w:hAnsi="Times New Roman" w:cs="Times New Roman"/>
          <w:sz w:val="28"/>
          <w:szCs w:val="28"/>
        </w:rPr>
        <w:t>(</w:t>
      </w:r>
      <w:r w:rsidRPr="00377C30">
        <w:rPr>
          <w:rFonts w:ascii="Times New Roman" w:hAnsi="Times New Roman" w:cs="Times New Roman"/>
          <w:sz w:val="28"/>
          <w:szCs w:val="28"/>
          <w:lang w:val="en-US"/>
        </w:rPr>
        <w:t>XIII</w:t>
      </w:r>
      <w:r w:rsidRPr="00377C30">
        <w:rPr>
          <w:rFonts w:ascii="Times New Roman" w:hAnsi="Times New Roman" w:cs="Times New Roman"/>
          <w:sz w:val="28"/>
          <w:szCs w:val="28"/>
        </w:rPr>
        <w:t>- ой внеочередной сессии)</w:t>
      </w:r>
    </w:p>
    <w:p w:rsidR="00B31E03" w:rsidRPr="00377C30" w:rsidRDefault="00B31E03" w:rsidP="00377C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31E03" w:rsidRPr="00377C30" w:rsidRDefault="00B31E03" w:rsidP="00377C3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7C30">
        <w:rPr>
          <w:rFonts w:ascii="Times New Roman" w:hAnsi="Times New Roman" w:cs="Times New Roman"/>
          <w:b/>
          <w:bCs/>
          <w:sz w:val="28"/>
          <w:szCs w:val="28"/>
        </w:rPr>
        <w:t>22.07.2022 г.                                                                                               № 35</w:t>
      </w:r>
    </w:p>
    <w:p w:rsidR="00B31E03" w:rsidRDefault="00B31E03" w:rsidP="00377C30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с. Отрадное</w:t>
      </w:r>
    </w:p>
    <w:p w:rsidR="00B31E03" w:rsidRPr="00C43DA4" w:rsidRDefault="00B31E03" w:rsidP="00C2176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31E03" w:rsidRPr="00266444" w:rsidRDefault="00B31E03" w:rsidP="00823D66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31E03" w:rsidRPr="00266444" w:rsidRDefault="00B31E03" w:rsidP="002664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О назначении </w:t>
      </w:r>
      <w:r>
        <w:rPr>
          <w:rFonts w:ascii="Times New Roman" w:hAnsi="Times New Roman" w:cs="Times New Roman"/>
          <w:b/>
          <w:bCs/>
          <w:sz w:val="28"/>
          <w:szCs w:val="28"/>
        </w:rPr>
        <w:t>схода граждан</w:t>
      </w: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bCs/>
          <w:sz w:val="28"/>
          <w:szCs w:val="28"/>
        </w:rPr>
        <w:t>с. Маколово Отрадненского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сельск</w:t>
      </w:r>
      <w:r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поселении Чамзинского муниципального района</w:t>
      </w: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B31E03" w:rsidRPr="00266444" w:rsidRDefault="00B31E03" w:rsidP="002664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31E03" w:rsidRPr="00266444" w:rsidRDefault="00B31E03" w:rsidP="00C8705D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66444">
        <w:rPr>
          <w:rFonts w:ascii="Times New Roman" w:hAnsi="Times New Roman" w:cs="Times New Roman"/>
          <w:sz w:val="28"/>
          <w:szCs w:val="28"/>
        </w:rPr>
        <w:t>В соответствии со стать</w:t>
      </w:r>
      <w:r>
        <w:rPr>
          <w:rFonts w:ascii="Times New Roman" w:hAnsi="Times New Roman" w:cs="Times New Roman"/>
          <w:sz w:val="28"/>
          <w:szCs w:val="28"/>
        </w:rPr>
        <w:t>ями 25.1, 56.</w:t>
      </w:r>
      <w:r w:rsidRPr="00266444">
        <w:rPr>
          <w:rFonts w:ascii="Times New Roman" w:hAnsi="Times New Roman" w:cs="Times New Roman"/>
          <w:sz w:val="28"/>
          <w:szCs w:val="28"/>
        </w:rPr>
        <w:t xml:space="preserve"> Федерального закона от 06 октября 2003года №131-ФЗ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66444">
        <w:rPr>
          <w:rFonts w:ascii="Times New Roman" w:hAnsi="Times New Roman" w:cs="Times New Roman"/>
          <w:sz w:val="28"/>
          <w:szCs w:val="28"/>
        </w:rPr>
        <w:t xml:space="preserve"> Уставом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Чамзинского</w:t>
      </w:r>
      <w:r w:rsidRPr="0026644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r w:rsidRPr="00A97B45">
        <w:rPr>
          <w:rFonts w:ascii="Times New Roman" w:hAnsi="Times New Roman" w:cs="Times New Roman"/>
          <w:sz w:val="28"/>
          <w:szCs w:val="28"/>
        </w:rPr>
        <w:t>Положение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97B45">
        <w:rPr>
          <w:rFonts w:ascii="Times New Roman" w:hAnsi="Times New Roman" w:cs="Times New Roman"/>
          <w:sz w:val="28"/>
          <w:szCs w:val="28"/>
        </w:rPr>
        <w:t xml:space="preserve"> о порядке самообложения граждан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97B45">
        <w:rPr>
          <w:rFonts w:ascii="Times New Roman" w:hAnsi="Times New Roman" w:cs="Times New Roman"/>
          <w:sz w:val="28"/>
          <w:szCs w:val="28"/>
        </w:rPr>
        <w:t>порядке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7B45">
        <w:rPr>
          <w:rFonts w:ascii="Times New Roman" w:hAnsi="Times New Roman" w:cs="Times New Roman"/>
          <w:sz w:val="28"/>
          <w:szCs w:val="28"/>
        </w:rPr>
        <w:t xml:space="preserve">сбора и использования средств самообложения граждан на территории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A97B45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, утвержденным решением Совета депутатов</w:t>
      </w:r>
      <w:r w:rsidRPr="00C217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от 11.03.</w:t>
      </w:r>
      <w:r w:rsidRPr="00994091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994091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№ 37,</w:t>
      </w:r>
      <w:r w:rsidRPr="00994091">
        <w:rPr>
          <w:rFonts w:ascii="Times New Roman" w:hAnsi="Times New Roman" w:cs="Times New Roman"/>
          <w:sz w:val="28"/>
          <w:szCs w:val="28"/>
        </w:rPr>
        <w:t xml:space="preserve"> Совет</w:t>
      </w:r>
      <w:r w:rsidRPr="00266444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Чамзинского</w:t>
      </w:r>
      <w:r w:rsidRPr="0026644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</w:p>
    <w:p w:rsidR="00B31E03" w:rsidRPr="00266444" w:rsidRDefault="00B31E03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31E03" w:rsidRDefault="00B31E03" w:rsidP="00E75C99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1. </w:t>
      </w:r>
      <w:r w:rsidRPr="00E75C99">
        <w:rPr>
          <w:rFonts w:ascii="Times New Roman" w:hAnsi="Times New Roman" w:cs="Times New Roman"/>
          <w:sz w:val="28"/>
          <w:szCs w:val="28"/>
        </w:rPr>
        <w:t xml:space="preserve">Назначить сход граждан в </w:t>
      </w:r>
      <w:r w:rsidRPr="00E75C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75C99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Маколово</w:t>
      </w:r>
      <w:r w:rsidRPr="00E75C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E75C99">
        <w:rPr>
          <w:rFonts w:ascii="Times New Roman" w:hAnsi="Times New Roman" w:cs="Times New Roman"/>
          <w:sz w:val="28"/>
          <w:szCs w:val="28"/>
        </w:rPr>
        <w:t xml:space="preserve"> сельского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5C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</w:t>
      </w:r>
    </w:p>
    <w:p w:rsidR="00B31E03" w:rsidRDefault="00B31E03" w:rsidP="00E75C99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августа</w:t>
      </w:r>
      <w:r w:rsidRPr="00E75C99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E75C99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в 10.00 ч</w:t>
      </w:r>
      <w:r w:rsidRPr="00E75C99">
        <w:rPr>
          <w:rFonts w:ascii="Times New Roman" w:hAnsi="Times New Roman" w:cs="Times New Roman"/>
          <w:sz w:val="28"/>
          <w:szCs w:val="28"/>
        </w:rPr>
        <w:t>.</w:t>
      </w:r>
    </w:p>
    <w:p w:rsidR="00B31E03" w:rsidRDefault="00B31E03" w:rsidP="00E75C99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E75C99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 Внести на рассмотрение схода граждан  вопрос о введении   Самообложения граждан  на территории  с. Маколово.</w:t>
      </w:r>
    </w:p>
    <w:p w:rsidR="00B31E03" w:rsidRPr="00C43DA4" w:rsidRDefault="00B31E03" w:rsidP="00C43D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C43DA4">
        <w:rPr>
          <w:rFonts w:ascii="Times New Roman" w:hAnsi="Times New Roman" w:cs="Times New Roman"/>
          <w:sz w:val="28"/>
          <w:szCs w:val="28"/>
        </w:rPr>
        <w:t xml:space="preserve">2.1. Средства самообложения граждан направить на содержание мест захоронения в </w:t>
      </w:r>
      <w:r>
        <w:rPr>
          <w:rFonts w:ascii="Times New Roman" w:hAnsi="Times New Roman" w:cs="Times New Roman"/>
          <w:sz w:val="28"/>
          <w:szCs w:val="28"/>
        </w:rPr>
        <w:t>с. Маколово Отрадненского сельского поселения</w:t>
      </w:r>
      <w:r w:rsidRPr="00C43DA4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Республики Мордовия  (проведение работ по увеличению территории  и  очистк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43DA4">
        <w:rPr>
          <w:rFonts w:ascii="Times New Roman" w:hAnsi="Times New Roman" w:cs="Times New Roman"/>
          <w:sz w:val="28"/>
          <w:szCs w:val="28"/>
        </w:rPr>
        <w:t xml:space="preserve"> кладбища в с. </w:t>
      </w:r>
      <w:r>
        <w:rPr>
          <w:rFonts w:ascii="Times New Roman" w:hAnsi="Times New Roman" w:cs="Times New Roman"/>
          <w:sz w:val="28"/>
          <w:szCs w:val="28"/>
        </w:rPr>
        <w:t>Маколово</w:t>
      </w:r>
      <w:r w:rsidRPr="00C43DA4">
        <w:rPr>
          <w:rFonts w:ascii="Times New Roman" w:hAnsi="Times New Roman" w:cs="Times New Roman"/>
          <w:sz w:val="28"/>
          <w:szCs w:val="28"/>
        </w:rPr>
        <w:t>).</w:t>
      </w:r>
    </w:p>
    <w:p w:rsidR="00B31E03" w:rsidRDefault="00B31E03" w:rsidP="00331E41">
      <w:pPr>
        <w:jc w:val="both"/>
        <w:rPr>
          <w:rFonts w:ascii="Times New Roman" w:hAnsi="Times New Roman" w:cs="Times New Roman"/>
          <w:sz w:val="28"/>
          <w:szCs w:val="28"/>
        </w:rPr>
      </w:pPr>
      <w:r w:rsidRPr="00331E41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B31E03" w:rsidRDefault="00B31E03" w:rsidP="00331E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1E03" w:rsidRPr="00331E41" w:rsidRDefault="00B31E03" w:rsidP="00331E41">
      <w:pPr>
        <w:jc w:val="both"/>
        <w:rPr>
          <w:rFonts w:ascii="Times New Roman" w:hAnsi="Times New Roman" w:cs="Times New Roman"/>
          <w:sz w:val="28"/>
          <w:szCs w:val="28"/>
        </w:rPr>
      </w:pPr>
      <w:r w:rsidRPr="00331E41">
        <w:rPr>
          <w:rFonts w:ascii="Times New Roman" w:hAnsi="Times New Roman" w:cs="Times New Roman"/>
          <w:sz w:val="28"/>
          <w:szCs w:val="28"/>
        </w:rPr>
        <w:t xml:space="preserve"> 2.2.  Определить размер разового платежа  300,00 (триста рублей 00 копеек) с каждого жителя села Маколово Отрадненского сельского поселения Чамзинского муниципального района Республики Мордовия достигшего 18 летнего возраста.</w:t>
      </w:r>
    </w:p>
    <w:p w:rsidR="00B31E03" w:rsidRPr="00E75C99" w:rsidRDefault="00B31E03" w:rsidP="00C02A2D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3. Определить вид голосования – открытое.</w:t>
      </w:r>
      <w:r w:rsidRPr="00E75C99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B31E03" w:rsidRDefault="00B31E03" w:rsidP="00DB694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4. Создать комиссию по организации и проведению схода граждан в составе :</w:t>
      </w:r>
    </w:p>
    <w:p w:rsidR="00B31E03" w:rsidRDefault="00B31E03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– Четвергова Л.Н.</w:t>
      </w:r>
    </w:p>
    <w:p w:rsidR="00B31E03" w:rsidRDefault="00B31E03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–       Хритина В.В.</w:t>
      </w:r>
    </w:p>
    <w:p w:rsidR="00B31E03" w:rsidRDefault="00B31E03" w:rsidP="002E637E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 –  Кильдяев Н.В.</w:t>
      </w:r>
    </w:p>
    <w:p w:rsidR="00B31E03" w:rsidRDefault="00B31E03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Ратманова И.В.</w:t>
      </w:r>
    </w:p>
    <w:p w:rsidR="00B31E03" w:rsidRDefault="00B31E03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Хритина Т.Н.</w:t>
      </w:r>
    </w:p>
    <w:p w:rsidR="00B31E03" w:rsidRPr="00266444" w:rsidRDefault="00B31E03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31E03" w:rsidRPr="00266444" w:rsidRDefault="00B31E03" w:rsidP="00773F42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5</w:t>
      </w:r>
      <w:r w:rsidRPr="0026644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</w:t>
      </w:r>
      <w:r>
        <w:rPr>
          <w:rFonts w:ascii="Times New Roman" w:hAnsi="Times New Roman" w:cs="Times New Roman"/>
          <w:sz w:val="28"/>
          <w:szCs w:val="28"/>
        </w:rPr>
        <w:t>Информационном бюллетене Отрадненского сельского поселения</w:t>
      </w:r>
      <w:r w:rsidRPr="00266444">
        <w:rPr>
          <w:rFonts w:ascii="Times New Roman" w:hAnsi="Times New Roman" w:cs="Times New Roman"/>
          <w:sz w:val="28"/>
          <w:szCs w:val="28"/>
        </w:rPr>
        <w:t>.</w:t>
      </w:r>
    </w:p>
    <w:p w:rsidR="00B31E03" w:rsidRPr="00266444" w:rsidRDefault="00B31E03" w:rsidP="00773F42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6</w:t>
      </w:r>
      <w:r w:rsidRPr="00266444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со дня его опубликования</w:t>
      </w:r>
      <w:r w:rsidRPr="00773F42"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Информационном бюллетене Отрадненского сельского поселения</w:t>
      </w:r>
      <w:r w:rsidRPr="00266444">
        <w:rPr>
          <w:rFonts w:ascii="Times New Roman" w:hAnsi="Times New Roman" w:cs="Times New Roman"/>
          <w:sz w:val="28"/>
          <w:szCs w:val="28"/>
        </w:rPr>
        <w:t>.</w:t>
      </w:r>
    </w:p>
    <w:p w:rsidR="00B31E03" w:rsidRDefault="00B31E03" w:rsidP="00773F42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1E03" w:rsidRDefault="00B31E03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31E03" w:rsidRDefault="00B31E03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31E03" w:rsidRPr="00266444" w:rsidRDefault="00B31E03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31E03" w:rsidRDefault="00B31E03" w:rsidP="00CB5221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221">
        <w:rPr>
          <w:rFonts w:ascii="Times New Roman" w:hAnsi="Times New Roman" w:cs="Times New Roman"/>
          <w:sz w:val="28"/>
          <w:szCs w:val="28"/>
        </w:rPr>
        <w:t>Заместитель главы по работе в Совете</w:t>
      </w:r>
    </w:p>
    <w:p w:rsidR="00B31E03" w:rsidRPr="00CB5221" w:rsidRDefault="00B31E03" w:rsidP="00CB5221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221">
        <w:rPr>
          <w:rFonts w:ascii="Times New Roman" w:hAnsi="Times New Roman" w:cs="Times New Roman"/>
          <w:sz w:val="28"/>
          <w:szCs w:val="28"/>
        </w:rPr>
        <w:t>депутатов в Отрадненском сельском поселении</w:t>
      </w:r>
    </w:p>
    <w:p w:rsidR="00B31E03" w:rsidRPr="00CB5221" w:rsidRDefault="00B31E03" w:rsidP="00CB5221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</w:t>
      </w:r>
      <w:r w:rsidRPr="00CB5221">
        <w:rPr>
          <w:rFonts w:ascii="Times New Roman" w:hAnsi="Times New Roman" w:cs="Times New Roman"/>
          <w:sz w:val="28"/>
          <w:szCs w:val="28"/>
        </w:rPr>
        <w:t xml:space="preserve">района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CB5221">
        <w:rPr>
          <w:rFonts w:ascii="Times New Roman" w:hAnsi="Times New Roman" w:cs="Times New Roman"/>
          <w:sz w:val="28"/>
          <w:szCs w:val="28"/>
        </w:rPr>
        <w:t xml:space="preserve">                   Е.Н. Куликова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B31E03" w:rsidRDefault="00B31E03" w:rsidP="00CB5221">
      <w:pPr>
        <w:autoSpaceDE w:val="0"/>
        <w:jc w:val="both"/>
      </w:pPr>
    </w:p>
    <w:p w:rsidR="00B31E03" w:rsidRDefault="00B31E03" w:rsidP="003317C5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1E03" w:rsidRDefault="00B31E03" w:rsidP="003317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1E03" w:rsidRDefault="00B31E03" w:rsidP="003317C5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1E03" w:rsidRDefault="00B31E03" w:rsidP="003317C5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1E03" w:rsidRDefault="00B31E03"/>
    <w:sectPr w:rsidR="00B31E03" w:rsidSect="00117BF8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1E03" w:rsidRDefault="00B31E03" w:rsidP="00B562E3">
      <w:pPr>
        <w:spacing w:after="0" w:line="240" w:lineRule="auto"/>
      </w:pPr>
      <w:r>
        <w:separator/>
      </w:r>
    </w:p>
  </w:endnote>
  <w:endnote w:type="continuationSeparator" w:id="0">
    <w:p w:rsidR="00B31E03" w:rsidRDefault="00B31E03" w:rsidP="00B562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E03" w:rsidRDefault="00B31E0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1E03" w:rsidRDefault="00B31E03" w:rsidP="00B562E3">
      <w:pPr>
        <w:spacing w:after="0" w:line="240" w:lineRule="auto"/>
      </w:pPr>
      <w:r>
        <w:separator/>
      </w:r>
    </w:p>
  </w:footnote>
  <w:footnote w:type="continuationSeparator" w:id="0">
    <w:p w:rsidR="00B31E03" w:rsidRDefault="00B31E03" w:rsidP="00B562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E03" w:rsidRDefault="00B31E0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F595A"/>
    <w:multiLevelType w:val="hybridMultilevel"/>
    <w:tmpl w:val="22B278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D512B5"/>
    <w:multiLevelType w:val="hybridMultilevel"/>
    <w:tmpl w:val="D80264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4E702BE"/>
    <w:multiLevelType w:val="hybridMultilevel"/>
    <w:tmpl w:val="02A6DA48"/>
    <w:lvl w:ilvl="0" w:tplc="9B42BD7E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612"/>
    <w:rsid w:val="0002422F"/>
    <w:rsid w:val="000341CD"/>
    <w:rsid w:val="000673DD"/>
    <w:rsid w:val="000754B6"/>
    <w:rsid w:val="00094F9B"/>
    <w:rsid w:val="000B24D7"/>
    <w:rsid w:val="000D4252"/>
    <w:rsid w:val="000E1B8C"/>
    <w:rsid w:val="001145EE"/>
    <w:rsid w:val="00117BF8"/>
    <w:rsid w:val="00143588"/>
    <w:rsid w:val="001C6612"/>
    <w:rsid w:val="001D27BD"/>
    <w:rsid w:val="00210215"/>
    <w:rsid w:val="00256CC3"/>
    <w:rsid w:val="00261CD2"/>
    <w:rsid w:val="00266444"/>
    <w:rsid w:val="00276D0A"/>
    <w:rsid w:val="002B2D3A"/>
    <w:rsid w:val="002E13BB"/>
    <w:rsid w:val="002E637E"/>
    <w:rsid w:val="002F3181"/>
    <w:rsid w:val="002F3C73"/>
    <w:rsid w:val="003317C5"/>
    <w:rsid w:val="00331E41"/>
    <w:rsid w:val="00340B57"/>
    <w:rsid w:val="0035640F"/>
    <w:rsid w:val="00377C30"/>
    <w:rsid w:val="00387A15"/>
    <w:rsid w:val="003B11E5"/>
    <w:rsid w:val="004075CE"/>
    <w:rsid w:val="004754DC"/>
    <w:rsid w:val="0048366A"/>
    <w:rsid w:val="004932FB"/>
    <w:rsid w:val="00496196"/>
    <w:rsid w:val="004D56BC"/>
    <w:rsid w:val="004F1978"/>
    <w:rsid w:val="0051374A"/>
    <w:rsid w:val="00530168"/>
    <w:rsid w:val="00530634"/>
    <w:rsid w:val="00562029"/>
    <w:rsid w:val="00591719"/>
    <w:rsid w:val="005E5172"/>
    <w:rsid w:val="005F7996"/>
    <w:rsid w:val="00601034"/>
    <w:rsid w:val="00605058"/>
    <w:rsid w:val="0064419D"/>
    <w:rsid w:val="00663998"/>
    <w:rsid w:val="0066504A"/>
    <w:rsid w:val="00682254"/>
    <w:rsid w:val="006854A6"/>
    <w:rsid w:val="006929D1"/>
    <w:rsid w:val="006A05D5"/>
    <w:rsid w:val="006C687D"/>
    <w:rsid w:val="00705118"/>
    <w:rsid w:val="00711F07"/>
    <w:rsid w:val="00737B7E"/>
    <w:rsid w:val="00754C9F"/>
    <w:rsid w:val="00766F21"/>
    <w:rsid w:val="007679E7"/>
    <w:rsid w:val="00773F42"/>
    <w:rsid w:val="007A3A49"/>
    <w:rsid w:val="00823D66"/>
    <w:rsid w:val="00864BE6"/>
    <w:rsid w:val="008C3FCE"/>
    <w:rsid w:val="008E42A8"/>
    <w:rsid w:val="0097172A"/>
    <w:rsid w:val="009734B7"/>
    <w:rsid w:val="00994091"/>
    <w:rsid w:val="009A77E3"/>
    <w:rsid w:val="009B624E"/>
    <w:rsid w:val="009D14E9"/>
    <w:rsid w:val="00A32624"/>
    <w:rsid w:val="00A51C02"/>
    <w:rsid w:val="00A97529"/>
    <w:rsid w:val="00A97B45"/>
    <w:rsid w:val="00B31E03"/>
    <w:rsid w:val="00B562E3"/>
    <w:rsid w:val="00BA4202"/>
    <w:rsid w:val="00BC3A37"/>
    <w:rsid w:val="00C02A2D"/>
    <w:rsid w:val="00C20DF6"/>
    <w:rsid w:val="00C2176B"/>
    <w:rsid w:val="00C41882"/>
    <w:rsid w:val="00C43DA4"/>
    <w:rsid w:val="00C54F75"/>
    <w:rsid w:val="00C64C5F"/>
    <w:rsid w:val="00C7388C"/>
    <w:rsid w:val="00C8705D"/>
    <w:rsid w:val="00C903A0"/>
    <w:rsid w:val="00C9498A"/>
    <w:rsid w:val="00CA185F"/>
    <w:rsid w:val="00CA18FE"/>
    <w:rsid w:val="00CA4853"/>
    <w:rsid w:val="00CB5221"/>
    <w:rsid w:val="00CD094A"/>
    <w:rsid w:val="00D0359F"/>
    <w:rsid w:val="00D05F31"/>
    <w:rsid w:val="00D8076F"/>
    <w:rsid w:val="00D849F3"/>
    <w:rsid w:val="00D8771F"/>
    <w:rsid w:val="00DB6948"/>
    <w:rsid w:val="00E01369"/>
    <w:rsid w:val="00E71E53"/>
    <w:rsid w:val="00E732BA"/>
    <w:rsid w:val="00E75C99"/>
    <w:rsid w:val="00E93375"/>
    <w:rsid w:val="00E9492D"/>
    <w:rsid w:val="00EB13B7"/>
    <w:rsid w:val="00EE4C88"/>
    <w:rsid w:val="00F3686F"/>
    <w:rsid w:val="00F50624"/>
    <w:rsid w:val="00F75D79"/>
    <w:rsid w:val="00F81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7C5"/>
    <w:pPr>
      <w:suppressAutoHyphens/>
      <w:spacing w:after="200" w:line="276" w:lineRule="auto"/>
    </w:pPr>
    <w:rPr>
      <w:rFonts w:cs="Calibri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3317C5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5E5172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2F31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F3181"/>
    <w:rPr>
      <w:rFonts w:ascii="Segoe UI" w:hAnsi="Segoe UI" w:cs="Segoe UI"/>
      <w:sz w:val="18"/>
      <w:szCs w:val="18"/>
      <w:lang w:eastAsia="zh-CN"/>
    </w:rPr>
  </w:style>
  <w:style w:type="paragraph" w:customStyle="1" w:styleId="ConsPlusTitle">
    <w:name w:val="ConsPlusTitle"/>
    <w:uiPriority w:val="99"/>
    <w:rsid w:val="00C2176B"/>
    <w:pPr>
      <w:suppressAutoHyphens/>
      <w:autoSpaceDE w:val="0"/>
    </w:pPr>
    <w:rPr>
      <w:rFonts w:cs="Calibri"/>
      <w:b/>
      <w:bCs/>
      <w:sz w:val="20"/>
      <w:szCs w:val="20"/>
      <w:lang w:eastAsia="ar-SA"/>
    </w:rPr>
  </w:style>
  <w:style w:type="paragraph" w:styleId="NormalWeb">
    <w:name w:val="Normal (Web)"/>
    <w:basedOn w:val="Normal"/>
    <w:uiPriority w:val="99"/>
    <w:rsid w:val="00C2176B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eader">
    <w:name w:val="header"/>
    <w:basedOn w:val="Normal"/>
    <w:link w:val="HeaderChar"/>
    <w:uiPriority w:val="99"/>
    <w:rsid w:val="00B56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562E3"/>
    <w:rPr>
      <w:lang w:eastAsia="zh-CN"/>
    </w:rPr>
  </w:style>
  <w:style w:type="paragraph" w:styleId="Footer">
    <w:name w:val="footer"/>
    <w:basedOn w:val="Normal"/>
    <w:link w:val="FooterChar"/>
    <w:uiPriority w:val="99"/>
    <w:rsid w:val="00B56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562E3"/>
    <w:rPr>
      <w:lang w:eastAsia="zh-CN"/>
    </w:rPr>
  </w:style>
  <w:style w:type="paragraph" w:customStyle="1" w:styleId="ConsTitle">
    <w:name w:val="ConsTitle"/>
    <w:uiPriority w:val="99"/>
    <w:rsid w:val="00377C3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620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20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</TotalTime>
  <Pages>2</Pages>
  <Words>403</Words>
  <Characters>2302</Characters>
  <Application>Microsoft Office Outlook</Application>
  <DocSecurity>0</DocSecurity>
  <Lines>0</Lines>
  <Paragraphs>0</Paragraphs>
  <ScaleCrop>false</ScaleCrop>
  <Company>RUSSIA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subject/>
  <dc:creator>XP GAME 2010</dc:creator>
  <cp:keywords/>
  <dc:description/>
  <cp:lastModifiedBy>Zam</cp:lastModifiedBy>
  <cp:revision>18</cp:revision>
  <cp:lastPrinted>2021-04-27T09:28:00Z</cp:lastPrinted>
  <dcterms:created xsi:type="dcterms:W3CDTF">2021-04-13T11:58:00Z</dcterms:created>
  <dcterms:modified xsi:type="dcterms:W3CDTF">2022-08-12T11:35:00Z</dcterms:modified>
</cp:coreProperties>
</file>