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BB9" w:rsidRDefault="00DB3BB9" w:rsidP="00C2176B">
      <w:pPr>
        <w:pStyle w:val="ConsPlusTitle"/>
        <w:jc w:val="center"/>
        <w:rPr>
          <w:b w:val="0"/>
          <w:bCs w:val="0"/>
          <w:sz w:val="28"/>
          <w:szCs w:val="28"/>
        </w:rPr>
      </w:pPr>
    </w:p>
    <w:p w:rsidR="00DB3BB9" w:rsidRPr="00E4007E" w:rsidRDefault="00DB3BB9" w:rsidP="00E4007E">
      <w:pPr>
        <w:tabs>
          <w:tab w:val="center" w:pos="4622"/>
          <w:tab w:val="right" w:pos="9498"/>
        </w:tabs>
        <w:spacing w:after="0"/>
        <w:jc w:val="center"/>
        <w:rPr>
          <w:rFonts w:ascii="Times New Roman" w:hAnsi="Times New Roman" w:cs="Times New Roman"/>
        </w:rPr>
      </w:pPr>
      <w:r w:rsidRPr="00E4007E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B3BB9" w:rsidRPr="00E4007E" w:rsidRDefault="00DB3BB9" w:rsidP="00E4007E">
      <w:pPr>
        <w:tabs>
          <w:tab w:val="right" w:pos="9498"/>
        </w:tabs>
        <w:spacing w:after="0"/>
        <w:jc w:val="center"/>
        <w:rPr>
          <w:rFonts w:ascii="Times New Roman" w:hAnsi="Times New Roman" w:cs="Times New Roman"/>
        </w:rPr>
      </w:pPr>
      <w:r w:rsidRPr="00E4007E">
        <w:rPr>
          <w:rFonts w:ascii="Times New Roman" w:hAnsi="Times New Roman" w:cs="Times New Roman"/>
          <w:sz w:val="28"/>
          <w:szCs w:val="28"/>
        </w:rPr>
        <w:t>Совет депутатов Отрадненского сельского поселения</w:t>
      </w:r>
    </w:p>
    <w:p w:rsidR="00DB3BB9" w:rsidRPr="00E4007E" w:rsidRDefault="00DB3BB9" w:rsidP="00E4007E">
      <w:pPr>
        <w:tabs>
          <w:tab w:val="right" w:pos="9498"/>
        </w:tabs>
        <w:spacing w:after="0"/>
        <w:jc w:val="center"/>
        <w:rPr>
          <w:rFonts w:ascii="Times New Roman" w:hAnsi="Times New Roman" w:cs="Times New Roman"/>
        </w:rPr>
      </w:pPr>
      <w:r w:rsidRPr="00E4007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B3BB9" w:rsidRPr="00E4007E" w:rsidRDefault="00DB3BB9" w:rsidP="00E4007E">
      <w:pPr>
        <w:tabs>
          <w:tab w:val="right" w:pos="9498"/>
        </w:tabs>
        <w:jc w:val="center"/>
        <w:rPr>
          <w:rFonts w:ascii="Times New Roman" w:hAnsi="Times New Roman" w:cs="Times New Roman"/>
        </w:rPr>
      </w:pPr>
    </w:p>
    <w:p w:rsidR="00DB3BB9" w:rsidRPr="00E4007E" w:rsidRDefault="00DB3BB9" w:rsidP="00E4007E">
      <w:pPr>
        <w:tabs>
          <w:tab w:val="right" w:pos="9498"/>
        </w:tabs>
        <w:jc w:val="center"/>
        <w:rPr>
          <w:rFonts w:ascii="Times New Roman" w:hAnsi="Times New Roman" w:cs="Times New Roman"/>
        </w:rPr>
      </w:pPr>
      <w:r w:rsidRPr="00E4007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B3BB9" w:rsidRPr="00E4007E" w:rsidRDefault="00DB3BB9" w:rsidP="00E4007E">
      <w:pPr>
        <w:jc w:val="center"/>
        <w:rPr>
          <w:rFonts w:ascii="Times New Roman" w:hAnsi="Times New Roman" w:cs="Times New Roman"/>
          <w:sz w:val="28"/>
          <w:szCs w:val="28"/>
        </w:rPr>
      </w:pPr>
      <w:r w:rsidRPr="00E4007E">
        <w:rPr>
          <w:rFonts w:ascii="Times New Roman" w:hAnsi="Times New Roman" w:cs="Times New Roman"/>
          <w:sz w:val="28"/>
          <w:szCs w:val="28"/>
        </w:rPr>
        <w:t xml:space="preserve"> (</w:t>
      </w:r>
      <w:r w:rsidRPr="00E4007E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E4007E">
        <w:rPr>
          <w:rFonts w:ascii="Times New Roman" w:hAnsi="Times New Roman" w:cs="Times New Roman"/>
          <w:sz w:val="28"/>
          <w:szCs w:val="28"/>
        </w:rPr>
        <w:t>-ой очередной сессии)</w:t>
      </w:r>
    </w:p>
    <w:p w:rsidR="00DB3BB9" w:rsidRPr="00E4007E" w:rsidRDefault="00DB3BB9" w:rsidP="00E4007E">
      <w:pPr>
        <w:jc w:val="center"/>
        <w:rPr>
          <w:rFonts w:ascii="Times New Roman" w:hAnsi="Times New Roman" w:cs="Times New Roman"/>
        </w:rPr>
      </w:pPr>
    </w:p>
    <w:p w:rsidR="00DB3BB9" w:rsidRPr="00E4007E" w:rsidRDefault="00DB3BB9" w:rsidP="00E4007E">
      <w:pPr>
        <w:tabs>
          <w:tab w:val="right" w:pos="949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07E">
        <w:rPr>
          <w:rFonts w:ascii="Times New Roman" w:hAnsi="Times New Roman" w:cs="Times New Roman"/>
          <w:sz w:val="28"/>
          <w:szCs w:val="28"/>
        </w:rPr>
        <w:t xml:space="preserve">11.08.2022г.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DB3BB9" w:rsidRPr="00E4007E" w:rsidRDefault="00DB3BB9" w:rsidP="00E4007E">
      <w:pPr>
        <w:tabs>
          <w:tab w:val="right" w:pos="9498"/>
          <w:tab w:val="left" w:pos="10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E4007E">
        <w:rPr>
          <w:rFonts w:ascii="Times New Roman" w:hAnsi="Times New Roman" w:cs="Times New Roman"/>
          <w:sz w:val="28"/>
          <w:szCs w:val="28"/>
        </w:rPr>
        <w:t>с. Отрадное</w:t>
      </w:r>
    </w:p>
    <w:p w:rsidR="00DB3BB9" w:rsidRPr="00266444" w:rsidRDefault="00DB3BB9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3BB9" w:rsidRPr="00266444" w:rsidRDefault="00DB3BB9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с. Кульмино Отрадненского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Чамзинского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DB3BB9" w:rsidRPr="00266444" w:rsidRDefault="00DB3BB9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3BB9" w:rsidRPr="00266444" w:rsidRDefault="00DB3BB9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6444">
        <w:rPr>
          <w:rFonts w:ascii="Times New Roman" w:hAnsi="Times New Roman" w:cs="Times New Roman"/>
          <w:sz w:val="28"/>
          <w:szCs w:val="28"/>
        </w:rPr>
        <w:t xml:space="preserve"> Уставом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sz w:val="28"/>
          <w:szCs w:val="28"/>
        </w:rPr>
        <w:t xml:space="preserve">сбора и использования средств самообложения граждан на территории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A97B45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утвержденным решением Совета депутатов</w:t>
      </w:r>
      <w:r w:rsidRPr="00C21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37,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DB3BB9" w:rsidRPr="00266444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Default="00DB3BB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в </w:t>
      </w:r>
      <w:r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Кульмино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</w:p>
    <w:p w:rsidR="00DB3BB9" w:rsidRDefault="00DB3BB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августа</w:t>
      </w:r>
      <w:r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75C9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14.00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</w:p>
    <w:p w:rsidR="00DB3BB9" w:rsidRDefault="00DB3BB9" w:rsidP="00E75C99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Внести на рассмотрение схода граждан  вопрос о введении   Самообложения граждан  на территории  с. Кульмино.</w:t>
      </w:r>
    </w:p>
    <w:p w:rsidR="00DB3BB9" w:rsidRPr="00C43DA4" w:rsidRDefault="00DB3BB9" w:rsidP="00C43D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43DA4"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содержание мест захоронения в </w:t>
      </w:r>
      <w:r>
        <w:rPr>
          <w:rFonts w:ascii="Times New Roman" w:hAnsi="Times New Roman" w:cs="Times New Roman"/>
          <w:sz w:val="28"/>
          <w:szCs w:val="28"/>
        </w:rPr>
        <w:t>с. Кульмино Отрадненского сельского поселения</w:t>
      </w:r>
      <w:r w:rsidRPr="00C43DA4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 (текущий ремонт кладбища,</w:t>
      </w:r>
      <w:r w:rsidRPr="00C43D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окашивание, спил и вывоз деревьев и мусора с территории кладбища с. Кульмино)</w:t>
      </w:r>
      <w:r w:rsidRPr="00C43DA4">
        <w:rPr>
          <w:rFonts w:ascii="Times New Roman" w:hAnsi="Times New Roman" w:cs="Times New Roman"/>
          <w:sz w:val="28"/>
          <w:szCs w:val="28"/>
        </w:rPr>
        <w:t>.</w:t>
      </w:r>
    </w:p>
    <w:p w:rsidR="00DB3BB9" w:rsidRDefault="00DB3BB9" w:rsidP="00331E41">
      <w:pPr>
        <w:jc w:val="both"/>
        <w:rPr>
          <w:rFonts w:ascii="Times New Roman" w:hAnsi="Times New Roman" w:cs="Times New Roman"/>
          <w:sz w:val="28"/>
          <w:szCs w:val="28"/>
        </w:rPr>
      </w:pPr>
      <w:r w:rsidRPr="00331E4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B3BB9" w:rsidRDefault="00DB3BB9" w:rsidP="00331E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Pr="00331E41" w:rsidRDefault="00DB3BB9" w:rsidP="00331E41">
      <w:pPr>
        <w:jc w:val="both"/>
        <w:rPr>
          <w:rFonts w:ascii="Times New Roman" w:hAnsi="Times New Roman" w:cs="Times New Roman"/>
          <w:sz w:val="28"/>
          <w:szCs w:val="28"/>
        </w:rPr>
      </w:pPr>
      <w:r w:rsidRPr="00331E41"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300,00 (триста рублей 00 копеек) с каждого жителя села </w:t>
      </w:r>
      <w:r>
        <w:rPr>
          <w:rFonts w:ascii="Times New Roman" w:hAnsi="Times New Roman" w:cs="Times New Roman"/>
          <w:sz w:val="28"/>
          <w:szCs w:val="28"/>
        </w:rPr>
        <w:t>Кульмино</w:t>
      </w:r>
      <w:r w:rsidRPr="00331E41"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Чамзинского муниципального района Республики Мордовия достигшего 18 летнего возраста.</w:t>
      </w:r>
    </w:p>
    <w:p w:rsidR="00DB3BB9" w:rsidRPr="00E75C99" w:rsidRDefault="00DB3BB9" w:rsidP="00C02A2D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Определить вид голосования – открытое.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B3BB9" w:rsidRDefault="00DB3BB9" w:rsidP="00DB694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Создать комиссию по организации и проведению схода граждан в составе :</w:t>
      </w:r>
    </w:p>
    <w:p w:rsidR="00DB3BB9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 Канунников С.А.</w:t>
      </w:r>
    </w:p>
    <w:p w:rsidR="00DB3BB9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       Четвергова Л.Н.</w:t>
      </w:r>
    </w:p>
    <w:p w:rsidR="00DB3BB9" w:rsidRDefault="00DB3BB9" w:rsidP="002E637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–  Кильдяев Н.В.</w:t>
      </w:r>
    </w:p>
    <w:p w:rsidR="00DB3BB9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Ерошкина А.В.</w:t>
      </w:r>
    </w:p>
    <w:p w:rsidR="00DB3BB9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Козлова М.Г.</w:t>
      </w:r>
    </w:p>
    <w:p w:rsidR="00DB3BB9" w:rsidRPr="00266444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Pr="00266444" w:rsidRDefault="00DB3BB9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Отрадненского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DB3BB9" w:rsidRPr="00266444" w:rsidRDefault="00DB3BB9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опубликования</w:t>
      </w:r>
      <w:r w:rsidRPr="00773F42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Отрадненского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DB3BB9" w:rsidRDefault="00DB3BB9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Pr="00266444" w:rsidRDefault="00DB3BB9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3BB9" w:rsidRDefault="00DB3BB9" w:rsidP="00CB522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221">
        <w:rPr>
          <w:rFonts w:ascii="Times New Roman" w:hAnsi="Times New Roman" w:cs="Times New Roman"/>
          <w:sz w:val="28"/>
          <w:szCs w:val="28"/>
        </w:rPr>
        <w:t>Заместитель главы по работе в Совете</w:t>
      </w:r>
    </w:p>
    <w:p w:rsidR="00DB3BB9" w:rsidRPr="00CB5221" w:rsidRDefault="00DB3BB9" w:rsidP="00CB522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221">
        <w:rPr>
          <w:rFonts w:ascii="Times New Roman" w:hAnsi="Times New Roman" w:cs="Times New Roman"/>
          <w:sz w:val="28"/>
          <w:szCs w:val="28"/>
        </w:rPr>
        <w:t>депутатов в Отрадненском сельском поселении</w:t>
      </w:r>
    </w:p>
    <w:p w:rsidR="00DB3BB9" w:rsidRPr="00CB5221" w:rsidRDefault="00DB3BB9" w:rsidP="00CB522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Pr="00CB5221">
        <w:rPr>
          <w:rFonts w:ascii="Times New Roman" w:hAnsi="Times New Roman" w:cs="Times New Roman"/>
          <w:sz w:val="28"/>
          <w:szCs w:val="28"/>
        </w:rPr>
        <w:t xml:space="preserve">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B5221">
        <w:rPr>
          <w:rFonts w:ascii="Times New Roman" w:hAnsi="Times New Roman" w:cs="Times New Roman"/>
          <w:sz w:val="28"/>
          <w:szCs w:val="28"/>
        </w:rPr>
        <w:t xml:space="preserve">                   Е.Н. Куликова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B3BB9" w:rsidRDefault="00DB3BB9" w:rsidP="00CB5221">
      <w:pPr>
        <w:autoSpaceDE w:val="0"/>
        <w:jc w:val="both"/>
      </w:pPr>
    </w:p>
    <w:p w:rsidR="00DB3BB9" w:rsidRDefault="00DB3BB9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3BB9" w:rsidRDefault="00DB3BB9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3BB9" w:rsidRDefault="00DB3BB9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3BB9" w:rsidRDefault="00DB3BB9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3BB9" w:rsidRDefault="00DB3BB9"/>
    <w:sectPr w:rsidR="00DB3BB9" w:rsidSect="00117BF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BB9" w:rsidRDefault="00DB3BB9" w:rsidP="00B562E3">
      <w:pPr>
        <w:spacing w:after="0" w:line="240" w:lineRule="auto"/>
      </w:pPr>
      <w:r>
        <w:separator/>
      </w:r>
    </w:p>
  </w:endnote>
  <w:endnote w:type="continuationSeparator" w:id="0">
    <w:p w:rsidR="00DB3BB9" w:rsidRDefault="00DB3BB9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B9" w:rsidRDefault="00DB3B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BB9" w:rsidRDefault="00DB3BB9" w:rsidP="00B562E3">
      <w:pPr>
        <w:spacing w:after="0" w:line="240" w:lineRule="auto"/>
      </w:pPr>
      <w:r>
        <w:separator/>
      </w:r>
    </w:p>
  </w:footnote>
  <w:footnote w:type="continuationSeparator" w:id="0">
    <w:p w:rsidR="00DB3BB9" w:rsidRDefault="00DB3BB9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BB9" w:rsidRDefault="00DB3B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F595A"/>
    <w:multiLevelType w:val="hybridMultilevel"/>
    <w:tmpl w:val="22B27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D512B5"/>
    <w:multiLevelType w:val="hybridMultilevel"/>
    <w:tmpl w:val="D80264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612"/>
    <w:rsid w:val="00001E8E"/>
    <w:rsid w:val="0002422F"/>
    <w:rsid w:val="000341CD"/>
    <w:rsid w:val="000673DD"/>
    <w:rsid w:val="000754B6"/>
    <w:rsid w:val="00094F9B"/>
    <w:rsid w:val="000B24D7"/>
    <w:rsid w:val="000D4252"/>
    <w:rsid w:val="000E1B8C"/>
    <w:rsid w:val="001145EE"/>
    <w:rsid w:val="00117BF8"/>
    <w:rsid w:val="00143588"/>
    <w:rsid w:val="001C6612"/>
    <w:rsid w:val="001D27BD"/>
    <w:rsid w:val="00210215"/>
    <w:rsid w:val="00256CC3"/>
    <w:rsid w:val="00261CD2"/>
    <w:rsid w:val="00264BF0"/>
    <w:rsid w:val="00266444"/>
    <w:rsid w:val="00276D0A"/>
    <w:rsid w:val="002B2D3A"/>
    <w:rsid w:val="002E13BB"/>
    <w:rsid w:val="002E637E"/>
    <w:rsid w:val="002F3181"/>
    <w:rsid w:val="002F3C73"/>
    <w:rsid w:val="003317C5"/>
    <w:rsid w:val="00331E41"/>
    <w:rsid w:val="00340B57"/>
    <w:rsid w:val="0035640F"/>
    <w:rsid w:val="00377C30"/>
    <w:rsid w:val="00387A15"/>
    <w:rsid w:val="003B11E5"/>
    <w:rsid w:val="004075CE"/>
    <w:rsid w:val="004754DC"/>
    <w:rsid w:val="0048366A"/>
    <w:rsid w:val="004932FB"/>
    <w:rsid w:val="00496196"/>
    <w:rsid w:val="004D56BC"/>
    <w:rsid w:val="004F1978"/>
    <w:rsid w:val="0051374A"/>
    <w:rsid w:val="00530168"/>
    <w:rsid w:val="00530634"/>
    <w:rsid w:val="00562029"/>
    <w:rsid w:val="00591719"/>
    <w:rsid w:val="005E5172"/>
    <w:rsid w:val="005F7996"/>
    <w:rsid w:val="00601034"/>
    <w:rsid w:val="00605058"/>
    <w:rsid w:val="0064419D"/>
    <w:rsid w:val="00663998"/>
    <w:rsid w:val="0066504A"/>
    <w:rsid w:val="00682254"/>
    <w:rsid w:val="006854A6"/>
    <w:rsid w:val="006929D1"/>
    <w:rsid w:val="006A05D5"/>
    <w:rsid w:val="006C687D"/>
    <w:rsid w:val="00705118"/>
    <w:rsid w:val="00711F07"/>
    <w:rsid w:val="00737B7E"/>
    <w:rsid w:val="00754C9F"/>
    <w:rsid w:val="00766F21"/>
    <w:rsid w:val="007679E7"/>
    <w:rsid w:val="00773F42"/>
    <w:rsid w:val="007A3A49"/>
    <w:rsid w:val="007F7221"/>
    <w:rsid w:val="00823D66"/>
    <w:rsid w:val="00864BE6"/>
    <w:rsid w:val="008C3FCE"/>
    <w:rsid w:val="008E42A8"/>
    <w:rsid w:val="0097172A"/>
    <w:rsid w:val="009734B7"/>
    <w:rsid w:val="00994091"/>
    <w:rsid w:val="009A77E3"/>
    <w:rsid w:val="009B624E"/>
    <w:rsid w:val="009C5F73"/>
    <w:rsid w:val="009D14E9"/>
    <w:rsid w:val="00A32624"/>
    <w:rsid w:val="00A51C02"/>
    <w:rsid w:val="00A97529"/>
    <w:rsid w:val="00A97B45"/>
    <w:rsid w:val="00B31E03"/>
    <w:rsid w:val="00B562E3"/>
    <w:rsid w:val="00BA4202"/>
    <w:rsid w:val="00BC3A37"/>
    <w:rsid w:val="00C02A2D"/>
    <w:rsid w:val="00C20DF6"/>
    <w:rsid w:val="00C2176B"/>
    <w:rsid w:val="00C41882"/>
    <w:rsid w:val="00C43DA4"/>
    <w:rsid w:val="00C54F75"/>
    <w:rsid w:val="00C55456"/>
    <w:rsid w:val="00C64C5F"/>
    <w:rsid w:val="00C7388C"/>
    <w:rsid w:val="00C8705D"/>
    <w:rsid w:val="00C903A0"/>
    <w:rsid w:val="00C9498A"/>
    <w:rsid w:val="00CA185F"/>
    <w:rsid w:val="00CA18FE"/>
    <w:rsid w:val="00CA4853"/>
    <w:rsid w:val="00CB5221"/>
    <w:rsid w:val="00CD094A"/>
    <w:rsid w:val="00D0359F"/>
    <w:rsid w:val="00D05F31"/>
    <w:rsid w:val="00D8076F"/>
    <w:rsid w:val="00D849F3"/>
    <w:rsid w:val="00D8771F"/>
    <w:rsid w:val="00DB3BB9"/>
    <w:rsid w:val="00DB6948"/>
    <w:rsid w:val="00E01369"/>
    <w:rsid w:val="00E3159A"/>
    <w:rsid w:val="00E4007E"/>
    <w:rsid w:val="00E71E53"/>
    <w:rsid w:val="00E732BA"/>
    <w:rsid w:val="00E75C99"/>
    <w:rsid w:val="00E93375"/>
    <w:rsid w:val="00E9492D"/>
    <w:rsid w:val="00EB13B7"/>
    <w:rsid w:val="00EE4C88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317C5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E517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3181"/>
    <w:rPr>
      <w:rFonts w:ascii="Segoe UI" w:hAnsi="Segoe UI" w:cs="Segoe UI"/>
      <w:sz w:val="18"/>
      <w:szCs w:val="18"/>
      <w:lang w:eastAsia="zh-CN"/>
    </w:rPr>
  </w:style>
  <w:style w:type="paragraph" w:customStyle="1" w:styleId="ConsPlusTitle">
    <w:name w:val="ConsPlusTitle"/>
    <w:uiPriority w:val="99"/>
    <w:rsid w:val="00C2176B"/>
    <w:pPr>
      <w:suppressAutoHyphens/>
      <w:autoSpaceDE w:val="0"/>
    </w:pPr>
    <w:rPr>
      <w:rFonts w:cs="Calibri"/>
      <w:b/>
      <w:bCs/>
      <w:sz w:val="20"/>
      <w:szCs w:val="20"/>
      <w:lang w:eastAsia="ar-SA"/>
    </w:rPr>
  </w:style>
  <w:style w:type="paragraph" w:styleId="NormalWeb">
    <w:name w:val="Normal (Web)"/>
    <w:basedOn w:val="Normal"/>
    <w:uiPriority w:val="99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562E3"/>
    <w:rPr>
      <w:lang w:eastAsia="zh-CN"/>
    </w:rPr>
  </w:style>
  <w:style w:type="paragraph" w:styleId="Footer">
    <w:name w:val="footer"/>
    <w:basedOn w:val="Normal"/>
    <w:link w:val="FooterChar"/>
    <w:uiPriority w:val="99"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562E3"/>
    <w:rPr>
      <w:lang w:eastAsia="zh-CN"/>
    </w:rPr>
  </w:style>
  <w:style w:type="paragraph" w:customStyle="1" w:styleId="ConsTitle">
    <w:name w:val="ConsTitle"/>
    <w:uiPriority w:val="99"/>
    <w:rsid w:val="00377C3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5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418</Words>
  <Characters>2383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XP GAME 2010</dc:creator>
  <cp:keywords/>
  <dc:description/>
  <cp:lastModifiedBy>Zam</cp:lastModifiedBy>
  <cp:revision>20</cp:revision>
  <cp:lastPrinted>2021-04-27T09:28:00Z</cp:lastPrinted>
  <dcterms:created xsi:type="dcterms:W3CDTF">2021-04-13T11:58:00Z</dcterms:created>
  <dcterms:modified xsi:type="dcterms:W3CDTF">2022-08-29T10:31:00Z</dcterms:modified>
</cp:coreProperties>
</file>