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Администрация Отрадненского сельского поселения 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 xml:space="preserve">Чамзинского муниципального района 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>29.06. 2022 г.                                                                                                                          № 43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>с. Отрадное</w:t>
      </w: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ранее учтенного </w:t>
      </w: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  <w:u w:val="single"/>
        </w:rPr>
        <w:t>объекта недвижимости</w:t>
      </w: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D40D67" w:rsidRPr="00A96C73" w:rsidRDefault="00D40D67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A96C73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 и руководствуясь Уставом Отрадненского сельского поселения Чамзинского муниципального района Республики Мордовия, администрация Отрадненского сельского поселения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C73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D40D67" w:rsidRPr="00A96C73" w:rsidRDefault="00D40D67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0D67" w:rsidRPr="00A96C73" w:rsidRDefault="00D40D67" w:rsidP="004E2589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sz w:val="24"/>
          <w:szCs w:val="24"/>
        </w:rPr>
        <w:t xml:space="preserve">     </w:t>
      </w:r>
      <w:r w:rsidRPr="00A96C73">
        <w:rPr>
          <w:rFonts w:ascii="Times New Roman" w:hAnsi="Times New Roman" w:cs="Times New Roman"/>
          <w:sz w:val="24"/>
          <w:szCs w:val="24"/>
        </w:rPr>
        <w:t>1. В отношении  земельного участка с кадастровым номером 13:22:0205001:134, расположенного</w:t>
      </w:r>
      <w:r w:rsidRPr="00A96C73">
        <w:rPr>
          <w:rFonts w:ascii="Times New Roman" w:hAnsi="Times New Roman" w:cs="Times New Roman"/>
          <w:spacing w:val="127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по</w:t>
      </w:r>
      <w:r w:rsidRPr="00A96C73">
        <w:rPr>
          <w:rFonts w:ascii="Times New Roman" w:hAnsi="Times New Roman" w:cs="Times New Roman"/>
          <w:spacing w:val="126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адресу: Республика Мордовия, Чамзинский район, Отрадненское сельское поселение, с. Кульмино, ул.Садовая, 6, площадью  5500 кв.м.  в</w:t>
      </w:r>
      <w:r w:rsidRPr="00A96C7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качестве его</w:t>
      </w:r>
      <w:r w:rsidRPr="00A96C7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правообладателя,</w:t>
      </w:r>
      <w:r w:rsidRPr="00A96C7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владеющего данным</w:t>
      </w:r>
      <w:r w:rsidRPr="00A96C7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объектом</w:t>
      </w:r>
      <w:r w:rsidRPr="00A96C7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недвижимости</w:t>
      </w:r>
      <w:r w:rsidRPr="00A96C7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на праве</w:t>
      </w:r>
      <w:r w:rsidRPr="00A96C73">
        <w:rPr>
          <w:rFonts w:ascii="Times New Roman" w:hAnsi="Times New Roman" w:cs="Times New Roman"/>
          <w:spacing w:val="127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собственности,</w:t>
      </w:r>
      <w:r w:rsidRPr="00A96C73">
        <w:rPr>
          <w:rFonts w:ascii="Times New Roman" w:hAnsi="Times New Roman" w:cs="Times New Roman"/>
          <w:spacing w:val="126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выявлен собственник  Кондратьева Ираида Ивановна,  12.04.1940  г.р.,</w:t>
      </w:r>
      <w:r w:rsidRPr="00A96C7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место рождения: Республика Мордовия, Чамзинский район, с. Кульмино,</w:t>
      </w:r>
      <w:r w:rsidRPr="00A96C7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паспорт</w:t>
      </w:r>
      <w:r w:rsidRPr="00A9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8902</w:t>
      </w:r>
      <w:r w:rsidRPr="00A96C7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96C73">
        <w:rPr>
          <w:rFonts w:ascii="Times New Roman" w:hAnsi="Times New Roman" w:cs="Times New Roman"/>
          <w:sz w:val="24"/>
          <w:szCs w:val="24"/>
        </w:rPr>
        <w:t>серия 277309, выдан 07.05.2002, СНИЛС 120-63-808-629, проживающий  и зарегистрированный по адресу: Республика Мордовия, Чамзинский район, Отрадненское сельское поселение,  с. Кульмино, ул.Садовая, д. 6.</w:t>
      </w:r>
    </w:p>
    <w:p w:rsidR="00D40D67" w:rsidRPr="00A96C73" w:rsidRDefault="00D40D67" w:rsidP="00A96C73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sz w:val="24"/>
          <w:szCs w:val="24"/>
        </w:rPr>
        <w:t xml:space="preserve">      </w:t>
      </w:r>
      <w:r w:rsidRPr="00A96C73">
        <w:rPr>
          <w:rFonts w:ascii="Times New Roman" w:hAnsi="Times New Roman" w:cs="Times New Roman"/>
          <w:sz w:val="24"/>
          <w:szCs w:val="24"/>
        </w:rPr>
        <w:t>2.</w:t>
      </w:r>
      <w:r w:rsidRPr="00A96C73">
        <w:rPr>
          <w:sz w:val="24"/>
          <w:szCs w:val="24"/>
        </w:rPr>
        <w:t xml:space="preserve">  </w:t>
      </w:r>
      <w:r w:rsidRPr="00A96C73">
        <w:rPr>
          <w:rFonts w:ascii="Times New Roman" w:hAnsi="Times New Roman" w:cs="Times New Roman"/>
          <w:sz w:val="24"/>
          <w:szCs w:val="24"/>
        </w:rPr>
        <w:t>Право собственности Кондратьевой Ираиды Ивановны на указанный  в пункте 1 настоящего постановления объект недвижимости подтверждается  свидетельством о праве собственности на землю № 157 от 04.11.1992 г (копия прилагается).</w:t>
      </w:r>
    </w:p>
    <w:p w:rsidR="00D40D67" w:rsidRPr="00A96C73" w:rsidRDefault="00D40D67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0D67" w:rsidRPr="00A96C73" w:rsidRDefault="00D40D67" w:rsidP="004E2589">
      <w:pPr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 xml:space="preserve">     3. Информация об объекте, в отношении которого выявлен правообладатель, опубликована на сайте Администрации Отрадненского сельского поселения Чамзинского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зарегистрировано» подраздел «Извещение о выявлении правообладателей ранее учтенных объектов недвижимости».</w:t>
      </w:r>
    </w:p>
    <w:p w:rsidR="00D40D67" w:rsidRPr="00A96C73" w:rsidRDefault="00D40D67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 xml:space="preserve">    4. Возражения относительно сведений о правообладателе указанного в пункте 1 настоящего Постановления, не поступали.</w:t>
      </w:r>
    </w:p>
    <w:p w:rsidR="00D40D67" w:rsidRPr="00A96C73" w:rsidRDefault="00D40D67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 xml:space="preserve">    5. Постановление вступает в силу со дня его подписания.</w:t>
      </w:r>
    </w:p>
    <w:p w:rsidR="00D40D67" w:rsidRPr="00A96C73" w:rsidRDefault="00D40D67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 xml:space="preserve">    6. Контроль за исполнением настоящего Постановления оставляю за собой.</w:t>
      </w: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40D67" w:rsidRPr="00A96C73" w:rsidRDefault="00D40D67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>Врио главы администрации</w:t>
      </w:r>
    </w:p>
    <w:p w:rsidR="00D40D67" w:rsidRPr="00A96C73" w:rsidRDefault="00D40D67" w:rsidP="00AF6423">
      <w:pPr>
        <w:rPr>
          <w:rFonts w:ascii="Times New Roman" w:hAnsi="Times New Roman" w:cs="Times New Roman"/>
          <w:sz w:val="24"/>
          <w:szCs w:val="24"/>
        </w:rPr>
      </w:pPr>
      <w:r w:rsidRPr="00A96C73">
        <w:rPr>
          <w:rFonts w:ascii="Times New Roman" w:hAnsi="Times New Roman" w:cs="Times New Roman"/>
          <w:sz w:val="24"/>
          <w:szCs w:val="24"/>
        </w:rPr>
        <w:t>Отрадненского сельского поселения                                        Л.Н.Четвергова</w:t>
      </w:r>
    </w:p>
    <w:p w:rsidR="00D40D67" w:rsidRPr="00A96C73" w:rsidRDefault="00D40D67" w:rsidP="00AF64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D40D67" w:rsidRPr="00A96C73" w:rsidSect="0058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917"/>
    <w:rsid w:val="00063C23"/>
    <w:rsid w:val="000677F7"/>
    <w:rsid w:val="00071BFF"/>
    <w:rsid w:val="000A52DA"/>
    <w:rsid w:val="00143E92"/>
    <w:rsid w:val="001D5024"/>
    <w:rsid w:val="001E6E50"/>
    <w:rsid w:val="00256D72"/>
    <w:rsid w:val="00346B6B"/>
    <w:rsid w:val="00405771"/>
    <w:rsid w:val="00411E05"/>
    <w:rsid w:val="004E0948"/>
    <w:rsid w:val="004E2589"/>
    <w:rsid w:val="004F6B2E"/>
    <w:rsid w:val="00584C9C"/>
    <w:rsid w:val="005A08C6"/>
    <w:rsid w:val="005C6AE7"/>
    <w:rsid w:val="00622DE1"/>
    <w:rsid w:val="00630AD5"/>
    <w:rsid w:val="00632A95"/>
    <w:rsid w:val="007336EF"/>
    <w:rsid w:val="007D74BB"/>
    <w:rsid w:val="007F1676"/>
    <w:rsid w:val="00977917"/>
    <w:rsid w:val="009A77B7"/>
    <w:rsid w:val="00A51535"/>
    <w:rsid w:val="00A96C73"/>
    <w:rsid w:val="00AD0725"/>
    <w:rsid w:val="00AD3133"/>
    <w:rsid w:val="00AF6423"/>
    <w:rsid w:val="00BF743C"/>
    <w:rsid w:val="00C3006B"/>
    <w:rsid w:val="00C546E7"/>
    <w:rsid w:val="00C963D8"/>
    <w:rsid w:val="00CA0E4A"/>
    <w:rsid w:val="00D40D67"/>
    <w:rsid w:val="00D41CFF"/>
    <w:rsid w:val="00EC4AF7"/>
    <w:rsid w:val="00F600FE"/>
    <w:rsid w:val="00F75908"/>
    <w:rsid w:val="00F805A9"/>
    <w:rsid w:val="00FB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C9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77917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52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353</Words>
  <Characters>2017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10</cp:revision>
  <cp:lastPrinted>2022-06-08T10:12:00Z</cp:lastPrinted>
  <dcterms:created xsi:type="dcterms:W3CDTF">2022-06-14T07:09:00Z</dcterms:created>
  <dcterms:modified xsi:type="dcterms:W3CDTF">2022-06-28T07:34:00Z</dcterms:modified>
</cp:coreProperties>
</file>