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FF" w:rsidRPr="00AF6423" w:rsidRDefault="00071BFF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423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AF6423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071BFF" w:rsidRPr="00AF6423" w:rsidRDefault="00071BFF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423">
        <w:rPr>
          <w:rFonts w:ascii="Times New Roman" w:hAnsi="Times New Roman" w:cs="Times New Roman"/>
          <w:b/>
          <w:bCs/>
          <w:sz w:val="24"/>
          <w:szCs w:val="24"/>
        </w:rPr>
        <w:t xml:space="preserve">Чамзинского муниципального района </w:t>
      </w:r>
    </w:p>
    <w:p w:rsidR="00071BFF" w:rsidRPr="00AF6423" w:rsidRDefault="00071BFF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423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071BFF" w:rsidRPr="00AF6423" w:rsidRDefault="00071BFF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1BFF" w:rsidRPr="00AF6423" w:rsidRDefault="00071BFF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423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071BFF" w:rsidRPr="00AF6423" w:rsidRDefault="00071BFF" w:rsidP="009779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AF6423">
        <w:rPr>
          <w:rFonts w:ascii="Times New Roman" w:hAnsi="Times New Roman" w:cs="Times New Roman"/>
          <w:sz w:val="24"/>
          <w:szCs w:val="24"/>
        </w:rPr>
        <w:t xml:space="preserve">.06. 2022 г.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F642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№ 40</w:t>
      </w:r>
    </w:p>
    <w:p w:rsidR="00071BFF" w:rsidRPr="00AF6423" w:rsidRDefault="00071BFF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6423">
        <w:rPr>
          <w:rFonts w:ascii="Times New Roman" w:hAnsi="Times New Roman" w:cs="Times New Roman"/>
          <w:b/>
          <w:bCs/>
          <w:sz w:val="24"/>
          <w:szCs w:val="24"/>
        </w:rPr>
        <w:t xml:space="preserve">с. </w:t>
      </w:r>
      <w:r>
        <w:rPr>
          <w:rFonts w:ascii="Times New Roman" w:hAnsi="Times New Roman" w:cs="Times New Roman"/>
          <w:b/>
          <w:bCs/>
          <w:sz w:val="24"/>
          <w:szCs w:val="24"/>
        </w:rPr>
        <w:t>Отрадное</w:t>
      </w:r>
    </w:p>
    <w:p w:rsidR="00071BFF" w:rsidRPr="00AF6423" w:rsidRDefault="00071BFF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071BFF" w:rsidRPr="004E2589" w:rsidRDefault="00071BFF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E2589">
        <w:rPr>
          <w:rFonts w:ascii="Times New Roman" w:hAnsi="Times New Roman" w:cs="Times New Roman"/>
          <w:b/>
          <w:bCs/>
          <w:sz w:val="24"/>
          <w:szCs w:val="24"/>
        </w:rPr>
        <w:t xml:space="preserve">О выявление правообладателя ранее учтенного </w:t>
      </w:r>
    </w:p>
    <w:p w:rsidR="00071BFF" w:rsidRPr="004E2589" w:rsidRDefault="00071BFF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E2589">
        <w:rPr>
          <w:rFonts w:ascii="Times New Roman" w:hAnsi="Times New Roman" w:cs="Times New Roman"/>
          <w:b/>
          <w:bCs/>
          <w:sz w:val="24"/>
          <w:szCs w:val="24"/>
          <w:u w:val="single"/>
        </w:rPr>
        <w:t>объекта недвижимости</w:t>
      </w:r>
    </w:p>
    <w:p w:rsidR="00071BFF" w:rsidRPr="004E2589" w:rsidRDefault="00071BFF" w:rsidP="0097791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E2589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071BFF" w:rsidRPr="004E2589" w:rsidRDefault="00071BFF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589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4E2589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 и руководствуясь Уставом Отрадненского сельского поселения Чамзинского муниципального района Республики Мордовия, администрация Отрадненского сельского поселения</w:t>
      </w:r>
    </w:p>
    <w:p w:rsidR="00071BFF" w:rsidRPr="004E2589" w:rsidRDefault="00071BFF" w:rsidP="009779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1BFF" w:rsidRPr="004E2589" w:rsidRDefault="00071BFF" w:rsidP="0097791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2589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:rsidR="00071BFF" w:rsidRPr="004E2589" w:rsidRDefault="00071BFF" w:rsidP="009779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1BFF" w:rsidRPr="004E2589" w:rsidRDefault="00071BFF" w:rsidP="004E2589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589">
        <w:rPr>
          <w:sz w:val="24"/>
          <w:szCs w:val="24"/>
        </w:rPr>
        <w:t xml:space="preserve">     </w:t>
      </w:r>
      <w:r w:rsidRPr="004E2589">
        <w:rPr>
          <w:rFonts w:ascii="Times New Roman" w:hAnsi="Times New Roman" w:cs="Times New Roman"/>
          <w:sz w:val="24"/>
          <w:szCs w:val="24"/>
        </w:rPr>
        <w:t>1. В отношении земельного участка с кадастровым номером 13:22:0205001:66, расположенного по адресу: Республика Мордовия, Чамзинский район, Отрадненское сельское поселение, с. Кульмино, ул. Советская, 9, площадью  2500 кв.м.  в</w:t>
      </w:r>
      <w:r w:rsidRPr="004E2589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качестве его</w:t>
      </w:r>
      <w:r w:rsidRPr="004E2589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правообладателя,</w:t>
      </w:r>
      <w:r w:rsidRPr="004E2589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владеющего данным</w:t>
      </w:r>
      <w:r w:rsidRPr="004E2589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объектом</w:t>
      </w:r>
      <w:r w:rsidRPr="004E2589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недвижимости</w:t>
      </w:r>
      <w:r w:rsidRPr="004E2589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на праве</w:t>
      </w:r>
      <w:r w:rsidRPr="004E2589">
        <w:rPr>
          <w:rFonts w:ascii="Times New Roman" w:hAnsi="Times New Roman" w:cs="Times New Roman"/>
          <w:spacing w:val="127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собственности,</w:t>
      </w:r>
      <w:r w:rsidRPr="004E2589">
        <w:rPr>
          <w:rFonts w:ascii="Times New Roman" w:hAnsi="Times New Roman" w:cs="Times New Roman"/>
          <w:spacing w:val="126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выявлен собственник  Лемайкин Владимир Ильич,  24.05.1965  г.р.,</w:t>
      </w:r>
      <w:r w:rsidRPr="004E258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место рождения: Республика Мордовия, Чамзинский район, с. Кульмино,</w:t>
      </w:r>
      <w:r w:rsidRPr="004E258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паспорт</w:t>
      </w:r>
      <w:r w:rsidRPr="004E258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8910</w:t>
      </w:r>
      <w:r w:rsidRPr="004E258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>серия 160333, выдан</w:t>
      </w:r>
      <w:r>
        <w:rPr>
          <w:rFonts w:ascii="Times New Roman" w:hAnsi="Times New Roman" w:cs="Times New Roman"/>
          <w:sz w:val="24"/>
          <w:szCs w:val="24"/>
        </w:rPr>
        <w:t xml:space="preserve">: ТП УФМС России в Чамзинском муниципальном районе Республики Мордовия, </w:t>
      </w:r>
      <w:r w:rsidRPr="004E2589">
        <w:rPr>
          <w:rFonts w:ascii="Times New Roman" w:hAnsi="Times New Roman" w:cs="Times New Roman"/>
          <w:sz w:val="24"/>
          <w:szCs w:val="24"/>
        </w:rPr>
        <w:t xml:space="preserve"> 07.06.2010, СНИЛС 116-52-090-126, проживающий  и зарегистрированный по адресу: Республика Мордовия, Чамзинский район, Отрадненское сельское поселение,  с. Кульмино, ул. Советская, д. 9.</w:t>
      </w:r>
    </w:p>
    <w:p w:rsidR="00071BFF" w:rsidRPr="004E2589" w:rsidRDefault="00071BFF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589">
        <w:rPr>
          <w:sz w:val="24"/>
          <w:szCs w:val="24"/>
        </w:rPr>
        <w:t xml:space="preserve">     </w:t>
      </w:r>
      <w:r w:rsidRPr="004E2589">
        <w:rPr>
          <w:rFonts w:ascii="Times New Roman" w:hAnsi="Times New Roman" w:cs="Times New Roman"/>
          <w:sz w:val="24"/>
          <w:szCs w:val="24"/>
        </w:rPr>
        <w:t>2.</w:t>
      </w:r>
      <w:r w:rsidRPr="004E2589">
        <w:rPr>
          <w:sz w:val="24"/>
          <w:szCs w:val="24"/>
        </w:rPr>
        <w:t xml:space="preserve"> </w:t>
      </w:r>
      <w:r w:rsidRPr="004E2589">
        <w:rPr>
          <w:rFonts w:ascii="Times New Roman" w:hAnsi="Times New Roman" w:cs="Times New Roman"/>
          <w:sz w:val="24"/>
          <w:szCs w:val="24"/>
        </w:rPr>
        <w:t xml:space="preserve">Право собственности Лемайкина Владимира Ильича на указанный  в пункте 1 настоящего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 w:rsidRPr="004E2589">
        <w:rPr>
          <w:rFonts w:ascii="Times New Roman" w:hAnsi="Times New Roman" w:cs="Times New Roman"/>
          <w:sz w:val="24"/>
          <w:szCs w:val="24"/>
        </w:rPr>
        <w:t>объект недвижимости подтверждается  свидетельством о праве собственности на землю № 80 от 20.10.1992 г (копия прилагается).</w:t>
      </w:r>
    </w:p>
    <w:p w:rsidR="00071BFF" w:rsidRPr="004E2589" w:rsidRDefault="00071BFF" w:rsidP="004E2589">
      <w:pPr>
        <w:jc w:val="both"/>
        <w:rPr>
          <w:rFonts w:ascii="Times New Roman" w:hAnsi="Times New Roman" w:cs="Times New Roman"/>
          <w:sz w:val="24"/>
          <w:szCs w:val="24"/>
        </w:rPr>
      </w:pPr>
      <w:r w:rsidRPr="004E2589">
        <w:rPr>
          <w:rFonts w:ascii="Times New Roman" w:hAnsi="Times New Roman" w:cs="Times New Roman"/>
          <w:sz w:val="24"/>
          <w:szCs w:val="24"/>
        </w:rPr>
        <w:t xml:space="preserve">     3.  Информация об объекте, в отношении которого выявлен правообладатель, опубликована на сайте Администрации Отрадненского сельского поселения Чамзинского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зарегистрировано» подраздел «Извещение о выявлении правообладателей ранее учтенных объектов недвижимости».</w:t>
      </w:r>
    </w:p>
    <w:p w:rsidR="00071BFF" w:rsidRPr="004E2589" w:rsidRDefault="00071BFF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E2589">
        <w:rPr>
          <w:rFonts w:ascii="Times New Roman" w:hAnsi="Times New Roman" w:cs="Times New Roman"/>
          <w:sz w:val="24"/>
          <w:szCs w:val="24"/>
        </w:rPr>
        <w:t>4. Возражения относительно сведений о правообладателе указанного в пункте 1 настоящего Постановления, не поступали.</w:t>
      </w:r>
    </w:p>
    <w:p w:rsidR="00071BFF" w:rsidRPr="004E2589" w:rsidRDefault="00071BFF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E2589">
        <w:rPr>
          <w:rFonts w:ascii="Times New Roman" w:hAnsi="Times New Roman" w:cs="Times New Roman"/>
          <w:sz w:val="24"/>
          <w:szCs w:val="24"/>
        </w:rPr>
        <w:t>5. Постановление вступает в силу со дня его подписания.</w:t>
      </w:r>
    </w:p>
    <w:p w:rsidR="00071BFF" w:rsidRPr="004E2589" w:rsidRDefault="00071BFF" w:rsidP="009779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E2589">
        <w:rPr>
          <w:rFonts w:ascii="Times New Roman" w:hAnsi="Times New Roman" w:cs="Times New Roman"/>
          <w:sz w:val="24"/>
          <w:szCs w:val="24"/>
        </w:rPr>
        <w:t>6. Контроль за исполнением настоящего Постановления оставляю за собой.</w:t>
      </w:r>
    </w:p>
    <w:p w:rsidR="00071BFF" w:rsidRPr="004E2589" w:rsidRDefault="00071BFF" w:rsidP="009779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71BFF" w:rsidRPr="004E2589" w:rsidRDefault="00071BFF" w:rsidP="009779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71BFF" w:rsidRPr="004E2589" w:rsidRDefault="00071BFF" w:rsidP="0097791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E2589">
        <w:rPr>
          <w:rFonts w:ascii="Times New Roman" w:hAnsi="Times New Roman" w:cs="Times New Roman"/>
          <w:sz w:val="24"/>
          <w:szCs w:val="24"/>
        </w:rPr>
        <w:t>Врио главы администрации</w:t>
      </w:r>
    </w:p>
    <w:p w:rsidR="00071BFF" w:rsidRPr="004E2589" w:rsidRDefault="00071BFF" w:rsidP="00AF6423">
      <w:pPr>
        <w:rPr>
          <w:rFonts w:ascii="Times New Roman" w:hAnsi="Times New Roman" w:cs="Times New Roman"/>
          <w:sz w:val="24"/>
          <w:szCs w:val="24"/>
        </w:rPr>
      </w:pPr>
      <w:r w:rsidRPr="004E2589">
        <w:rPr>
          <w:rFonts w:ascii="Times New Roman" w:hAnsi="Times New Roman" w:cs="Times New Roman"/>
          <w:sz w:val="24"/>
          <w:szCs w:val="24"/>
        </w:rPr>
        <w:t>Отрадненского сельского поселения                                        Л.Н.Четвергова</w:t>
      </w:r>
    </w:p>
    <w:p w:rsidR="00071BFF" w:rsidRPr="004E2589" w:rsidRDefault="00071BFF" w:rsidP="00AF642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071BFF" w:rsidRPr="004E2589" w:rsidSect="0058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917"/>
    <w:rsid w:val="00063C23"/>
    <w:rsid w:val="000677F7"/>
    <w:rsid w:val="00071BFF"/>
    <w:rsid w:val="000A52DA"/>
    <w:rsid w:val="00143E92"/>
    <w:rsid w:val="001E6E50"/>
    <w:rsid w:val="00256D72"/>
    <w:rsid w:val="00346B6B"/>
    <w:rsid w:val="00405771"/>
    <w:rsid w:val="00411E05"/>
    <w:rsid w:val="004E0948"/>
    <w:rsid w:val="004E2589"/>
    <w:rsid w:val="004F6B2E"/>
    <w:rsid w:val="00584C9C"/>
    <w:rsid w:val="005A08C6"/>
    <w:rsid w:val="005C6AE7"/>
    <w:rsid w:val="00622DE1"/>
    <w:rsid w:val="00630AD5"/>
    <w:rsid w:val="00632A95"/>
    <w:rsid w:val="007336EF"/>
    <w:rsid w:val="007D74BB"/>
    <w:rsid w:val="007F1676"/>
    <w:rsid w:val="00977917"/>
    <w:rsid w:val="009A77B7"/>
    <w:rsid w:val="00A51535"/>
    <w:rsid w:val="00AD0725"/>
    <w:rsid w:val="00AD3133"/>
    <w:rsid w:val="00AF6423"/>
    <w:rsid w:val="00BF743C"/>
    <w:rsid w:val="00C3006B"/>
    <w:rsid w:val="00C546E7"/>
    <w:rsid w:val="00C963D8"/>
    <w:rsid w:val="00CA0E4A"/>
    <w:rsid w:val="00D41CFF"/>
    <w:rsid w:val="00EC4AF7"/>
    <w:rsid w:val="00F600FE"/>
    <w:rsid w:val="00F805A9"/>
    <w:rsid w:val="00FB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C9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77917"/>
    <w:rPr>
      <w:rFonts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65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363</Words>
  <Characters>2074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9</cp:revision>
  <cp:lastPrinted>2022-06-08T10:12:00Z</cp:lastPrinted>
  <dcterms:created xsi:type="dcterms:W3CDTF">2022-06-14T07:09:00Z</dcterms:created>
  <dcterms:modified xsi:type="dcterms:W3CDTF">2022-06-15T05:34:00Z</dcterms:modified>
</cp:coreProperties>
</file>