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939" w:rsidRDefault="00601939" w:rsidP="00DF0669">
      <w:pPr>
        <w:jc w:val="center"/>
        <w:outlineLvl w:val="0"/>
        <w:rPr>
          <w:rFonts w:ascii="Times New Roman" w:hAnsi="Times New Roman"/>
          <w:sz w:val="25"/>
          <w:szCs w:val="25"/>
        </w:rPr>
      </w:pPr>
      <w:r w:rsidRPr="00CC06E2">
        <w:rPr>
          <w:rFonts w:ascii="Times New Roman" w:hAnsi="Times New Roman"/>
          <w:sz w:val="25"/>
          <w:szCs w:val="25"/>
        </w:rPr>
        <w:t>СВЕДЕНИЯ</w:t>
      </w:r>
    </w:p>
    <w:p w:rsidR="00601939" w:rsidRPr="00CC06E2" w:rsidRDefault="00601939" w:rsidP="00DF0669">
      <w:pPr>
        <w:ind w:firstLine="540"/>
        <w:jc w:val="center"/>
        <w:rPr>
          <w:rFonts w:ascii="Times New Roman" w:hAnsi="Times New Roman"/>
          <w:sz w:val="25"/>
          <w:szCs w:val="25"/>
        </w:rPr>
      </w:pPr>
    </w:p>
    <w:p w:rsidR="00601939" w:rsidRPr="00CC06E2" w:rsidRDefault="0060193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601939" w:rsidRPr="00CC06E2" w:rsidRDefault="0060193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муниципальными служащими Администрации  Медаевского сельского поселения Чамзинского муниципального района</w:t>
      </w:r>
    </w:p>
    <w:p w:rsidR="00601939" w:rsidRPr="00CC06E2" w:rsidRDefault="0060193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</w:t>
      </w:r>
      <w:r>
        <w:rPr>
          <w:rFonts w:ascii="Times New Roman" w:hAnsi="Times New Roman" w:cs="Times New Roman"/>
          <w:sz w:val="25"/>
          <w:szCs w:val="25"/>
        </w:rPr>
        <w:t>риод с 1 января по 31 декабря 2021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601939" w:rsidRPr="00CC06E2" w:rsidRDefault="00601939" w:rsidP="00DF066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</w:p>
    <w:p w:rsidR="00601939" w:rsidRPr="00CC06E2" w:rsidRDefault="00601939" w:rsidP="00DF0669">
      <w:pPr>
        <w:jc w:val="center"/>
        <w:rPr>
          <w:rFonts w:ascii="Times New Roman" w:hAnsi="Times New Roman"/>
          <w:sz w:val="25"/>
          <w:szCs w:val="25"/>
        </w:rPr>
      </w:pPr>
      <w:r w:rsidRPr="00CC06E2">
        <w:rPr>
          <w:rFonts w:ascii="Times New Roman" w:hAnsi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601939" w:rsidRPr="00CC06E2" w:rsidRDefault="00601939" w:rsidP="00DF0669">
      <w:pPr>
        <w:jc w:val="center"/>
        <w:rPr>
          <w:rFonts w:ascii="Times New Roman" w:hAnsi="Times New Roman"/>
          <w:sz w:val="25"/>
          <w:szCs w:val="25"/>
        </w:rPr>
      </w:pPr>
    </w:p>
    <w:tbl>
      <w:tblPr>
        <w:tblW w:w="15547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8"/>
        <w:gridCol w:w="2126"/>
        <w:gridCol w:w="1701"/>
        <w:gridCol w:w="1328"/>
        <w:gridCol w:w="1649"/>
        <w:gridCol w:w="850"/>
        <w:gridCol w:w="851"/>
        <w:gridCol w:w="902"/>
        <w:gridCol w:w="709"/>
        <w:gridCol w:w="850"/>
        <w:gridCol w:w="1134"/>
        <w:gridCol w:w="1276"/>
        <w:gridCol w:w="1603"/>
      </w:tblGrid>
      <w:tr w:rsidR="00601939" w:rsidRPr="00D11C35" w:rsidTr="003F299D">
        <w:tc>
          <w:tcPr>
            <w:tcW w:w="56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№№ п/п</w:t>
            </w:r>
          </w:p>
        </w:tc>
        <w:tc>
          <w:tcPr>
            <w:tcW w:w="212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Должность</w:t>
            </w:r>
          </w:p>
        </w:tc>
        <w:tc>
          <w:tcPr>
            <w:tcW w:w="4678" w:type="dxa"/>
            <w:gridSpan w:val="4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Объекты недвижимости, находящиеся в собственности</w:t>
            </w:r>
          </w:p>
        </w:tc>
        <w:tc>
          <w:tcPr>
            <w:tcW w:w="246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 xml:space="preserve">Транспортные средства </w:t>
            </w:r>
          </w:p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(вид, марка)</w:t>
            </w:r>
          </w:p>
        </w:tc>
        <w:tc>
          <w:tcPr>
            <w:tcW w:w="1276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601939" w:rsidRPr="00D11C35" w:rsidRDefault="00601939" w:rsidP="00BF7A3E">
            <w:pPr>
              <w:jc w:val="center"/>
              <w:rPr>
                <w:rFonts w:ascii="Times New Roman" w:hAnsi="Times New Roman"/>
              </w:rPr>
            </w:pPr>
          </w:p>
        </w:tc>
      </w:tr>
      <w:tr w:rsidR="00601939" w:rsidRPr="00D11C35" w:rsidTr="003F299D">
        <w:trPr>
          <w:cantSplit/>
          <w:trHeight w:val="2218"/>
        </w:trPr>
        <w:tc>
          <w:tcPr>
            <w:tcW w:w="56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ind w:firstLine="540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ind w:firstLine="540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ind w:firstLine="540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Вид</w:t>
            </w:r>
          </w:p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объекта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Вид собственности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Площадь</w:t>
            </w:r>
          </w:p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(кв. м)</w:t>
            </w:r>
          </w:p>
        </w:tc>
        <w:tc>
          <w:tcPr>
            <w:tcW w:w="851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902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Вид</w:t>
            </w:r>
          </w:p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объекта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Площадь</w:t>
            </w:r>
          </w:p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(кв. м)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601939" w:rsidRPr="00D11C35" w:rsidRDefault="00601939" w:rsidP="00BF7A3E">
            <w:pPr>
              <w:ind w:left="113" w:right="113"/>
              <w:jc w:val="center"/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Страна расположения</w:t>
            </w:r>
          </w:p>
        </w:tc>
        <w:tc>
          <w:tcPr>
            <w:tcW w:w="1134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3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jc w:val="center"/>
              <w:rPr>
                <w:rFonts w:ascii="Times New Roman" w:hAnsi="Times New Roman"/>
              </w:rPr>
            </w:pPr>
          </w:p>
        </w:tc>
      </w:tr>
      <w:tr w:rsidR="00601939" w:rsidRPr="00D11C35" w:rsidTr="003F299D">
        <w:tc>
          <w:tcPr>
            <w:tcW w:w="568" w:type="dxa"/>
            <w:vMerge w:val="restart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jc w:val="center"/>
              <w:rPr>
                <w:rFonts w:ascii="Times New Roman" w:hAnsi="Times New Roman"/>
                <w:lang w:val="en-US"/>
              </w:rPr>
            </w:pPr>
            <w:r w:rsidRPr="00D11C35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Голубева Елизавета Николаевна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Глава</w:t>
            </w:r>
            <w:r w:rsidRPr="00D11C35">
              <w:rPr>
                <w:rFonts w:ascii="Times New Roman" w:hAnsi="Times New Roman"/>
              </w:rPr>
              <w:t xml:space="preserve"> Медаевского сельского поселения </w:t>
            </w: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Земельный участок жилой дом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Долевая 1\5</w:t>
            </w:r>
          </w:p>
          <w:p w:rsidR="00601939" w:rsidRPr="00D11C35" w:rsidRDefault="00601939" w:rsidP="00DF0669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Долевая 1\5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4000,0        52.2</w:t>
            </w:r>
          </w:p>
        </w:tc>
        <w:tc>
          <w:tcPr>
            <w:tcW w:w="8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 xml:space="preserve">Россия </w:t>
            </w:r>
          </w:p>
        </w:tc>
        <w:tc>
          <w:tcPr>
            <w:tcW w:w="90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52,2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Не имеет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318 962,64</w:t>
            </w:r>
          </w:p>
        </w:tc>
        <w:tc>
          <w:tcPr>
            <w:tcW w:w="16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r w:rsidRPr="00D11C35">
              <w:t>Не имеет</w:t>
            </w:r>
          </w:p>
        </w:tc>
      </w:tr>
      <w:tr w:rsidR="00601939" w:rsidRPr="00D11C35" w:rsidTr="003F299D">
        <w:trPr>
          <w:trHeight w:val="1468"/>
        </w:trPr>
        <w:tc>
          <w:tcPr>
            <w:tcW w:w="56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ind w:firstLine="540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Супруг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земельный участок</w:t>
            </w: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долевая</w:t>
            </w: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1\5доля</w:t>
            </w: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Долевая1\5 доля</w:t>
            </w: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4000,0</w:t>
            </w:r>
          </w:p>
          <w:p w:rsidR="00601939" w:rsidRPr="00D11C35" w:rsidRDefault="00601939" w:rsidP="00DF0669">
            <w:pPr>
              <w:rPr>
                <w:rFonts w:ascii="Times New Roman" w:hAnsi="Times New Roman"/>
              </w:rPr>
            </w:pPr>
          </w:p>
          <w:p w:rsidR="00601939" w:rsidRPr="00D11C35" w:rsidRDefault="00601939" w:rsidP="00DF0669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52,2</w:t>
            </w:r>
          </w:p>
        </w:tc>
        <w:tc>
          <w:tcPr>
            <w:tcW w:w="8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Россия</w:t>
            </w: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Россия</w:t>
            </w: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</w:tc>
        <w:tc>
          <w:tcPr>
            <w:tcW w:w="90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52,2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Легковой автомобиль ВАЗ21093 ШЕВРОЛЕ212300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571 295.13</w:t>
            </w:r>
          </w:p>
        </w:tc>
        <w:tc>
          <w:tcPr>
            <w:tcW w:w="16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не имеет</w:t>
            </w: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  <w:p w:rsidR="00601939" w:rsidRPr="00D11C35" w:rsidRDefault="00601939" w:rsidP="00BF7A3E"/>
        </w:tc>
      </w:tr>
      <w:tr w:rsidR="00601939" w:rsidRPr="00D11C35" w:rsidTr="003F299D">
        <w:tc>
          <w:tcPr>
            <w:tcW w:w="568" w:type="dxa"/>
            <w:vMerge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ind w:firstLine="540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12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70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</w:tc>
        <w:tc>
          <w:tcPr>
            <w:tcW w:w="1328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земельный участок</w:t>
            </w: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64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долевая</w:t>
            </w: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1\5доля</w:t>
            </w: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Долевая1\5 доля</w:t>
            </w: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4000,0</w:t>
            </w: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52,2</w:t>
            </w:r>
          </w:p>
        </w:tc>
        <w:tc>
          <w:tcPr>
            <w:tcW w:w="851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Россия</w:t>
            </w: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Россия</w:t>
            </w: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  <w:p w:rsidR="00601939" w:rsidRPr="00D11C35" w:rsidRDefault="00601939" w:rsidP="00BF7A3E">
            <w:pPr>
              <w:rPr>
                <w:rFonts w:ascii="Times New Roman" w:hAnsi="Times New Roman"/>
              </w:rPr>
            </w:pPr>
          </w:p>
        </w:tc>
        <w:tc>
          <w:tcPr>
            <w:tcW w:w="902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709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52,2</w:t>
            </w:r>
          </w:p>
        </w:tc>
        <w:tc>
          <w:tcPr>
            <w:tcW w:w="850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Россия</w:t>
            </w:r>
          </w:p>
        </w:tc>
        <w:tc>
          <w:tcPr>
            <w:tcW w:w="1134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не имеет</w:t>
            </w:r>
          </w:p>
        </w:tc>
        <w:tc>
          <w:tcPr>
            <w:tcW w:w="1276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pPr>
              <w:rPr>
                <w:rFonts w:ascii="Times New Roman" w:hAnsi="Times New Roman"/>
              </w:rPr>
            </w:pPr>
            <w:r w:rsidRPr="00D11C35">
              <w:rPr>
                <w:rFonts w:ascii="Times New Roman" w:hAnsi="Times New Roman"/>
              </w:rPr>
              <w:t>не имеет</w:t>
            </w:r>
          </w:p>
        </w:tc>
        <w:tc>
          <w:tcPr>
            <w:tcW w:w="1603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01939" w:rsidRPr="00D11C35" w:rsidRDefault="00601939" w:rsidP="00BF7A3E">
            <w:r w:rsidRPr="00D11C35">
              <w:rPr>
                <w:rFonts w:ascii="Times New Roman" w:hAnsi="Times New Roman"/>
              </w:rPr>
              <w:t>не имеет</w:t>
            </w:r>
          </w:p>
        </w:tc>
      </w:tr>
    </w:tbl>
    <w:p w:rsidR="00601939" w:rsidRDefault="00601939"/>
    <w:sectPr w:rsidR="00601939" w:rsidSect="00DF066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0669"/>
    <w:rsid w:val="000C1040"/>
    <w:rsid w:val="002806DF"/>
    <w:rsid w:val="00303E32"/>
    <w:rsid w:val="00327EEC"/>
    <w:rsid w:val="003A0F62"/>
    <w:rsid w:val="003D229F"/>
    <w:rsid w:val="003F299D"/>
    <w:rsid w:val="004071A7"/>
    <w:rsid w:val="00543D82"/>
    <w:rsid w:val="00562944"/>
    <w:rsid w:val="00601939"/>
    <w:rsid w:val="00750659"/>
    <w:rsid w:val="008254E5"/>
    <w:rsid w:val="00985D22"/>
    <w:rsid w:val="00AD195A"/>
    <w:rsid w:val="00BF7A3E"/>
    <w:rsid w:val="00CC06E2"/>
    <w:rsid w:val="00D11C35"/>
    <w:rsid w:val="00DC33DE"/>
    <w:rsid w:val="00DF0669"/>
    <w:rsid w:val="00E947D5"/>
    <w:rsid w:val="00EE4A99"/>
    <w:rsid w:val="00F12C6E"/>
    <w:rsid w:val="00F169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C6E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DF0669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2</Pages>
  <Words>217</Words>
  <Characters>1238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2022-04-26T13:11:00Z</dcterms:created>
  <dcterms:modified xsi:type="dcterms:W3CDTF">2022-05-11T08:16:00Z</dcterms:modified>
</cp:coreProperties>
</file>