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54" w:rsidRDefault="00A41D54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B91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A41D54" w:rsidRDefault="00A41D54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Отрадненское сельское поселение, с. Кульмино,    ул. Садовая, 6.</w:t>
      </w:r>
    </w:p>
    <w:p w:rsidR="00A41D54" w:rsidRPr="009C0B91" w:rsidRDefault="00A41D54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A41D54" w:rsidRDefault="00A41D54" w:rsidP="000818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отношении земельного участка с кадастровым номером 13:22:0205001:134, расположенного по адресу: </w:t>
      </w:r>
      <w:r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муниципальный район, </w:t>
      </w:r>
      <w:r w:rsidRPr="0008184A">
        <w:rPr>
          <w:rFonts w:ascii="Times New Roman" w:hAnsi="Times New Roman" w:cs="Times New Roman"/>
          <w:sz w:val="28"/>
          <w:szCs w:val="28"/>
        </w:rPr>
        <w:t>Отрадненское сельское поселение, с. Кульмино,    ул.</w:t>
      </w:r>
      <w:r w:rsidRPr="00CF18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85B">
        <w:rPr>
          <w:rFonts w:ascii="Times New Roman" w:hAnsi="Times New Roman" w:cs="Times New Roman"/>
          <w:sz w:val="28"/>
          <w:szCs w:val="28"/>
        </w:rPr>
        <w:t>Садовая</w:t>
      </w:r>
      <w:r w:rsidRPr="000818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6, площадью  5500  кв.м. в качестве его правообладателя, владеющего данным объектом недвижимости на праве собственности, выявлен собственник Кондратьева Ираида Ивановна.</w:t>
      </w:r>
    </w:p>
    <w:p w:rsidR="00A41D54" w:rsidRDefault="00A41D54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Кондратьевой Ираиде Ивановне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41D54" w:rsidRPr="00975636" w:rsidRDefault="00A41D54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</w:t>
      </w:r>
      <w:r w:rsidRPr="0005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.</w:t>
      </w:r>
    </w:p>
    <w:p w:rsidR="00A41D54" w:rsidRPr="00975636" w:rsidRDefault="00A41D54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1D54" w:rsidRDefault="00A41D54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41D54" w:rsidRDefault="00A41D54" w:rsidP="002E1109">
      <w:pPr>
        <w:rPr>
          <w:sz w:val="28"/>
          <w:szCs w:val="28"/>
        </w:rPr>
      </w:pPr>
    </w:p>
    <w:p w:rsidR="00A41D54" w:rsidRDefault="00A41D54" w:rsidP="002E1109">
      <w:pPr>
        <w:rPr>
          <w:sz w:val="28"/>
          <w:szCs w:val="28"/>
        </w:rPr>
      </w:pPr>
    </w:p>
    <w:p w:rsidR="00A41D54" w:rsidRDefault="00A41D54" w:rsidP="002E1109">
      <w:pPr>
        <w:rPr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</w:p>
    <w:p w:rsidR="00A41D54" w:rsidRDefault="00A41D54" w:rsidP="00D506F5">
      <w:pPr>
        <w:rPr>
          <w:rFonts w:ascii="Times New Roman" w:hAnsi="Times New Roman" w:cs="Times New Roman"/>
          <w:sz w:val="28"/>
          <w:szCs w:val="28"/>
        </w:rPr>
      </w:pPr>
    </w:p>
    <w:sectPr w:rsidR="00A41D54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381"/>
    <w:rsid w:val="000041D5"/>
    <w:rsid w:val="0000503E"/>
    <w:rsid w:val="00052C82"/>
    <w:rsid w:val="00057EE0"/>
    <w:rsid w:val="000722FF"/>
    <w:rsid w:val="000741BF"/>
    <w:rsid w:val="000817AB"/>
    <w:rsid w:val="0008184A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45C75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C3972"/>
    <w:rsid w:val="003C41FD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7FEF"/>
    <w:rsid w:val="004639E9"/>
    <w:rsid w:val="00483E57"/>
    <w:rsid w:val="004911A1"/>
    <w:rsid w:val="0049455F"/>
    <w:rsid w:val="00494A2A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3218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A2D70"/>
    <w:rsid w:val="006A3F7C"/>
    <w:rsid w:val="006B1204"/>
    <w:rsid w:val="006B53D1"/>
    <w:rsid w:val="006B62BA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C01C9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149B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1701"/>
    <w:rsid w:val="00975636"/>
    <w:rsid w:val="009802DD"/>
    <w:rsid w:val="00995054"/>
    <w:rsid w:val="009950E7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D54"/>
    <w:rsid w:val="00A41EAA"/>
    <w:rsid w:val="00A60707"/>
    <w:rsid w:val="00A716BA"/>
    <w:rsid w:val="00A7634C"/>
    <w:rsid w:val="00A84824"/>
    <w:rsid w:val="00A9003D"/>
    <w:rsid w:val="00A90FC6"/>
    <w:rsid w:val="00A95A52"/>
    <w:rsid w:val="00A974DD"/>
    <w:rsid w:val="00AA42F3"/>
    <w:rsid w:val="00AB6FA5"/>
    <w:rsid w:val="00AB791D"/>
    <w:rsid w:val="00AC2929"/>
    <w:rsid w:val="00AD0381"/>
    <w:rsid w:val="00AD7D4A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2557B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96420"/>
    <w:rsid w:val="00CA20D2"/>
    <w:rsid w:val="00CA3A49"/>
    <w:rsid w:val="00CA6CB2"/>
    <w:rsid w:val="00CA714A"/>
    <w:rsid w:val="00CC4B22"/>
    <w:rsid w:val="00CD1426"/>
    <w:rsid w:val="00CD31D6"/>
    <w:rsid w:val="00CF185B"/>
    <w:rsid w:val="00CF472D"/>
    <w:rsid w:val="00CF5A2D"/>
    <w:rsid w:val="00CF5F08"/>
    <w:rsid w:val="00CF62F4"/>
    <w:rsid w:val="00D0122A"/>
    <w:rsid w:val="00D23990"/>
    <w:rsid w:val="00D26ECD"/>
    <w:rsid w:val="00D3773A"/>
    <w:rsid w:val="00D41E6E"/>
    <w:rsid w:val="00D46ACD"/>
    <w:rsid w:val="00D506F5"/>
    <w:rsid w:val="00D50D45"/>
    <w:rsid w:val="00D543F8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16996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49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7581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2A24B3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7581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7581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A24B3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17581"/>
    <w:rPr>
      <w:rFonts w:ascii="Cambria" w:hAnsi="Cambria" w:cs="Cambria"/>
      <w:b/>
      <w:b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0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66B8E"/>
    <w:pPr>
      <w:ind w:left="720"/>
    </w:pPr>
  </w:style>
  <w:style w:type="paragraph" w:styleId="NormalWeb">
    <w:name w:val="Normal (Web)"/>
    <w:basedOn w:val="Normal"/>
    <w:uiPriority w:val="99"/>
    <w:semiHidden/>
    <w:rsid w:val="0038395E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A24B3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517581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17581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sid w:val="00517581"/>
    <w:rPr>
      <w:rFonts w:cs="Calibri"/>
    </w:rPr>
  </w:style>
  <w:style w:type="character" w:styleId="Emphasis">
    <w:name w:val="Emphasis"/>
    <w:basedOn w:val="DefaultParagraphFont"/>
    <w:uiPriority w:val="99"/>
    <w:qFormat/>
    <w:rsid w:val="005175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1</Pages>
  <Words>241</Words>
  <Characters>1376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Zam</cp:lastModifiedBy>
  <cp:revision>8</cp:revision>
  <cp:lastPrinted>2022-04-21T07:16:00Z</cp:lastPrinted>
  <dcterms:created xsi:type="dcterms:W3CDTF">2022-04-21T11:12:00Z</dcterms:created>
  <dcterms:modified xsi:type="dcterms:W3CDTF">2022-04-27T06:26:00Z</dcterms:modified>
</cp:coreProperties>
</file>