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218" w:rsidRDefault="00603218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0B91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603218" w:rsidRDefault="00603218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Чамзинский муниципальный район, Отрадненское сельское поселение, с. Кульмино,    ул.Советская, 9.</w:t>
      </w:r>
    </w:p>
    <w:p w:rsidR="00603218" w:rsidRPr="009C0B91" w:rsidRDefault="00603218" w:rsidP="009C0B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3218" w:rsidRDefault="00603218" w:rsidP="00D506F5">
      <w:pPr>
        <w:rPr>
          <w:rFonts w:ascii="Times New Roman" w:hAnsi="Times New Roman" w:cs="Times New Roman"/>
          <w:sz w:val="28"/>
          <w:szCs w:val="28"/>
        </w:rPr>
      </w:pPr>
      <w:r w:rsidRPr="0094708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708F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со статьей 69.1 Федерального закона от 13 июля 2015 года № 218-ФЗ «О государственной регистрации недвижимости», выявлено:</w:t>
      </w:r>
    </w:p>
    <w:p w:rsidR="00603218" w:rsidRDefault="00603218" w:rsidP="000818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отношении земельного участка с кадастровым номером 13:22:0205001:66, расположенного по адресу: </w:t>
      </w:r>
      <w:r w:rsidRPr="0094708F">
        <w:rPr>
          <w:rFonts w:ascii="Times New Roman" w:hAnsi="Times New Roman" w:cs="Times New Roman"/>
          <w:sz w:val="28"/>
          <w:szCs w:val="28"/>
        </w:rPr>
        <w:t xml:space="preserve">Республика Мордовия, Чамзинский муниципальный район, </w:t>
      </w:r>
      <w:r w:rsidRPr="0008184A">
        <w:rPr>
          <w:rFonts w:ascii="Times New Roman" w:hAnsi="Times New Roman" w:cs="Times New Roman"/>
          <w:sz w:val="28"/>
          <w:szCs w:val="28"/>
        </w:rPr>
        <w:t xml:space="preserve">Отрадненское сельское поселение, с. Кульмино,    ул.Советская, </w:t>
      </w:r>
      <w:r>
        <w:rPr>
          <w:rFonts w:ascii="Times New Roman" w:hAnsi="Times New Roman" w:cs="Times New Roman"/>
          <w:sz w:val="28"/>
          <w:szCs w:val="28"/>
        </w:rPr>
        <w:t>9, площадью  2500  кв.м. в качестве его правообладателя, владеющего данным объектом недвижимости на праве собственности, выявлен собственник Лемайкин Владимир Ильич.</w:t>
      </w:r>
    </w:p>
    <w:p w:rsidR="00603218" w:rsidRDefault="00603218" w:rsidP="009756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Лемайкину Владимиру Ильичу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603218" w:rsidRPr="00975636" w:rsidRDefault="00603218" w:rsidP="004F55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</w:t>
      </w:r>
      <w:r w:rsidRPr="00975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</w:t>
      </w:r>
      <w:r w:rsidRPr="00052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распоряжения .</w:t>
      </w:r>
    </w:p>
    <w:p w:rsidR="00603218" w:rsidRPr="00975636" w:rsidRDefault="00603218" w:rsidP="009756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3218" w:rsidRDefault="00603218" w:rsidP="002E110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03218" w:rsidRDefault="00603218" w:rsidP="002E1109">
      <w:pPr>
        <w:rPr>
          <w:sz w:val="28"/>
          <w:szCs w:val="28"/>
        </w:rPr>
      </w:pPr>
    </w:p>
    <w:p w:rsidR="00603218" w:rsidRDefault="00603218" w:rsidP="002E1109">
      <w:pPr>
        <w:rPr>
          <w:sz w:val="28"/>
          <w:szCs w:val="28"/>
        </w:rPr>
      </w:pPr>
    </w:p>
    <w:p w:rsidR="00603218" w:rsidRDefault="00603218" w:rsidP="002E1109">
      <w:pPr>
        <w:rPr>
          <w:sz w:val="28"/>
          <w:szCs w:val="28"/>
        </w:rPr>
      </w:pPr>
    </w:p>
    <w:p w:rsidR="00603218" w:rsidRDefault="00603218" w:rsidP="00D506F5">
      <w:pPr>
        <w:rPr>
          <w:rFonts w:ascii="Times New Roman" w:hAnsi="Times New Roman" w:cs="Times New Roman"/>
          <w:sz w:val="28"/>
          <w:szCs w:val="28"/>
        </w:rPr>
      </w:pPr>
    </w:p>
    <w:p w:rsidR="00603218" w:rsidRDefault="00603218" w:rsidP="00D506F5">
      <w:pPr>
        <w:rPr>
          <w:rFonts w:ascii="Times New Roman" w:hAnsi="Times New Roman" w:cs="Times New Roman"/>
          <w:sz w:val="28"/>
          <w:szCs w:val="28"/>
        </w:rPr>
      </w:pPr>
    </w:p>
    <w:p w:rsidR="00603218" w:rsidRDefault="00603218" w:rsidP="00D506F5">
      <w:pPr>
        <w:rPr>
          <w:rFonts w:ascii="Times New Roman" w:hAnsi="Times New Roman" w:cs="Times New Roman"/>
          <w:sz w:val="28"/>
          <w:szCs w:val="28"/>
        </w:rPr>
      </w:pPr>
    </w:p>
    <w:p w:rsidR="00603218" w:rsidRDefault="00603218" w:rsidP="00D506F5">
      <w:pPr>
        <w:rPr>
          <w:rFonts w:ascii="Times New Roman" w:hAnsi="Times New Roman" w:cs="Times New Roman"/>
          <w:sz w:val="28"/>
          <w:szCs w:val="28"/>
        </w:rPr>
      </w:pPr>
    </w:p>
    <w:p w:rsidR="00603218" w:rsidRDefault="00603218" w:rsidP="00D506F5">
      <w:pPr>
        <w:rPr>
          <w:rFonts w:ascii="Times New Roman" w:hAnsi="Times New Roman" w:cs="Times New Roman"/>
          <w:sz w:val="28"/>
          <w:szCs w:val="28"/>
        </w:rPr>
      </w:pPr>
    </w:p>
    <w:sectPr w:rsidR="00603218" w:rsidSect="00133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61EFC"/>
    <w:multiLevelType w:val="hybridMultilevel"/>
    <w:tmpl w:val="8DDC9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381"/>
    <w:rsid w:val="000041D5"/>
    <w:rsid w:val="0000503E"/>
    <w:rsid w:val="00052C82"/>
    <w:rsid w:val="00057EE0"/>
    <w:rsid w:val="000722FF"/>
    <w:rsid w:val="000741BF"/>
    <w:rsid w:val="000817AB"/>
    <w:rsid w:val="0008184A"/>
    <w:rsid w:val="0008742C"/>
    <w:rsid w:val="000A6446"/>
    <w:rsid w:val="000A7228"/>
    <w:rsid w:val="000B746A"/>
    <w:rsid w:val="000B79B3"/>
    <w:rsid w:val="000D60C4"/>
    <w:rsid w:val="000D6260"/>
    <w:rsid w:val="000E300C"/>
    <w:rsid w:val="000E7854"/>
    <w:rsid w:val="000F6413"/>
    <w:rsid w:val="001003EE"/>
    <w:rsid w:val="001047DB"/>
    <w:rsid w:val="0011124A"/>
    <w:rsid w:val="001129B3"/>
    <w:rsid w:val="00117777"/>
    <w:rsid w:val="00125D05"/>
    <w:rsid w:val="00132561"/>
    <w:rsid w:val="00133798"/>
    <w:rsid w:val="00133CA6"/>
    <w:rsid w:val="001370AC"/>
    <w:rsid w:val="001438DB"/>
    <w:rsid w:val="00145C75"/>
    <w:rsid w:val="00152381"/>
    <w:rsid w:val="00160418"/>
    <w:rsid w:val="00166B8E"/>
    <w:rsid w:val="00167EF9"/>
    <w:rsid w:val="0017054F"/>
    <w:rsid w:val="001721A8"/>
    <w:rsid w:val="001734F1"/>
    <w:rsid w:val="00176587"/>
    <w:rsid w:val="00180B9D"/>
    <w:rsid w:val="00191935"/>
    <w:rsid w:val="001D1116"/>
    <w:rsid w:val="001E6724"/>
    <w:rsid w:val="002000D4"/>
    <w:rsid w:val="002068D8"/>
    <w:rsid w:val="00237042"/>
    <w:rsid w:val="00251A70"/>
    <w:rsid w:val="00255C96"/>
    <w:rsid w:val="00264CC7"/>
    <w:rsid w:val="002650A8"/>
    <w:rsid w:val="0026743E"/>
    <w:rsid w:val="0027607A"/>
    <w:rsid w:val="00276ABF"/>
    <w:rsid w:val="002805F6"/>
    <w:rsid w:val="002824C4"/>
    <w:rsid w:val="002A24B3"/>
    <w:rsid w:val="002B6295"/>
    <w:rsid w:val="002C3459"/>
    <w:rsid w:val="002C4254"/>
    <w:rsid w:val="002C4EB6"/>
    <w:rsid w:val="002C5815"/>
    <w:rsid w:val="002E1109"/>
    <w:rsid w:val="002E5E31"/>
    <w:rsid w:val="002F221D"/>
    <w:rsid w:val="002F4709"/>
    <w:rsid w:val="00307273"/>
    <w:rsid w:val="00310A63"/>
    <w:rsid w:val="0032352B"/>
    <w:rsid w:val="00346FF3"/>
    <w:rsid w:val="00353A2D"/>
    <w:rsid w:val="003620F7"/>
    <w:rsid w:val="00366CBE"/>
    <w:rsid w:val="00375709"/>
    <w:rsid w:val="0038395E"/>
    <w:rsid w:val="00397933"/>
    <w:rsid w:val="003C3972"/>
    <w:rsid w:val="003C41FD"/>
    <w:rsid w:val="003D0CDD"/>
    <w:rsid w:val="003D1CB7"/>
    <w:rsid w:val="003E4375"/>
    <w:rsid w:val="003F2178"/>
    <w:rsid w:val="0042392F"/>
    <w:rsid w:val="00444B63"/>
    <w:rsid w:val="004515DA"/>
    <w:rsid w:val="00453446"/>
    <w:rsid w:val="00453934"/>
    <w:rsid w:val="00457FEF"/>
    <w:rsid w:val="004639E9"/>
    <w:rsid w:val="00483E57"/>
    <w:rsid w:val="004911A1"/>
    <w:rsid w:val="0049455F"/>
    <w:rsid w:val="00494A2A"/>
    <w:rsid w:val="004B60FA"/>
    <w:rsid w:val="004B61E5"/>
    <w:rsid w:val="004C737E"/>
    <w:rsid w:val="004D0249"/>
    <w:rsid w:val="004D671F"/>
    <w:rsid w:val="004E0B8C"/>
    <w:rsid w:val="004F556A"/>
    <w:rsid w:val="00504769"/>
    <w:rsid w:val="0050482E"/>
    <w:rsid w:val="00511249"/>
    <w:rsid w:val="005122F8"/>
    <w:rsid w:val="00517581"/>
    <w:rsid w:val="005234CD"/>
    <w:rsid w:val="00523CBC"/>
    <w:rsid w:val="00527E62"/>
    <w:rsid w:val="005312DA"/>
    <w:rsid w:val="00542363"/>
    <w:rsid w:val="00553E15"/>
    <w:rsid w:val="00561E6D"/>
    <w:rsid w:val="00566696"/>
    <w:rsid w:val="005A5A9A"/>
    <w:rsid w:val="005A7F55"/>
    <w:rsid w:val="005B0BD6"/>
    <w:rsid w:val="005B42C9"/>
    <w:rsid w:val="005B71F8"/>
    <w:rsid w:val="005C3A17"/>
    <w:rsid w:val="005C53C9"/>
    <w:rsid w:val="005E507F"/>
    <w:rsid w:val="005E6BF6"/>
    <w:rsid w:val="005F4DE7"/>
    <w:rsid w:val="005F6E12"/>
    <w:rsid w:val="00603218"/>
    <w:rsid w:val="00604D27"/>
    <w:rsid w:val="00606D3C"/>
    <w:rsid w:val="0061220C"/>
    <w:rsid w:val="00623C7A"/>
    <w:rsid w:val="00646D9E"/>
    <w:rsid w:val="00660D96"/>
    <w:rsid w:val="00671066"/>
    <w:rsid w:val="00673D63"/>
    <w:rsid w:val="00681AC7"/>
    <w:rsid w:val="006838EB"/>
    <w:rsid w:val="0068694E"/>
    <w:rsid w:val="00691F28"/>
    <w:rsid w:val="006A2D70"/>
    <w:rsid w:val="006A3F7C"/>
    <w:rsid w:val="006B1204"/>
    <w:rsid w:val="006B53D1"/>
    <w:rsid w:val="006B62BA"/>
    <w:rsid w:val="006C4B53"/>
    <w:rsid w:val="006C5401"/>
    <w:rsid w:val="006D2EBF"/>
    <w:rsid w:val="006D7BA4"/>
    <w:rsid w:val="006E22F2"/>
    <w:rsid w:val="00700321"/>
    <w:rsid w:val="007028D0"/>
    <w:rsid w:val="00703388"/>
    <w:rsid w:val="0070783F"/>
    <w:rsid w:val="007107ED"/>
    <w:rsid w:val="007220B1"/>
    <w:rsid w:val="00730B58"/>
    <w:rsid w:val="0073416F"/>
    <w:rsid w:val="0073565B"/>
    <w:rsid w:val="0074042D"/>
    <w:rsid w:val="00754E2D"/>
    <w:rsid w:val="00771D05"/>
    <w:rsid w:val="00787C94"/>
    <w:rsid w:val="007941D8"/>
    <w:rsid w:val="007A2956"/>
    <w:rsid w:val="007A2BFC"/>
    <w:rsid w:val="007A371A"/>
    <w:rsid w:val="007A503D"/>
    <w:rsid w:val="007B45B3"/>
    <w:rsid w:val="007B7E0C"/>
    <w:rsid w:val="007C01C9"/>
    <w:rsid w:val="007D20A0"/>
    <w:rsid w:val="007E226B"/>
    <w:rsid w:val="007E329B"/>
    <w:rsid w:val="007E672F"/>
    <w:rsid w:val="00820052"/>
    <w:rsid w:val="00820F79"/>
    <w:rsid w:val="00822E50"/>
    <w:rsid w:val="00837807"/>
    <w:rsid w:val="00883B36"/>
    <w:rsid w:val="0089411E"/>
    <w:rsid w:val="00894294"/>
    <w:rsid w:val="008A3FDD"/>
    <w:rsid w:val="008A7AD7"/>
    <w:rsid w:val="008B149B"/>
    <w:rsid w:val="008B43F1"/>
    <w:rsid w:val="008D57D5"/>
    <w:rsid w:val="008E61BB"/>
    <w:rsid w:val="008F68BB"/>
    <w:rsid w:val="008F6AEE"/>
    <w:rsid w:val="009022F1"/>
    <w:rsid w:val="00913417"/>
    <w:rsid w:val="009252AF"/>
    <w:rsid w:val="009269C2"/>
    <w:rsid w:val="0093630D"/>
    <w:rsid w:val="00940116"/>
    <w:rsid w:val="009402C8"/>
    <w:rsid w:val="00946F37"/>
    <w:rsid w:val="0094708F"/>
    <w:rsid w:val="0095084C"/>
    <w:rsid w:val="00954E44"/>
    <w:rsid w:val="0096400F"/>
    <w:rsid w:val="00966FCB"/>
    <w:rsid w:val="00975636"/>
    <w:rsid w:val="009802DD"/>
    <w:rsid w:val="00995054"/>
    <w:rsid w:val="009950E7"/>
    <w:rsid w:val="009A129B"/>
    <w:rsid w:val="009A3446"/>
    <w:rsid w:val="009C0B91"/>
    <w:rsid w:val="009C0D25"/>
    <w:rsid w:val="009C68E1"/>
    <w:rsid w:val="009C70F7"/>
    <w:rsid w:val="009E78CC"/>
    <w:rsid w:val="00A13346"/>
    <w:rsid w:val="00A13479"/>
    <w:rsid w:val="00A16836"/>
    <w:rsid w:val="00A32913"/>
    <w:rsid w:val="00A3719D"/>
    <w:rsid w:val="00A41EAA"/>
    <w:rsid w:val="00A60707"/>
    <w:rsid w:val="00A716BA"/>
    <w:rsid w:val="00A7634C"/>
    <w:rsid w:val="00A84824"/>
    <w:rsid w:val="00A9003D"/>
    <w:rsid w:val="00A90FC6"/>
    <w:rsid w:val="00A95A52"/>
    <w:rsid w:val="00A974DD"/>
    <w:rsid w:val="00AA42F3"/>
    <w:rsid w:val="00AB6FA5"/>
    <w:rsid w:val="00AB791D"/>
    <w:rsid w:val="00AC2929"/>
    <w:rsid w:val="00AD0381"/>
    <w:rsid w:val="00AD7D4A"/>
    <w:rsid w:val="00AF3A0A"/>
    <w:rsid w:val="00B01721"/>
    <w:rsid w:val="00B2406B"/>
    <w:rsid w:val="00B268FC"/>
    <w:rsid w:val="00B356FC"/>
    <w:rsid w:val="00B40782"/>
    <w:rsid w:val="00B41887"/>
    <w:rsid w:val="00B526E8"/>
    <w:rsid w:val="00B533A3"/>
    <w:rsid w:val="00B73102"/>
    <w:rsid w:val="00B74428"/>
    <w:rsid w:val="00B9671F"/>
    <w:rsid w:val="00BA27F9"/>
    <w:rsid w:val="00BA3535"/>
    <w:rsid w:val="00BB0B15"/>
    <w:rsid w:val="00BB3AA4"/>
    <w:rsid w:val="00BB5B6B"/>
    <w:rsid w:val="00BC1AED"/>
    <w:rsid w:val="00BC6004"/>
    <w:rsid w:val="00BD1085"/>
    <w:rsid w:val="00BD10AB"/>
    <w:rsid w:val="00BD1223"/>
    <w:rsid w:val="00C223FF"/>
    <w:rsid w:val="00C3133B"/>
    <w:rsid w:val="00C42355"/>
    <w:rsid w:val="00C51CBB"/>
    <w:rsid w:val="00C60542"/>
    <w:rsid w:val="00C669D4"/>
    <w:rsid w:val="00C7114D"/>
    <w:rsid w:val="00C8500E"/>
    <w:rsid w:val="00C92940"/>
    <w:rsid w:val="00C92974"/>
    <w:rsid w:val="00C96420"/>
    <w:rsid w:val="00CA20D2"/>
    <w:rsid w:val="00CA3A49"/>
    <w:rsid w:val="00CA6CB2"/>
    <w:rsid w:val="00CA714A"/>
    <w:rsid w:val="00CC4B22"/>
    <w:rsid w:val="00CD1426"/>
    <w:rsid w:val="00CD31D6"/>
    <w:rsid w:val="00CF472D"/>
    <w:rsid w:val="00CF5A2D"/>
    <w:rsid w:val="00CF5F08"/>
    <w:rsid w:val="00CF62F4"/>
    <w:rsid w:val="00D0122A"/>
    <w:rsid w:val="00D23990"/>
    <w:rsid w:val="00D26ECD"/>
    <w:rsid w:val="00D3773A"/>
    <w:rsid w:val="00D41E6E"/>
    <w:rsid w:val="00D46ACD"/>
    <w:rsid w:val="00D506F5"/>
    <w:rsid w:val="00D50D45"/>
    <w:rsid w:val="00D543F8"/>
    <w:rsid w:val="00D82CEC"/>
    <w:rsid w:val="00D8435E"/>
    <w:rsid w:val="00D976FD"/>
    <w:rsid w:val="00DC39ED"/>
    <w:rsid w:val="00DC3FB8"/>
    <w:rsid w:val="00DC6044"/>
    <w:rsid w:val="00DF6E8C"/>
    <w:rsid w:val="00DF77D0"/>
    <w:rsid w:val="00E03AF6"/>
    <w:rsid w:val="00E05565"/>
    <w:rsid w:val="00E11862"/>
    <w:rsid w:val="00E16996"/>
    <w:rsid w:val="00E206FF"/>
    <w:rsid w:val="00E2422B"/>
    <w:rsid w:val="00E42DFE"/>
    <w:rsid w:val="00E579B5"/>
    <w:rsid w:val="00E62DE8"/>
    <w:rsid w:val="00E76A6B"/>
    <w:rsid w:val="00E80A77"/>
    <w:rsid w:val="00E96E1C"/>
    <w:rsid w:val="00E96F45"/>
    <w:rsid w:val="00EA13F5"/>
    <w:rsid w:val="00EC25F0"/>
    <w:rsid w:val="00ED1D0F"/>
    <w:rsid w:val="00EE407A"/>
    <w:rsid w:val="00EE70AE"/>
    <w:rsid w:val="00EF0E22"/>
    <w:rsid w:val="00EF0F7F"/>
    <w:rsid w:val="00EF2428"/>
    <w:rsid w:val="00EF4614"/>
    <w:rsid w:val="00EF4769"/>
    <w:rsid w:val="00F015AF"/>
    <w:rsid w:val="00F246DB"/>
    <w:rsid w:val="00F26691"/>
    <w:rsid w:val="00F42841"/>
    <w:rsid w:val="00F50552"/>
    <w:rsid w:val="00F66A34"/>
    <w:rsid w:val="00F73FBC"/>
    <w:rsid w:val="00F86F29"/>
    <w:rsid w:val="00F935C7"/>
    <w:rsid w:val="00FA3E77"/>
    <w:rsid w:val="00FB2EF8"/>
    <w:rsid w:val="00FC563B"/>
    <w:rsid w:val="00FE0A1F"/>
    <w:rsid w:val="00FE3399"/>
    <w:rsid w:val="00FE7300"/>
    <w:rsid w:val="00FF2055"/>
    <w:rsid w:val="00FF2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49B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17581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rsid w:val="002A24B3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17581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17581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A24B3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17581"/>
    <w:rPr>
      <w:rFonts w:ascii="Cambria" w:hAnsi="Cambria" w:cs="Cambria"/>
      <w:b/>
      <w:bCs/>
      <w:color w:val="4F81BD"/>
    </w:rPr>
  </w:style>
  <w:style w:type="paragraph" w:styleId="BalloonText">
    <w:name w:val="Balloon Text"/>
    <w:basedOn w:val="Normal"/>
    <w:link w:val="BalloonTextChar"/>
    <w:uiPriority w:val="99"/>
    <w:semiHidden/>
    <w:rsid w:val="00AD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03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66B8E"/>
    <w:pPr>
      <w:ind w:left="720"/>
    </w:pPr>
  </w:style>
  <w:style w:type="paragraph" w:styleId="NormalWeb">
    <w:name w:val="Normal (Web)"/>
    <w:basedOn w:val="Normal"/>
    <w:uiPriority w:val="99"/>
    <w:semiHidden/>
    <w:rsid w:val="0038395E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2A24B3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517581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517581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NoSpacing">
    <w:name w:val="No Spacing"/>
    <w:uiPriority w:val="99"/>
    <w:qFormat/>
    <w:rsid w:val="00517581"/>
    <w:rPr>
      <w:rFonts w:cs="Calibri"/>
    </w:rPr>
  </w:style>
  <w:style w:type="character" w:styleId="Emphasis">
    <w:name w:val="Emphasis"/>
    <w:basedOn w:val="DefaultParagraphFont"/>
    <w:uiPriority w:val="99"/>
    <w:qFormat/>
    <w:rsid w:val="005175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43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3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3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3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3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3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240</Words>
  <Characters>1372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Zam</cp:lastModifiedBy>
  <cp:revision>6</cp:revision>
  <cp:lastPrinted>2022-04-21T07:16:00Z</cp:lastPrinted>
  <dcterms:created xsi:type="dcterms:W3CDTF">2022-04-21T11:12:00Z</dcterms:created>
  <dcterms:modified xsi:type="dcterms:W3CDTF">2022-04-22T10:06:00Z</dcterms:modified>
</cp:coreProperties>
</file>