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CFD" w:rsidRDefault="00697CFD" w:rsidP="009C0B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0B91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697CFD" w:rsidRDefault="00697CFD" w:rsidP="009C0B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выявлении правообладателей ранее учтенного объекта недвижимости, расположенного по адресу: Республика Мордовия, Чамзинский муниципальный район, Отрадненское сельское поселение, с.Отрадное,    ул. Молодежная, 6\2.</w:t>
      </w:r>
    </w:p>
    <w:p w:rsidR="00697CFD" w:rsidRPr="009C0B91" w:rsidRDefault="00697CFD" w:rsidP="009C0B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7CFD" w:rsidRDefault="00697CFD" w:rsidP="00D506F5">
      <w:pPr>
        <w:rPr>
          <w:rFonts w:ascii="Times New Roman" w:hAnsi="Times New Roman" w:cs="Times New Roman"/>
          <w:sz w:val="28"/>
          <w:szCs w:val="28"/>
        </w:rPr>
      </w:pPr>
      <w:r w:rsidRPr="0094708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4708F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со статьей 69.1 Федерального закона от 13 июля 2015 года № 218-ФЗ «О государственной регистрации недвижимости», выявлено:</w:t>
      </w:r>
    </w:p>
    <w:p w:rsidR="00697CFD" w:rsidRPr="0056579F" w:rsidRDefault="00697CFD" w:rsidP="005657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отношении земельного участка с кадастровым номером 13:22:0205001:66, расположенного по адресу: </w:t>
      </w:r>
      <w:r w:rsidRPr="0094708F">
        <w:rPr>
          <w:rFonts w:ascii="Times New Roman" w:hAnsi="Times New Roman" w:cs="Times New Roman"/>
          <w:sz w:val="28"/>
          <w:szCs w:val="28"/>
        </w:rPr>
        <w:t xml:space="preserve">Республика Мордовия, Чамзинский муниципальный район, </w:t>
      </w:r>
      <w:r w:rsidRPr="0008184A">
        <w:rPr>
          <w:rFonts w:ascii="Times New Roman" w:hAnsi="Times New Roman" w:cs="Times New Roman"/>
          <w:sz w:val="28"/>
          <w:szCs w:val="28"/>
        </w:rPr>
        <w:t xml:space="preserve">Отрадненское сельское поселение, </w:t>
      </w:r>
      <w:r w:rsidRPr="0056579F">
        <w:rPr>
          <w:rFonts w:ascii="Times New Roman" w:hAnsi="Times New Roman" w:cs="Times New Roman"/>
          <w:sz w:val="28"/>
          <w:szCs w:val="28"/>
        </w:rPr>
        <w:t>с.Отрадное,    ул. Молодежная, 6\2</w:t>
      </w:r>
      <w:r>
        <w:rPr>
          <w:rFonts w:ascii="Times New Roman" w:hAnsi="Times New Roman" w:cs="Times New Roman"/>
          <w:sz w:val="28"/>
          <w:szCs w:val="28"/>
        </w:rPr>
        <w:t>, площадью  6100  кв.м. в качестве его правообладателя, владеющего данным объектом недвижимости на праве собственности, выявлен собственник Грошев Николай Иванович.</w:t>
      </w:r>
    </w:p>
    <w:p w:rsidR="00697CFD" w:rsidRDefault="00697CFD" w:rsidP="009756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Грошеву Николаю Ивановичу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697CFD" w:rsidRPr="00975636" w:rsidRDefault="00697CFD" w:rsidP="004F55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</w:t>
      </w:r>
      <w:r w:rsidRPr="009756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 со дня получения указанным лицом проекта</w:t>
      </w:r>
      <w:r w:rsidRPr="00052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распоряжения .</w:t>
      </w:r>
    </w:p>
    <w:p w:rsidR="00697CFD" w:rsidRPr="00975636" w:rsidRDefault="00697CFD" w:rsidP="009756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7CFD" w:rsidRDefault="00697CFD" w:rsidP="002E110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697CFD" w:rsidRDefault="00697CFD" w:rsidP="002E1109">
      <w:pPr>
        <w:rPr>
          <w:sz w:val="28"/>
          <w:szCs w:val="28"/>
        </w:rPr>
      </w:pPr>
    </w:p>
    <w:p w:rsidR="00697CFD" w:rsidRDefault="00697CFD" w:rsidP="002E1109">
      <w:pPr>
        <w:rPr>
          <w:sz w:val="28"/>
          <w:szCs w:val="28"/>
        </w:rPr>
      </w:pPr>
    </w:p>
    <w:p w:rsidR="00697CFD" w:rsidRDefault="00697CFD" w:rsidP="002E1109">
      <w:pPr>
        <w:rPr>
          <w:sz w:val="28"/>
          <w:szCs w:val="28"/>
        </w:rPr>
      </w:pPr>
    </w:p>
    <w:p w:rsidR="00697CFD" w:rsidRDefault="00697CFD" w:rsidP="00D506F5">
      <w:pPr>
        <w:rPr>
          <w:rFonts w:ascii="Times New Roman" w:hAnsi="Times New Roman" w:cs="Times New Roman"/>
          <w:sz w:val="28"/>
          <w:szCs w:val="28"/>
        </w:rPr>
      </w:pPr>
    </w:p>
    <w:p w:rsidR="00697CFD" w:rsidRDefault="00697CFD" w:rsidP="00D506F5">
      <w:pPr>
        <w:rPr>
          <w:rFonts w:ascii="Times New Roman" w:hAnsi="Times New Roman" w:cs="Times New Roman"/>
          <w:sz w:val="28"/>
          <w:szCs w:val="28"/>
        </w:rPr>
      </w:pPr>
    </w:p>
    <w:p w:rsidR="00697CFD" w:rsidRDefault="00697CFD" w:rsidP="00D506F5">
      <w:pPr>
        <w:rPr>
          <w:rFonts w:ascii="Times New Roman" w:hAnsi="Times New Roman" w:cs="Times New Roman"/>
          <w:sz w:val="28"/>
          <w:szCs w:val="28"/>
        </w:rPr>
      </w:pPr>
    </w:p>
    <w:p w:rsidR="00697CFD" w:rsidRDefault="00697CFD" w:rsidP="00D506F5">
      <w:pPr>
        <w:rPr>
          <w:rFonts w:ascii="Times New Roman" w:hAnsi="Times New Roman" w:cs="Times New Roman"/>
          <w:sz w:val="28"/>
          <w:szCs w:val="28"/>
        </w:rPr>
      </w:pPr>
    </w:p>
    <w:p w:rsidR="00697CFD" w:rsidRDefault="00697CFD" w:rsidP="00D506F5">
      <w:pPr>
        <w:rPr>
          <w:rFonts w:ascii="Times New Roman" w:hAnsi="Times New Roman" w:cs="Times New Roman"/>
          <w:sz w:val="28"/>
          <w:szCs w:val="28"/>
        </w:rPr>
      </w:pPr>
    </w:p>
    <w:sectPr w:rsidR="00697CFD" w:rsidSect="00133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61EFC"/>
    <w:multiLevelType w:val="hybridMultilevel"/>
    <w:tmpl w:val="8DDC9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0381"/>
    <w:rsid w:val="000041D5"/>
    <w:rsid w:val="0000503E"/>
    <w:rsid w:val="00052C82"/>
    <w:rsid w:val="00057EE0"/>
    <w:rsid w:val="000722FF"/>
    <w:rsid w:val="000741BF"/>
    <w:rsid w:val="000817AB"/>
    <w:rsid w:val="0008184A"/>
    <w:rsid w:val="0008742C"/>
    <w:rsid w:val="000A6446"/>
    <w:rsid w:val="000A7228"/>
    <w:rsid w:val="000B746A"/>
    <w:rsid w:val="000B79B3"/>
    <w:rsid w:val="000D60C4"/>
    <w:rsid w:val="000D6260"/>
    <w:rsid w:val="000E300C"/>
    <w:rsid w:val="000E7854"/>
    <w:rsid w:val="000F6413"/>
    <w:rsid w:val="001003EE"/>
    <w:rsid w:val="001047DB"/>
    <w:rsid w:val="0011124A"/>
    <w:rsid w:val="001129B3"/>
    <w:rsid w:val="00117777"/>
    <w:rsid w:val="00125D05"/>
    <w:rsid w:val="00132561"/>
    <w:rsid w:val="00133798"/>
    <w:rsid w:val="00133CA6"/>
    <w:rsid w:val="001370AC"/>
    <w:rsid w:val="001438DB"/>
    <w:rsid w:val="00145C75"/>
    <w:rsid w:val="00152381"/>
    <w:rsid w:val="00160418"/>
    <w:rsid w:val="00166B8E"/>
    <w:rsid w:val="00167EF9"/>
    <w:rsid w:val="0017054F"/>
    <w:rsid w:val="001721A8"/>
    <w:rsid w:val="001734F1"/>
    <w:rsid w:val="00176587"/>
    <w:rsid w:val="00180B9D"/>
    <w:rsid w:val="00191935"/>
    <w:rsid w:val="001D1116"/>
    <w:rsid w:val="001E6724"/>
    <w:rsid w:val="002000D4"/>
    <w:rsid w:val="002068D8"/>
    <w:rsid w:val="00237042"/>
    <w:rsid w:val="00251A70"/>
    <w:rsid w:val="00255C96"/>
    <w:rsid w:val="00264CC7"/>
    <w:rsid w:val="002650A8"/>
    <w:rsid w:val="0026743E"/>
    <w:rsid w:val="0027607A"/>
    <w:rsid w:val="00276ABF"/>
    <w:rsid w:val="002805F6"/>
    <w:rsid w:val="002824C4"/>
    <w:rsid w:val="002A24B3"/>
    <w:rsid w:val="002B6295"/>
    <w:rsid w:val="002C3459"/>
    <w:rsid w:val="002C4254"/>
    <w:rsid w:val="002C4EB6"/>
    <w:rsid w:val="002C5815"/>
    <w:rsid w:val="002E1109"/>
    <w:rsid w:val="002E5E31"/>
    <w:rsid w:val="002F221D"/>
    <w:rsid w:val="002F4709"/>
    <w:rsid w:val="00307273"/>
    <w:rsid w:val="00310A63"/>
    <w:rsid w:val="0032352B"/>
    <w:rsid w:val="00346FF3"/>
    <w:rsid w:val="00353A2D"/>
    <w:rsid w:val="003620F7"/>
    <w:rsid w:val="00366CBE"/>
    <w:rsid w:val="00375709"/>
    <w:rsid w:val="0038395E"/>
    <w:rsid w:val="00397933"/>
    <w:rsid w:val="003C3972"/>
    <w:rsid w:val="003C41FD"/>
    <w:rsid w:val="003D0CDD"/>
    <w:rsid w:val="003D1CB7"/>
    <w:rsid w:val="003E4375"/>
    <w:rsid w:val="003F2178"/>
    <w:rsid w:val="0042392F"/>
    <w:rsid w:val="00444B63"/>
    <w:rsid w:val="004515DA"/>
    <w:rsid w:val="00453446"/>
    <w:rsid w:val="00453934"/>
    <w:rsid w:val="004558A0"/>
    <w:rsid w:val="00457FEF"/>
    <w:rsid w:val="004639E9"/>
    <w:rsid w:val="00483E57"/>
    <w:rsid w:val="004911A1"/>
    <w:rsid w:val="0049455F"/>
    <w:rsid w:val="00494A2A"/>
    <w:rsid w:val="004B60FA"/>
    <w:rsid w:val="004B61E5"/>
    <w:rsid w:val="004C737E"/>
    <w:rsid w:val="004D0249"/>
    <w:rsid w:val="004D671F"/>
    <w:rsid w:val="004E0B8C"/>
    <w:rsid w:val="004F556A"/>
    <w:rsid w:val="00504769"/>
    <w:rsid w:val="0050482E"/>
    <w:rsid w:val="00511249"/>
    <w:rsid w:val="005122F8"/>
    <w:rsid w:val="00517581"/>
    <w:rsid w:val="005234CD"/>
    <w:rsid w:val="00523CBC"/>
    <w:rsid w:val="00527E62"/>
    <w:rsid w:val="005312DA"/>
    <w:rsid w:val="00542363"/>
    <w:rsid w:val="00553E15"/>
    <w:rsid w:val="00561E6D"/>
    <w:rsid w:val="0056579F"/>
    <w:rsid w:val="00566696"/>
    <w:rsid w:val="005A5A9A"/>
    <w:rsid w:val="005A7F55"/>
    <w:rsid w:val="005B0BD6"/>
    <w:rsid w:val="005B42C9"/>
    <w:rsid w:val="005B71F8"/>
    <w:rsid w:val="005C3A17"/>
    <w:rsid w:val="005C53C9"/>
    <w:rsid w:val="005E507F"/>
    <w:rsid w:val="005E6BF6"/>
    <w:rsid w:val="005F4DE7"/>
    <w:rsid w:val="005F6E12"/>
    <w:rsid w:val="00603218"/>
    <w:rsid w:val="00604D27"/>
    <w:rsid w:val="00606D3C"/>
    <w:rsid w:val="0061220C"/>
    <w:rsid w:val="00623C7A"/>
    <w:rsid w:val="00646D9E"/>
    <w:rsid w:val="00660D96"/>
    <w:rsid w:val="00671066"/>
    <w:rsid w:val="00673D63"/>
    <w:rsid w:val="00681AC7"/>
    <w:rsid w:val="006838EB"/>
    <w:rsid w:val="0068694E"/>
    <w:rsid w:val="00691F28"/>
    <w:rsid w:val="00697CFD"/>
    <w:rsid w:val="006A2D70"/>
    <w:rsid w:val="006A3F7C"/>
    <w:rsid w:val="006B1204"/>
    <w:rsid w:val="006B53D1"/>
    <w:rsid w:val="006B62BA"/>
    <w:rsid w:val="006C4B53"/>
    <w:rsid w:val="006C5401"/>
    <w:rsid w:val="006D2EBF"/>
    <w:rsid w:val="006D7BA4"/>
    <w:rsid w:val="006E22F2"/>
    <w:rsid w:val="00700321"/>
    <w:rsid w:val="007028D0"/>
    <w:rsid w:val="00703388"/>
    <w:rsid w:val="0070783F"/>
    <w:rsid w:val="007107ED"/>
    <w:rsid w:val="007220B1"/>
    <w:rsid w:val="00730B58"/>
    <w:rsid w:val="0073416F"/>
    <w:rsid w:val="0073565B"/>
    <w:rsid w:val="0074042D"/>
    <w:rsid w:val="00754E2D"/>
    <w:rsid w:val="00771D05"/>
    <w:rsid w:val="00787C94"/>
    <w:rsid w:val="007941D8"/>
    <w:rsid w:val="007A2956"/>
    <w:rsid w:val="007A2BFC"/>
    <w:rsid w:val="007A371A"/>
    <w:rsid w:val="007A503D"/>
    <w:rsid w:val="007B45B3"/>
    <w:rsid w:val="007B7E0C"/>
    <w:rsid w:val="007C01C9"/>
    <w:rsid w:val="007D20A0"/>
    <w:rsid w:val="007E226B"/>
    <w:rsid w:val="007E329B"/>
    <w:rsid w:val="007E672F"/>
    <w:rsid w:val="00820052"/>
    <w:rsid w:val="00820F79"/>
    <w:rsid w:val="00822E50"/>
    <w:rsid w:val="00837807"/>
    <w:rsid w:val="00883B36"/>
    <w:rsid w:val="0089411E"/>
    <w:rsid w:val="00894294"/>
    <w:rsid w:val="008A3FDD"/>
    <w:rsid w:val="008A7AD7"/>
    <w:rsid w:val="008B149B"/>
    <w:rsid w:val="008B43F1"/>
    <w:rsid w:val="008D57D5"/>
    <w:rsid w:val="008E61BB"/>
    <w:rsid w:val="008F68BB"/>
    <w:rsid w:val="008F6AEE"/>
    <w:rsid w:val="009022F1"/>
    <w:rsid w:val="00913417"/>
    <w:rsid w:val="009252AF"/>
    <w:rsid w:val="009269C2"/>
    <w:rsid w:val="0093630D"/>
    <w:rsid w:val="00940116"/>
    <w:rsid w:val="009402C8"/>
    <w:rsid w:val="00946F37"/>
    <w:rsid w:val="0094708F"/>
    <w:rsid w:val="0095084C"/>
    <w:rsid w:val="00954E44"/>
    <w:rsid w:val="0096400F"/>
    <w:rsid w:val="00966FCB"/>
    <w:rsid w:val="00975636"/>
    <w:rsid w:val="009802DD"/>
    <w:rsid w:val="00995054"/>
    <w:rsid w:val="009950E7"/>
    <w:rsid w:val="009A129B"/>
    <w:rsid w:val="009A3446"/>
    <w:rsid w:val="009C0B91"/>
    <w:rsid w:val="009C0D25"/>
    <w:rsid w:val="009C68E1"/>
    <w:rsid w:val="009C70F7"/>
    <w:rsid w:val="009E78CC"/>
    <w:rsid w:val="00A13346"/>
    <w:rsid w:val="00A13479"/>
    <w:rsid w:val="00A16836"/>
    <w:rsid w:val="00A32913"/>
    <w:rsid w:val="00A3719D"/>
    <w:rsid w:val="00A41EAA"/>
    <w:rsid w:val="00A60707"/>
    <w:rsid w:val="00A716BA"/>
    <w:rsid w:val="00A7634C"/>
    <w:rsid w:val="00A84824"/>
    <w:rsid w:val="00A9003D"/>
    <w:rsid w:val="00A90FC6"/>
    <w:rsid w:val="00A95A52"/>
    <w:rsid w:val="00A974DD"/>
    <w:rsid w:val="00AA42F3"/>
    <w:rsid w:val="00AB6FA5"/>
    <w:rsid w:val="00AB791D"/>
    <w:rsid w:val="00AC2929"/>
    <w:rsid w:val="00AD0381"/>
    <w:rsid w:val="00AD7D4A"/>
    <w:rsid w:val="00AF3A0A"/>
    <w:rsid w:val="00B01721"/>
    <w:rsid w:val="00B2406B"/>
    <w:rsid w:val="00B268FC"/>
    <w:rsid w:val="00B356FC"/>
    <w:rsid w:val="00B40782"/>
    <w:rsid w:val="00B41887"/>
    <w:rsid w:val="00B526E8"/>
    <w:rsid w:val="00B533A3"/>
    <w:rsid w:val="00B73102"/>
    <w:rsid w:val="00B74428"/>
    <w:rsid w:val="00B9671F"/>
    <w:rsid w:val="00BA27F9"/>
    <w:rsid w:val="00BA3535"/>
    <w:rsid w:val="00BB0B15"/>
    <w:rsid w:val="00BB3AA4"/>
    <w:rsid w:val="00BB5B6B"/>
    <w:rsid w:val="00BC1AED"/>
    <w:rsid w:val="00BC6004"/>
    <w:rsid w:val="00BD1085"/>
    <w:rsid w:val="00BD10AB"/>
    <w:rsid w:val="00BD1223"/>
    <w:rsid w:val="00C223FF"/>
    <w:rsid w:val="00C3133B"/>
    <w:rsid w:val="00C42355"/>
    <w:rsid w:val="00C51CBB"/>
    <w:rsid w:val="00C60542"/>
    <w:rsid w:val="00C669D4"/>
    <w:rsid w:val="00C7114D"/>
    <w:rsid w:val="00C8500E"/>
    <w:rsid w:val="00C92940"/>
    <w:rsid w:val="00C92974"/>
    <w:rsid w:val="00C96420"/>
    <w:rsid w:val="00CA20D2"/>
    <w:rsid w:val="00CA3A49"/>
    <w:rsid w:val="00CA6CB2"/>
    <w:rsid w:val="00CA714A"/>
    <w:rsid w:val="00CC4B22"/>
    <w:rsid w:val="00CD1426"/>
    <w:rsid w:val="00CD31D6"/>
    <w:rsid w:val="00CF472D"/>
    <w:rsid w:val="00CF5A2D"/>
    <w:rsid w:val="00CF5F08"/>
    <w:rsid w:val="00CF62F4"/>
    <w:rsid w:val="00D0122A"/>
    <w:rsid w:val="00D23990"/>
    <w:rsid w:val="00D26ECD"/>
    <w:rsid w:val="00D3773A"/>
    <w:rsid w:val="00D41E6E"/>
    <w:rsid w:val="00D46ACD"/>
    <w:rsid w:val="00D506F5"/>
    <w:rsid w:val="00D50D45"/>
    <w:rsid w:val="00D543F8"/>
    <w:rsid w:val="00D77BE2"/>
    <w:rsid w:val="00D82CEC"/>
    <w:rsid w:val="00D8435E"/>
    <w:rsid w:val="00D976FD"/>
    <w:rsid w:val="00DC39ED"/>
    <w:rsid w:val="00DC3FB8"/>
    <w:rsid w:val="00DC6044"/>
    <w:rsid w:val="00DF6E8C"/>
    <w:rsid w:val="00DF77D0"/>
    <w:rsid w:val="00E03AF6"/>
    <w:rsid w:val="00E05565"/>
    <w:rsid w:val="00E11862"/>
    <w:rsid w:val="00E16996"/>
    <w:rsid w:val="00E206FF"/>
    <w:rsid w:val="00E2422B"/>
    <w:rsid w:val="00E42DFE"/>
    <w:rsid w:val="00E579B5"/>
    <w:rsid w:val="00E62DE8"/>
    <w:rsid w:val="00E76A6B"/>
    <w:rsid w:val="00E80A77"/>
    <w:rsid w:val="00E96E1C"/>
    <w:rsid w:val="00E96F45"/>
    <w:rsid w:val="00EA13F5"/>
    <w:rsid w:val="00EC25F0"/>
    <w:rsid w:val="00ED1D0F"/>
    <w:rsid w:val="00EE407A"/>
    <w:rsid w:val="00EE70AE"/>
    <w:rsid w:val="00EF0E22"/>
    <w:rsid w:val="00EF0F7F"/>
    <w:rsid w:val="00EF2428"/>
    <w:rsid w:val="00EF4614"/>
    <w:rsid w:val="00EF4769"/>
    <w:rsid w:val="00F015AF"/>
    <w:rsid w:val="00F246DB"/>
    <w:rsid w:val="00F26691"/>
    <w:rsid w:val="00F42841"/>
    <w:rsid w:val="00F50552"/>
    <w:rsid w:val="00F66A34"/>
    <w:rsid w:val="00F73FBC"/>
    <w:rsid w:val="00F86F29"/>
    <w:rsid w:val="00F935C7"/>
    <w:rsid w:val="00FA3E77"/>
    <w:rsid w:val="00FB2EF8"/>
    <w:rsid w:val="00FC563B"/>
    <w:rsid w:val="00FE0A1F"/>
    <w:rsid w:val="00FE3399"/>
    <w:rsid w:val="00FE7300"/>
    <w:rsid w:val="00FF2055"/>
    <w:rsid w:val="00FF2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149B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17581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link w:val="Heading2Char"/>
    <w:uiPriority w:val="99"/>
    <w:qFormat/>
    <w:rsid w:val="002A24B3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17581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17581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A24B3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17581"/>
    <w:rPr>
      <w:rFonts w:ascii="Cambria" w:hAnsi="Cambria" w:cs="Cambria"/>
      <w:b/>
      <w:bCs/>
      <w:color w:val="4F81BD"/>
    </w:rPr>
  </w:style>
  <w:style w:type="paragraph" w:styleId="BalloonText">
    <w:name w:val="Balloon Text"/>
    <w:basedOn w:val="Normal"/>
    <w:link w:val="BalloonTextChar"/>
    <w:uiPriority w:val="99"/>
    <w:semiHidden/>
    <w:rsid w:val="00AD0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D03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66B8E"/>
    <w:pPr>
      <w:ind w:left="720"/>
    </w:pPr>
  </w:style>
  <w:style w:type="paragraph" w:styleId="NormalWeb">
    <w:name w:val="Normal (Web)"/>
    <w:basedOn w:val="Normal"/>
    <w:uiPriority w:val="99"/>
    <w:semiHidden/>
    <w:rsid w:val="0038395E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2A24B3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517581"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517581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NoSpacing">
    <w:name w:val="No Spacing"/>
    <w:uiPriority w:val="99"/>
    <w:qFormat/>
    <w:rsid w:val="00517581"/>
    <w:rPr>
      <w:rFonts w:cs="Calibri"/>
    </w:rPr>
  </w:style>
  <w:style w:type="character" w:styleId="Emphasis">
    <w:name w:val="Emphasis"/>
    <w:basedOn w:val="DefaultParagraphFont"/>
    <w:uiPriority w:val="99"/>
    <w:qFormat/>
    <w:rsid w:val="0051758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296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1</Pages>
  <Words>241</Words>
  <Characters>1377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Zam</cp:lastModifiedBy>
  <cp:revision>7</cp:revision>
  <cp:lastPrinted>2022-04-21T07:16:00Z</cp:lastPrinted>
  <dcterms:created xsi:type="dcterms:W3CDTF">2022-04-21T11:12:00Z</dcterms:created>
  <dcterms:modified xsi:type="dcterms:W3CDTF">2022-04-22T10:16:00Z</dcterms:modified>
</cp:coreProperties>
</file>