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70F" w:rsidRPr="003D247F" w:rsidRDefault="0067770F" w:rsidP="00FF2BA5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D247F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                                                                                                                </w:t>
      </w:r>
    </w:p>
    <w:p w:rsidR="0067770F" w:rsidRPr="00961A73" w:rsidRDefault="0067770F" w:rsidP="00961A7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 ОТРАДНЕНСКОГО СЕЛЬСКОГО ПОСЕЛЕНИЯ</w:t>
      </w:r>
    </w:p>
    <w:p w:rsidR="0067770F" w:rsidRPr="00961A73" w:rsidRDefault="0067770F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ЧАМЗИНСКИЙ МУНИЦИПАЛЬНЫЙ РАЙОН</w:t>
      </w:r>
    </w:p>
    <w:p w:rsidR="0067770F" w:rsidRPr="00961A73" w:rsidRDefault="0067770F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67770F" w:rsidRPr="00961A73" w:rsidRDefault="0067770F" w:rsidP="00961A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7770F" w:rsidRPr="00961A73" w:rsidRDefault="0067770F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7770F" w:rsidRPr="00961A73" w:rsidRDefault="0067770F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67770F" w:rsidRPr="00961A73" w:rsidRDefault="0067770F" w:rsidP="00961A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67770F" w:rsidRPr="00961A73" w:rsidRDefault="0067770F" w:rsidP="00961A73">
      <w:pPr>
        <w:spacing w:after="0" w:line="240" w:lineRule="auto"/>
        <w:rPr>
          <w:b/>
          <w:bCs/>
          <w:sz w:val="28"/>
          <w:szCs w:val="28"/>
          <w:lang w:eastAsia="ru-RU"/>
        </w:rPr>
      </w:pPr>
    </w:p>
    <w:p w:rsidR="0067770F" w:rsidRPr="00961A73" w:rsidRDefault="0067770F" w:rsidP="00961A7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28.02.2022.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19</w:t>
      </w:r>
    </w:p>
    <w:p w:rsidR="0067770F" w:rsidRPr="00961A73" w:rsidRDefault="0067770F" w:rsidP="00485D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7770F" w:rsidRPr="00DA6719" w:rsidRDefault="0067770F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DA671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О внесении изменений в</w:t>
      </w:r>
      <w:r w:rsidRPr="00DA6719">
        <w:rPr>
          <w:rFonts w:ascii="Times New Roman" w:hAnsi="Times New Roman" w:cs="Times New Roman"/>
          <w:b/>
          <w:bCs/>
          <w:sz w:val="27"/>
          <w:szCs w:val="27"/>
        </w:rPr>
        <w:t xml:space="preserve"> постановление Администрации Отрадненского сельского поселения от 30.12.2019. № 60 </w:t>
      </w:r>
      <w:r w:rsidRPr="00DA6719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«Об утверждении муниципальной Программы «Благоустройство территории Отрадненского сельского поселения Чамзинского муниципального района на 2020-2025 годы»</w:t>
      </w:r>
    </w:p>
    <w:p w:rsidR="0067770F" w:rsidRPr="00DA6719" w:rsidRDefault="0067770F" w:rsidP="00FF2BA5">
      <w:pPr>
        <w:jc w:val="center"/>
        <w:rPr>
          <w:rStyle w:val="FontStyle55"/>
          <w:sz w:val="27"/>
          <w:szCs w:val="27"/>
        </w:rPr>
      </w:pPr>
      <w:r w:rsidRPr="00DA6719">
        <w:rPr>
          <w:rStyle w:val="FontStyle55"/>
          <w:sz w:val="27"/>
          <w:szCs w:val="27"/>
        </w:rPr>
        <w:t>(с изм. от 07.04.2020</w:t>
      </w:r>
      <w:r>
        <w:rPr>
          <w:rStyle w:val="FontStyle55"/>
          <w:sz w:val="27"/>
          <w:szCs w:val="27"/>
        </w:rPr>
        <w:t xml:space="preserve"> г</w:t>
      </w:r>
      <w:r w:rsidRPr="00DA6719">
        <w:rPr>
          <w:rStyle w:val="FontStyle55"/>
          <w:sz w:val="27"/>
          <w:szCs w:val="27"/>
        </w:rPr>
        <w:t>. № 29, от 17.08.2020</w:t>
      </w:r>
      <w:r>
        <w:rPr>
          <w:rStyle w:val="FontStyle55"/>
          <w:sz w:val="27"/>
          <w:szCs w:val="27"/>
        </w:rPr>
        <w:t xml:space="preserve"> г</w:t>
      </w:r>
      <w:r w:rsidRPr="00DA6719">
        <w:rPr>
          <w:rStyle w:val="FontStyle55"/>
          <w:sz w:val="27"/>
          <w:szCs w:val="27"/>
        </w:rPr>
        <w:t>. № 51, от 26.02.2021</w:t>
      </w:r>
      <w:r>
        <w:rPr>
          <w:rStyle w:val="FontStyle55"/>
          <w:sz w:val="27"/>
          <w:szCs w:val="27"/>
        </w:rPr>
        <w:t xml:space="preserve"> г</w:t>
      </w:r>
      <w:r w:rsidRPr="00DA6719">
        <w:rPr>
          <w:rStyle w:val="FontStyle55"/>
          <w:sz w:val="27"/>
          <w:szCs w:val="27"/>
        </w:rPr>
        <w:t xml:space="preserve">. № 5, </w:t>
      </w:r>
      <w:r>
        <w:rPr>
          <w:rStyle w:val="FontStyle55"/>
          <w:sz w:val="27"/>
          <w:szCs w:val="27"/>
        </w:rPr>
        <w:t xml:space="preserve">                      </w:t>
      </w:r>
      <w:r w:rsidRPr="00DA6719">
        <w:rPr>
          <w:rStyle w:val="FontStyle55"/>
          <w:sz w:val="27"/>
          <w:szCs w:val="27"/>
        </w:rPr>
        <w:t>от 30.08.2020</w:t>
      </w:r>
      <w:r>
        <w:rPr>
          <w:rStyle w:val="FontStyle55"/>
          <w:sz w:val="27"/>
          <w:szCs w:val="27"/>
        </w:rPr>
        <w:t xml:space="preserve"> г</w:t>
      </w:r>
      <w:r w:rsidRPr="00DA6719">
        <w:rPr>
          <w:rStyle w:val="FontStyle55"/>
          <w:sz w:val="27"/>
          <w:szCs w:val="27"/>
        </w:rPr>
        <w:t>. № 82)</w:t>
      </w:r>
    </w:p>
    <w:p w:rsidR="0067770F" w:rsidRPr="001918D5" w:rsidRDefault="0067770F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7770F" w:rsidRPr="001918D5" w:rsidRDefault="0067770F" w:rsidP="00DA6719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В соответствии с Федеральным законом № 131-ФЗ от 06.10.2003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года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Отрадненского сельского поселения Чамзинского муниципального района №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36  от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12.09.2012  года «Об утверждении «Правил благоустройства территории Отрадненского сельского поселения Чамзинского муниципального района», администрация Отрадненского сельского поселения Чамзинского муниципального района постановляет:</w:t>
      </w:r>
    </w:p>
    <w:p w:rsidR="0067770F" w:rsidRPr="001918D5" w:rsidRDefault="0067770F" w:rsidP="00DA67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1</w:t>
      </w:r>
      <w:bookmarkStart w:id="1" w:name="sub_2"/>
      <w:bookmarkEnd w:id="0"/>
      <w:r w:rsidRPr="001918D5">
        <w:rPr>
          <w:rFonts w:ascii="Times New Roman" w:hAnsi="Times New Roman" w:cs="Times New Roman"/>
          <w:sz w:val="28"/>
          <w:szCs w:val="28"/>
          <w:lang w:eastAsia="ru-RU"/>
        </w:rPr>
        <w:t>. Внести в Постановление администрации Отрадненского сельского поселения № 60 от 30.12.2019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«Благоустройство территории Отрадненского сельского поселения Чамзинского муниципального района на 2020-2025 годы»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67770F" w:rsidRDefault="0067770F" w:rsidP="00DA6719">
      <w:pPr>
        <w:pStyle w:val="ListParagraph"/>
        <w:numPr>
          <w:ilvl w:val="1"/>
          <w:numId w:val="4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sz w:val="28"/>
          <w:szCs w:val="28"/>
          <w:lang w:eastAsia="ru-RU"/>
        </w:rPr>
        <w:t>в Паспорте муниципальной программы строку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8 изложить в новой редакции:</w:t>
      </w:r>
    </w:p>
    <w:p w:rsidR="0067770F" w:rsidRPr="001918D5" w:rsidRDefault="0067770F" w:rsidP="00DA6719">
      <w:pPr>
        <w:pStyle w:val="ListParagraph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200" w:type="dxa"/>
        <w:tblInd w:w="-106" w:type="dxa"/>
        <w:tblLayout w:type="fixed"/>
        <w:tblLook w:val="0000"/>
      </w:tblPr>
      <w:tblGrid>
        <w:gridCol w:w="3119"/>
        <w:gridCol w:w="7081"/>
      </w:tblGrid>
      <w:tr w:rsidR="0067770F" w:rsidRPr="001918D5">
        <w:trPr>
          <w:trHeight w:val="4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7770F" w:rsidRPr="001918D5" w:rsidRDefault="0067770F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7770F" w:rsidRPr="001918D5" w:rsidRDefault="0067770F" w:rsidP="00DA67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Программы осуществляется за счет средств бюджета Отрадненского сельского поселения Чамзинского муниципального района.</w:t>
            </w:r>
          </w:p>
          <w:p w:rsidR="0067770F" w:rsidRDefault="0067770F" w:rsidP="00DA67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Общий объем необходимых финансовых средств для реализации Программы из бюджета Отрадненского сельского поселения Чамзинского муниципального района:</w:t>
            </w:r>
          </w:p>
          <w:p w:rsidR="0067770F" w:rsidRPr="001918D5" w:rsidRDefault="0067770F" w:rsidP="00A313A3">
            <w:p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 – 153,2 тыс. рублей;</w:t>
            </w:r>
          </w:p>
          <w:p w:rsidR="0067770F" w:rsidRPr="001918D5" w:rsidRDefault="0067770F" w:rsidP="00A313A3">
            <w:p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2021 год 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463,7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67770F" w:rsidRPr="001918D5" w:rsidRDefault="0067770F" w:rsidP="00A313A3">
            <w:p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2022 год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417,7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67770F" w:rsidRPr="001918D5" w:rsidRDefault="0067770F" w:rsidP="00A313A3">
            <w:p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2023 год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431,6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67770F" w:rsidRPr="001918D5" w:rsidRDefault="0067770F" w:rsidP="00A313A3">
            <w:p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2024 год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446,5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67770F" w:rsidRPr="001918D5" w:rsidRDefault="0067770F" w:rsidP="00A313A3">
            <w:pPr>
              <w:spacing w:after="0" w:line="240" w:lineRule="auto"/>
              <w:ind w:left="46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2025 год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461,9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</w:t>
            </w:r>
          </w:p>
        </w:tc>
      </w:tr>
    </w:tbl>
    <w:p w:rsidR="0067770F" w:rsidRDefault="0067770F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DA6719">
      <w:pPr>
        <w:pStyle w:val="ListParagraph"/>
        <w:numPr>
          <w:ilvl w:val="1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</w:t>
      </w:r>
      <w:r w:rsidRPr="001918D5">
        <w:rPr>
          <w:rFonts w:ascii="Times New Roman" w:hAnsi="Times New Roman" w:cs="Times New Roman"/>
          <w:sz w:val="28"/>
          <w:szCs w:val="28"/>
        </w:rPr>
        <w:t xml:space="preserve"> 5 муниципальной программы «Обоснование объема финансовых ресурсов, необходимых для реализации муниципальной программы» абзац 2 изложить в новой редакции:</w:t>
      </w:r>
    </w:p>
    <w:p w:rsidR="0067770F" w:rsidRPr="001918D5" w:rsidRDefault="0067770F" w:rsidP="00DA6719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918D5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Отрадненского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918D5">
        <w:rPr>
          <w:rFonts w:ascii="Times New Roman" w:hAnsi="Times New Roman" w:cs="Times New Roman"/>
          <w:sz w:val="28"/>
          <w:szCs w:val="28"/>
        </w:rPr>
        <w:t>униципального района, составляет</w:t>
      </w:r>
      <w:r>
        <w:rPr>
          <w:rFonts w:ascii="Times New Roman" w:hAnsi="Times New Roman" w:cs="Times New Roman"/>
          <w:sz w:val="28"/>
          <w:szCs w:val="28"/>
        </w:rPr>
        <w:t xml:space="preserve"> 2374,6 тыс. рублей, в том числе</w:t>
      </w:r>
      <w:r w:rsidRPr="001918D5">
        <w:rPr>
          <w:rFonts w:ascii="Times New Roman" w:hAnsi="Times New Roman" w:cs="Times New Roman"/>
          <w:sz w:val="28"/>
          <w:szCs w:val="28"/>
        </w:rPr>
        <w:t>:</w:t>
      </w:r>
    </w:p>
    <w:p w:rsidR="0067770F" w:rsidRPr="001E2FF3" w:rsidRDefault="0067770F" w:rsidP="00DA671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2020 год – 153,2 тыс. рублей;</w:t>
      </w:r>
    </w:p>
    <w:p w:rsidR="0067770F" w:rsidRPr="001E2FF3" w:rsidRDefault="0067770F" w:rsidP="00DA671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2021 год – 463,7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>рублей;</w:t>
      </w:r>
    </w:p>
    <w:p w:rsidR="0067770F" w:rsidRPr="001E2FF3" w:rsidRDefault="0067770F" w:rsidP="00DA671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2022 год – 417,7 тыс.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>рублей;</w:t>
      </w:r>
    </w:p>
    <w:p w:rsidR="0067770F" w:rsidRPr="001E2FF3" w:rsidRDefault="0067770F" w:rsidP="00DA671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1E2FF3">
        <w:rPr>
          <w:rFonts w:ascii="Times New Roman" w:hAnsi="Times New Roman" w:cs="Times New Roman"/>
          <w:sz w:val="28"/>
          <w:szCs w:val="28"/>
          <w:lang w:eastAsia="ru-RU"/>
        </w:rPr>
        <w:t>2023 год – 431,6 тыс.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>рублей;</w:t>
      </w:r>
    </w:p>
    <w:p w:rsidR="0067770F" w:rsidRPr="001E2FF3" w:rsidRDefault="0067770F" w:rsidP="00DA671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2024 год – 44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>6,5 тыс.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>рублей;</w:t>
      </w:r>
    </w:p>
    <w:p w:rsidR="0067770F" w:rsidRPr="001E2FF3" w:rsidRDefault="0067770F" w:rsidP="00DA6719">
      <w:pPr>
        <w:pStyle w:val="ListParagraph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2025 год – 461,9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E2FF3">
        <w:rPr>
          <w:rFonts w:ascii="Times New Roman" w:hAnsi="Times New Roman" w:cs="Times New Roman"/>
          <w:sz w:val="28"/>
          <w:szCs w:val="28"/>
          <w:lang w:eastAsia="ru-RU"/>
        </w:rPr>
        <w:t>рублей</w:t>
      </w:r>
      <w:r w:rsidRPr="001E2FF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7770F" w:rsidRDefault="0067770F" w:rsidP="00DA6719">
      <w:pPr>
        <w:pStyle w:val="ListParagraph"/>
        <w:numPr>
          <w:ilvl w:val="1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№2 </w:t>
      </w:r>
      <w:r w:rsidRPr="001918D5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</w:rPr>
        <w:t>«Благоустройство т</w:t>
      </w:r>
      <w:r>
        <w:rPr>
          <w:rFonts w:ascii="Times New Roman" w:hAnsi="Times New Roman" w:cs="Times New Roman"/>
          <w:sz w:val="28"/>
          <w:szCs w:val="28"/>
        </w:rPr>
        <w:t>ерритории Отрадненского сельского поселения</w:t>
      </w:r>
      <w:r w:rsidRPr="001918D5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на 2020-2025 годы»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редакции, согласно приложению к настоящему постановлению.</w:t>
      </w:r>
    </w:p>
    <w:p w:rsidR="0067770F" w:rsidRPr="001918D5" w:rsidRDefault="0067770F" w:rsidP="00723E7A">
      <w:pPr>
        <w:pStyle w:val="ListParagraph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67770F" w:rsidRDefault="0067770F" w:rsidP="00723E7A">
      <w:pPr>
        <w:pStyle w:val="ListParagraph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723E7A">
      <w:pPr>
        <w:pStyle w:val="ListParagraph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723E7A">
      <w:pPr>
        <w:pStyle w:val="ListParagraph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723E7A">
      <w:pPr>
        <w:pStyle w:val="ListParagraph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DA6719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723E7A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Врио главы</w:t>
      </w:r>
    </w:p>
    <w:p w:rsidR="0067770F" w:rsidRPr="001918D5" w:rsidRDefault="0067770F" w:rsidP="00723E7A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918D5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Л.Н. Четвергова</w:t>
      </w:r>
    </w:p>
    <w:p w:rsidR="0067770F" w:rsidRDefault="0067770F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Pr="001918D5" w:rsidRDefault="0067770F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Pr="001918D5" w:rsidRDefault="0067770F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770F" w:rsidRDefault="0067770F" w:rsidP="00E90794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  <w:sectPr w:rsidR="0067770F" w:rsidSect="001918D5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67770F" w:rsidRDefault="0067770F" w:rsidP="00723E7A">
      <w:pPr>
        <w:spacing w:before="100" w:beforeAutospacing="1"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C80995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67770F" w:rsidRPr="00C80995" w:rsidRDefault="0067770F" w:rsidP="00723E7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80995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67770F" w:rsidRPr="00FE1E15" w:rsidRDefault="0067770F" w:rsidP="00723E7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</w:t>
      </w:r>
      <w:r w:rsidRPr="00C80995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 w:rsidRPr="008D0EAC">
        <w:rPr>
          <w:rFonts w:ascii="Times New Roman" w:hAnsi="Times New Roman" w:cs="Times New Roman"/>
          <w:b/>
          <w:bCs/>
          <w:sz w:val="24"/>
          <w:szCs w:val="24"/>
        </w:rPr>
        <w:t>Отрадненского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Чамзинского муниципального района на 20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>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1E15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pPr w:leftFromText="180" w:rightFromText="180" w:vertAnchor="text" w:tblpY="1"/>
        <w:tblOverlap w:val="never"/>
        <w:tblW w:w="15559" w:type="dxa"/>
        <w:tblLayout w:type="fixed"/>
        <w:tblLook w:val="0000"/>
      </w:tblPr>
      <w:tblGrid>
        <w:gridCol w:w="685"/>
        <w:gridCol w:w="4810"/>
        <w:gridCol w:w="2410"/>
        <w:gridCol w:w="1370"/>
        <w:gridCol w:w="974"/>
        <w:gridCol w:w="850"/>
        <w:gridCol w:w="774"/>
        <w:gridCol w:w="851"/>
        <w:gridCol w:w="850"/>
        <w:gridCol w:w="851"/>
        <w:gridCol w:w="1134"/>
      </w:tblGrid>
      <w:tr w:rsidR="0067770F" w:rsidRPr="00AC6A13">
        <w:trPr>
          <w:trHeight w:val="699"/>
          <w:tblHeader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Всего 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(тыс. руб.)</w:t>
            </w:r>
          </w:p>
        </w:tc>
        <w:tc>
          <w:tcPr>
            <w:tcW w:w="53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70F" w:rsidRPr="00AC6A13" w:rsidRDefault="0067770F" w:rsidP="00DD0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(тыс.руб.)</w:t>
            </w:r>
          </w:p>
        </w:tc>
      </w:tr>
      <w:tr w:rsidR="0067770F" w:rsidRPr="00AC6A13">
        <w:trPr>
          <w:tblHeader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</w:t>
            </w:r>
          </w:p>
        </w:tc>
      </w:tr>
      <w:tr w:rsidR="0067770F" w:rsidRPr="00AC6A13"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67770F" w:rsidRPr="00AC6A13"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770F" w:rsidRPr="00D10099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00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67770F" w:rsidRPr="00AC6A13">
        <w:trPr>
          <w:trHeight w:val="709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67770F" w:rsidRPr="00AC6A13">
        <w:trPr>
          <w:trHeight w:val="77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356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280,0</w:t>
            </w:r>
          </w:p>
        </w:tc>
      </w:tr>
      <w:tr w:rsidR="0067770F" w:rsidRPr="00AC6A13">
        <w:trPr>
          <w:trHeight w:val="240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67770F" w:rsidRPr="00AC6A13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1675,4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328,0</w:t>
            </w:r>
          </w:p>
        </w:tc>
      </w:tr>
      <w:tr w:rsidR="0067770F" w:rsidRPr="00AC6A13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1675,4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315,9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305,6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328,0</w:t>
            </w:r>
          </w:p>
        </w:tc>
      </w:tr>
      <w:tr w:rsidR="0067770F" w:rsidRPr="00AC6A13">
        <w:trPr>
          <w:trHeight w:val="240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72529D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52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72529D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</w:t>
            </w:r>
            <w:r w:rsidRPr="007252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 и озеленение территории сельского поселения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"</w:t>
            </w:r>
          </w:p>
        </w:tc>
      </w:tr>
      <w:tr w:rsidR="0067770F" w:rsidRPr="00AC6A13">
        <w:trPr>
          <w:trHeight w:val="848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345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704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270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650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.3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Посадка саженцев деревьев и кустарников, цветочной рассады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267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766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.4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Посев газона, летнее содержание газонов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240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306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67770F" w:rsidRPr="00AC6A13">
        <w:trPr>
          <w:trHeight w:val="44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70F" w:rsidRPr="00AC6A13">
        <w:trPr>
          <w:trHeight w:val="21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237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70F" w:rsidRPr="00AC6A13">
        <w:trPr>
          <w:trHeight w:val="26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E157C2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7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19495A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67770F" w:rsidRPr="00AC6A13">
        <w:trPr>
          <w:trHeight w:val="690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67770F" w:rsidRPr="00AC6A13" w:rsidRDefault="0067770F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274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824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еревьев на территориях кладбищ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770F" w:rsidRPr="00AC6A13">
        <w:trPr>
          <w:trHeight w:val="315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67770F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7770F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67770F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393E49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67770F" w:rsidRPr="00AC6A13">
        <w:trPr>
          <w:trHeight w:val="920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поселения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(в т.ч. общественных мест, мест массового отдыха)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315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813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240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862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73,9</w:t>
            </w:r>
          </w:p>
        </w:tc>
      </w:tr>
      <w:tr w:rsidR="0067770F" w:rsidRPr="00AC6A13">
        <w:trPr>
          <w:trHeight w:val="285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819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342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708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субботника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279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279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Установка досок объявления, замена старых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279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247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67770F" w:rsidRPr="00AC6A13">
        <w:trPr>
          <w:trHeight w:val="393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73,9</w:t>
            </w:r>
          </w:p>
        </w:tc>
      </w:tr>
      <w:tr w:rsidR="0067770F" w:rsidRPr="00AC6A13">
        <w:trPr>
          <w:trHeight w:val="22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70F" w:rsidRPr="00AC6A13">
        <w:trPr>
          <w:trHeight w:val="248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DD0CCC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0C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73,9</w:t>
            </w:r>
          </w:p>
        </w:tc>
      </w:tr>
      <w:tr w:rsidR="0067770F" w:rsidRPr="00AC6A13">
        <w:trPr>
          <w:trHeight w:val="248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4373A7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67770F" w:rsidRPr="00AC6A13">
        <w:trPr>
          <w:trHeight w:val="630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Содержание, ремонт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памятников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обустройство территории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7770F" w:rsidRPr="00AC6A13">
        <w:trPr>
          <w:trHeight w:val="269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770F" w:rsidRPr="00AC6A13">
        <w:trPr>
          <w:trHeight w:val="26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67770F" w:rsidRPr="00AC6A13">
        <w:trPr>
          <w:trHeight w:val="42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</w:tr>
      <w:tr w:rsidR="0067770F" w:rsidRPr="00AC6A13">
        <w:trPr>
          <w:trHeight w:val="233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770F" w:rsidRPr="00AC6A13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3F1776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3F1776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3F1776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3F1776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3F1776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3F1776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3F1776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17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</w:tr>
      <w:tr w:rsidR="0067770F" w:rsidRPr="00AC6A13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3F177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2374,6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153,2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463,7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3F177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461,9</w:t>
            </w:r>
          </w:p>
        </w:tc>
      </w:tr>
      <w:tr w:rsidR="0067770F" w:rsidRPr="00AC6A13">
        <w:trPr>
          <w:trHeight w:val="40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770F" w:rsidRPr="00AC6A13" w:rsidRDefault="0067770F" w:rsidP="00DD0CCC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2374,6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153,2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463,7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461,9</w:t>
            </w:r>
          </w:p>
        </w:tc>
      </w:tr>
      <w:tr w:rsidR="0067770F" w:rsidRPr="00AC6A13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7770F" w:rsidRPr="00AC6A13" w:rsidRDefault="0067770F" w:rsidP="00DD0CC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7770F" w:rsidRPr="00AC6A13" w:rsidRDefault="0067770F" w:rsidP="00DD0CC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7770F" w:rsidRPr="001918D5" w:rsidRDefault="0067770F" w:rsidP="00097579">
      <w:pPr>
        <w:pStyle w:val="ConsPlusNormal"/>
        <w:widowControl/>
        <w:ind w:left="360" w:firstLine="0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67770F" w:rsidRPr="001918D5" w:rsidSect="00C43284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16D58"/>
    <w:multiLevelType w:val="hybridMultilevel"/>
    <w:tmpl w:val="6D8C0B1A"/>
    <w:lvl w:ilvl="0" w:tplc="84366D8E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23EE5"/>
    <w:multiLevelType w:val="hybridMultilevel"/>
    <w:tmpl w:val="1B088A4C"/>
    <w:lvl w:ilvl="0" w:tplc="2E94648E">
      <w:start w:val="2020"/>
      <w:numFmt w:val="decimal"/>
      <w:lvlText w:val="%1"/>
      <w:lvlJc w:val="left"/>
      <w:pPr>
        <w:ind w:left="132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20" w:hanging="360"/>
      </w:pPr>
    </w:lvl>
    <w:lvl w:ilvl="2" w:tplc="0419001B">
      <w:start w:val="1"/>
      <w:numFmt w:val="lowerRoman"/>
      <w:lvlText w:val="%3."/>
      <w:lvlJc w:val="right"/>
      <w:pPr>
        <w:ind w:left="2640" w:hanging="180"/>
      </w:pPr>
    </w:lvl>
    <w:lvl w:ilvl="3" w:tplc="0419000F">
      <w:start w:val="1"/>
      <w:numFmt w:val="decimal"/>
      <w:lvlText w:val="%4."/>
      <w:lvlJc w:val="left"/>
      <w:pPr>
        <w:ind w:left="3360" w:hanging="360"/>
      </w:pPr>
    </w:lvl>
    <w:lvl w:ilvl="4" w:tplc="04190019">
      <w:start w:val="1"/>
      <w:numFmt w:val="lowerLetter"/>
      <w:lvlText w:val="%5."/>
      <w:lvlJc w:val="left"/>
      <w:pPr>
        <w:ind w:left="4080" w:hanging="360"/>
      </w:pPr>
    </w:lvl>
    <w:lvl w:ilvl="5" w:tplc="0419001B">
      <w:start w:val="1"/>
      <w:numFmt w:val="lowerRoman"/>
      <w:lvlText w:val="%6."/>
      <w:lvlJc w:val="right"/>
      <w:pPr>
        <w:ind w:left="4800" w:hanging="180"/>
      </w:pPr>
    </w:lvl>
    <w:lvl w:ilvl="6" w:tplc="0419000F">
      <w:start w:val="1"/>
      <w:numFmt w:val="decimal"/>
      <w:lvlText w:val="%7."/>
      <w:lvlJc w:val="left"/>
      <w:pPr>
        <w:ind w:left="5520" w:hanging="360"/>
      </w:pPr>
    </w:lvl>
    <w:lvl w:ilvl="7" w:tplc="04190019">
      <w:start w:val="1"/>
      <w:numFmt w:val="lowerLetter"/>
      <w:lvlText w:val="%8."/>
      <w:lvlJc w:val="left"/>
      <w:pPr>
        <w:ind w:left="6240" w:hanging="360"/>
      </w:pPr>
    </w:lvl>
    <w:lvl w:ilvl="8" w:tplc="0419001B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254627FC"/>
    <w:multiLevelType w:val="hybridMultilevel"/>
    <w:tmpl w:val="BD18B82A"/>
    <w:lvl w:ilvl="0" w:tplc="FA5C60DE">
      <w:start w:val="2025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5F7941"/>
    <w:multiLevelType w:val="hybridMultilevel"/>
    <w:tmpl w:val="1DEC585E"/>
    <w:lvl w:ilvl="0" w:tplc="FA26409C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0B5F0E"/>
    <w:multiLevelType w:val="hybridMultilevel"/>
    <w:tmpl w:val="71926CFC"/>
    <w:lvl w:ilvl="0" w:tplc="345AB836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C37F1"/>
    <w:multiLevelType w:val="hybridMultilevel"/>
    <w:tmpl w:val="3EEC2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A27599"/>
    <w:multiLevelType w:val="hybridMultilevel"/>
    <w:tmpl w:val="D4CC3878"/>
    <w:lvl w:ilvl="0" w:tplc="6D444796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6B65426"/>
    <w:multiLevelType w:val="hybridMultilevel"/>
    <w:tmpl w:val="F5AEC528"/>
    <w:lvl w:ilvl="0" w:tplc="03762ABC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513CFA"/>
    <w:multiLevelType w:val="hybridMultilevel"/>
    <w:tmpl w:val="D0D28D56"/>
    <w:lvl w:ilvl="0" w:tplc="91F60E38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5804CD"/>
    <w:multiLevelType w:val="multilevel"/>
    <w:tmpl w:val="A148E5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7F221315"/>
    <w:multiLevelType w:val="hybridMultilevel"/>
    <w:tmpl w:val="F09C2AAC"/>
    <w:lvl w:ilvl="0" w:tplc="477AA98C">
      <w:start w:val="2020"/>
      <w:numFmt w:val="decimal"/>
      <w:lvlText w:val="%1"/>
      <w:lvlJc w:val="left"/>
      <w:pPr>
        <w:ind w:left="942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42" w:hanging="360"/>
      </w:pPr>
    </w:lvl>
    <w:lvl w:ilvl="2" w:tplc="0419001B">
      <w:start w:val="1"/>
      <w:numFmt w:val="lowerRoman"/>
      <w:lvlText w:val="%3."/>
      <w:lvlJc w:val="right"/>
      <w:pPr>
        <w:ind w:left="2262" w:hanging="180"/>
      </w:pPr>
    </w:lvl>
    <w:lvl w:ilvl="3" w:tplc="0419000F">
      <w:start w:val="1"/>
      <w:numFmt w:val="decimal"/>
      <w:lvlText w:val="%4."/>
      <w:lvlJc w:val="left"/>
      <w:pPr>
        <w:ind w:left="2982" w:hanging="360"/>
      </w:pPr>
    </w:lvl>
    <w:lvl w:ilvl="4" w:tplc="04190019">
      <w:start w:val="1"/>
      <w:numFmt w:val="lowerLetter"/>
      <w:lvlText w:val="%5."/>
      <w:lvlJc w:val="left"/>
      <w:pPr>
        <w:ind w:left="3702" w:hanging="360"/>
      </w:pPr>
    </w:lvl>
    <w:lvl w:ilvl="5" w:tplc="0419001B">
      <w:start w:val="1"/>
      <w:numFmt w:val="lowerRoman"/>
      <w:lvlText w:val="%6."/>
      <w:lvlJc w:val="right"/>
      <w:pPr>
        <w:ind w:left="4422" w:hanging="180"/>
      </w:pPr>
    </w:lvl>
    <w:lvl w:ilvl="6" w:tplc="0419000F">
      <w:start w:val="1"/>
      <w:numFmt w:val="decimal"/>
      <w:lvlText w:val="%7."/>
      <w:lvlJc w:val="left"/>
      <w:pPr>
        <w:ind w:left="5142" w:hanging="360"/>
      </w:pPr>
    </w:lvl>
    <w:lvl w:ilvl="7" w:tplc="04190019">
      <w:start w:val="1"/>
      <w:numFmt w:val="lowerLetter"/>
      <w:lvlText w:val="%8."/>
      <w:lvlJc w:val="left"/>
      <w:pPr>
        <w:ind w:left="5862" w:hanging="360"/>
      </w:pPr>
    </w:lvl>
    <w:lvl w:ilvl="8" w:tplc="0419001B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8"/>
  </w:num>
  <w:num w:numId="2">
    <w:abstractNumId w:val="5"/>
  </w:num>
  <w:num w:numId="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2"/>
  </w:num>
  <w:num w:numId="6">
    <w:abstractNumId w:val="0"/>
  </w:num>
  <w:num w:numId="7">
    <w:abstractNumId w:val="4"/>
  </w:num>
  <w:num w:numId="8">
    <w:abstractNumId w:val="3"/>
  </w:num>
  <w:num w:numId="9">
    <w:abstractNumId w:val="6"/>
  </w:num>
  <w:num w:numId="10">
    <w:abstractNumId w:val="10"/>
  </w:num>
  <w:num w:numId="11">
    <w:abstractNumId w:val="9"/>
  </w:num>
  <w:num w:numId="12">
    <w:abstractNumId w:val="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1A73"/>
    <w:rsid w:val="000070CD"/>
    <w:rsid w:val="000206BC"/>
    <w:rsid w:val="000211F7"/>
    <w:rsid w:val="000217D7"/>
    <w:rsid w:val="000569DF"/>
    <w:rsid w:val="00063CBA"/>
    <w:rsid w:val="00097579"/>
    <w:rsid w:val="000B7C0F"/>
    <w:rsid w:val="000C527F"/>
    <w:rsid w:val="000D5AF7"/>
    <w:rsid w:val="001078EA"/>
    <w:rsid w:val="001125D8"/>
    <w:rsid w:val="00152664"/>
    <w:rsid w:val="001531FA"/>
    <w:rsid w:val="001918D5"/>
    <w:rsid w:val="0019495A"/>
    <w:rsid w:val="001B083A"/>
    <w:rsid w:val="001C2C3F"/>
    <w:rsid w:val="001D44F6"/>
    <w:rsid w:val="001E2FF3"/>
    <w:rsid w:val="002047D1"/>
    <w:rsid w:val="00237E43"/>
    <w:rsid w:val="002428B8"/>
    <w:rsid w:val="00250F10"/>
    <w:rsid w:val="002D0FC2"/>
    <w:rsid w:val="002D422C"/>
    <w:rsid w:val="002D4B5E"/>
    <w:rsid w:val="002E00E4"/>
    <w:rsid w:val="002F1FFF"/>
    <w:rsid w:val="002F73B3"/>
    <w:rsid w:val="003024E2"/>
    <w:rsid w:val="00351A9B"/>
    <w:rsid w:val="00364267"/>
    <w:rsid w:val="00380B07"/>
    <w:rsid w:val="00391A42"/>
    <w:rsid w:val="00393E49"/>
    <w:rsid w:val="003C42B8"/>
    <w:rsid w:val="003C4AC4"/>
    <w:rsid w:val="003C617C"/>
    <w:rsid w:val="003D247F"/>
    <w:rsid w:val="003D513E"/>
    <w:rsid w:val="003E3BC7"/>
    <w:rsid w:val="003F1776"/>
    <w:rsid w:val="00404210"/>
    <w:rsid w:val="00413BB0"/>
    <w:rsid w:val="00416AE8"/>
    <w:rsid w:val="004176BA"/>
    <w:rsid w:val="004373A7"/>
    <w:rsid w:val="004617D7"/>
    <w:rsid w:val="00485D9A"/>
    <w:rsid w:val="00495199"/>
    <w:rsid w:val="004A0617"/>
    <w:rsid w:val="004A6E8C"/>
    <w:rsid w:val="004B0A18"/>
    <w:rsid w:val="004B503F"/>
    <w:rsid w:val="004F5919"/>
    <w:rsid w:val="004F78EC"/>
    <w:rsid w:val="00500859"/>
    <w:rsid w:val="00521231"/>
    <w:rsid w:val="00521D8E"/>
    <w:rsid w:val="00524698"/>
    <w:rsid w:val="00542154"/>
    <w:rsid w:val="005911F0"/>
    <w:rsid w:val="005A2D3C"/>
    <w:rsid w:val="005A399C"/>
    <w:rsid w:val="005C327E"/>
    <w:rsid w:val="00644B93"/>
    <w:rsid w:val="00655835"/>
    <w:rsid w:val="00660C35"/>
    <w:rsid w:val="006722CF"/>
    <w:rsid w:val="00672B63"/>
    <w:rsid w:val="0067770F"/>
    <w:rsid w:val="006828C1"/>
    <w:rsid w:val="0069028C"/>
    <w:rsid w:val="006A0B1D"/>
    <w:rsid w:val="006B50D6"/>
    <w:rsid w:val="00707B1A"/>
    <w:rsid w:val="00710061"/>
    <w:rsid w:val="00723E7A"/>
    <w:rsid w:val="0072428F"/>
    <w:rsid w:val="0072529D"/>
    <w:rsid w:val="00793E25"/>
    <w:rsid w:val="0079491F"/>
    <w:rsid w:val="007B514E"/>
    <w:rsid w:val="00833AC2"/>
    <w:rsid w:val="008348C8"/>
    <w:rsid w:val="0084079F"/>
    <w:rsid w:val="00847EF7"/>
    <w:rsid w:val="00857539"/>
    <w:rsid w:val="0086445C"/>
    <w:rsid w:val="0087036B"/>
    <w:rsid w:val="00881BAA"/>
    <w:rsid w:val="00881DE6"/>
    <w:rsid w:val="008822A8"/>
    <w:rsid w:val="008D0EAC"/>
    <w:rsid w:val="008D267B"/>
    <w:rsid w:val="00900B72"/>
    <w:rsid w:val="00920D2F"/>
    <w:rsid w:val="00924A33"/>
    <w:rsid w:val="00955FAE"/>
    <w:rsid w:val="00961A73"/>
    <w:rsid w:val="00985EB1"/>
    <w:rsid w:val="009900C9"/>
    <w:rsid w:val="009D0062"/>
    <w:rsid w:val="009E3150"/>
    <w:rsid w:val="00A053BF"/>
    <w:rsid w:val="00A313A3"/>
    <w:rsid w:val="00A54AF3"/>
    <w:rsid w:val="00A57EFC"/>
    <w:rsid w:val="00A651F1"/>
    <w:rsid w:val="00A72972"/>
    <w:rsid w:val="00A972F6"/>
    <w:rsid w:val="00AC0A99"/>
    <w:rsid w:val="00AC61EC"/>
    <w:rsid w:val="00AC6A13"/>
    <w:rsid w:val="00AD00B6"/>
    <w:rsid w:val="00AD2C04"/>
    <w:rsid w:val="00AF1BBB"/>
    <w:rsid w:val="00B06CFD"/>
    <w:rsid w:val="00B10D36"/>
    <w:rsid w:val="00B5476F"/>
    <w:rsid w:val="00BA4EEA"/>
    <w:rsid w:val="00BE4919"/>
    <w:rsid w:val="00C0412C"/>
    <w:rsid w:val="00C04898"/>
    <w:rsid w:val="00C2354C"/>
    <w:rsid w:val="00C2470F"/>
    <w:rsid w:val="00C43284"/>
    <w:rsid w:val="00C80995"/>
    <w:rsid w:val="00CB3646"/>
    <w:rsid w:val="00CC2BFE"/>
    <w:rsid w:val="00CC7B20"/>
    <w:rsid w:val="00CE36D0"/>
    <w:rsid w:val="00CF19FF"/>
    <w:rsid w:val="00D030AF"/>
    <w:rsid w:val="00D10099"/>
    <w:rsid w:val="00D23C1C"/>
    <w:rsid w:val="00D242EB"/>
    <w:rsid w:val="00DA6719"/>
    <w:rsid w:val="00DB03F3"/>
    <w:rsid w:val="00DC102F"/>
    <w:rsid w:val="00DC6C4B"/>
    <w:rsid w:val="00DD0CCC"/>
    <w:rsid w:val="00E1219F"/>
    <w:rsid w:val="00E1226A"/>
    <w:rsid w:val="00E157C2"/>
    <w:rsid w:val="00E34798"/>
    <w:rsid w:val="00E362DF"/>
    <w:rsid w:val="00E4640F"/>
    <w:rsid w:val="00E563FE"/>
    <w:rsid w:val="00E7628D"/>
    <w:rsid w:val="00E901C1"/>
    <w:rsid w:val="00E90794"/>
    <w:rsid w:val="00F03213"/>
    <w:rsid w:val="00F14707"/>
    <w:rsid w:val="00F221DF"/>
    <w:rsid w:val="00F346FB"/>
    <w:rsid w:val="00F7486E"/>
    <w:rsid w:val="00FE1E15"/>
    <w:rsid w:val="00FF2BA5"/>
    <w:rsid w:val="00FF5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D36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D422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5212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36D0"/>
    <w:rPr>
      <w:rFonts w:ascii="Times New Roman" w:hAnsi="Times New Roman" w:cs="Times New Roman"/>
      <w:sz w:val="2"/>
      <w:szCs w:val="2"/>
      <w:lang w:eastAsia="en-US"/>
    </w:rPr>
  </w:style>
  <w:style w:type="character" w:customStyle="1" w:styleId="FontStyle55">
    <w:name w:val="Font Style55"/>
    <w:uiPriority w:val="99"/>
    <w:rsid w:val="00FF2BA5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E563FE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E563FE"/>
    <w:rPr>
      <w:rFonts w:ascii="Arial" w:hAnsi="Arial" w:cs="Arial"/>
      <w:kern w:val="1"/>
      <w:sz w:val="22"/>
      <w:szCs w:val="22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06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8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362</TotalTime>
  <Pages>6</Pages>
  <Words>1164</Words>
  <Characters>6638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59</cp:revision>
  <cp:lastPrinted>2021-09-01T10:20:00Z</cp:lastPrinted>
  <dcterms:created xsi:type="dcterms:W3CDTF">2020-04-07T08:29:00Z</dcterms:created>
  <dcterms:modified xsi:type="dcterms:W3CDTF">2022-02-28T14:54:00Z</dcterms:modified>
</cp:coreProperties>
</file>