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D280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80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DD2804">
        <w:rPr>
          <w:rFonts w:ascii="Times New Roman" w:hAnsi="Times New Roman" w:cs="Times New Roman"/>
          <w:sz w:val="28"/>
          <w:szCs w:val="28"/>
        </w:rPr>
        <w:t>-ой внеочередной сессии)</w:t>
      </w:r>
    </w:p>
    <w:p w:rsidR="00367769" w:rsidRPr="004C428A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28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</w:rPr>
        <w:t>.2022.</w:t>
      </w:r>
      <w:r w:rsidRPr="00DD28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22</w:t>
      </w:r>
    </w:p>
    <w:p w:rsidR="00367769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DD2804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Отрадное</w:t>
      </w:r>
    </w:p>
    <w:p w:rsidR="00367769" w:rsidRPr="00DD2804" w:rsidRDefault="00367769" w:rsidP="00D913CC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Pr="00D913CC" w:rsidRDefault="00367769" w:rsidP="00D913CC">
      <w:pPr>
        <w:pStyle w:val="20"/>
        <w:shd w:val="clear" w:color="auto" w:fill="auto"/>
        <w:spacing w:before="0" w:line="240" w:lineRule="auto"/>
        <w:ind w:firstLine="709"/>
        <w:jc w:val="both"/>
        <w:rPr>
          <w:b/>
          <w:bCs/>
          <w:sz w:val="24"/>
          <w:szCs w:val="24"/>
        </w:rPr>
      </w:pPr>
      <w:r w:rsidRPr="00D913CC">
        <w:rPr>
          <w:b/>
          <w:bCs/>
          <w:sz w:val="24"/>
          <w:szCs w:val="24"/>
        </w:rPr>
        <w:t xml:space="preserve">ОБ УТВЕРЖДЕНИИ ПОРЯДКА ДОПОЛНИТЕЛЬНОГО ИСПОЛЬЗОВАНИЯ СОБСТВЕННЫХ ФИНАНСОВЫХ СРЕДСТВ БЮДЖЕТА </w:t>
      </w:r>
      <w:r>
        <w:rPr>
          <w:b/>
          <w:bCs/>
          <w:sz w:val="24"/>
          <w:szCs w:val="24"/>
        </w:rPr>
        <w:t>ОТРАДНЕНСКОГО</w:t>
      </w:r>
      <w:r w:rsidRPr="00D913CC">
        <w:rPr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</w:t>
      </w:r>
    </w:p>
    <w:p w:rsidR="00367769" w:rsidRPr="00D913CC" w:rsidRDefault="00367769" w:rsidP="0097456B">
      <w:pPr>
        <w:pStyle w:val="20"/>
        <w:shd w:val="clear" w:color="auto" w:fill="auto"/>
        <w:spacing w:before="0" w:line="240" w:lineRule="auto"/>
        <w:ind w:firstLine="709"/>
      </w:pPr>
    </w:p>
    <w:p w:rsidR="00367769" w:rsidRPr="00D913CC" w:rsidRDefault="00367769" w:rsidP="00D913C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3CC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5" w:history="1">
        <w:r w:rsidRPr="00D913CC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D913CC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 Совет депутатов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913CC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367769" w:rsidRPr="00D913CC" w:rsidRDefault="00367769" w:rsidP="0097456B">
      <w:pPr>
        <w:widowControl/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:rsidR="00367769" w:rsidRPr="00D913CC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</w:pPr>
      <w:r w:rsidRPr="00D913CC">
        <w:t xml:space="preserve">1. Утвердить прилагаемый Порядок дополнительного использования собственных финансовых средств бюджета </w:t>
      </w:r>
      <w:r>
        <w:t>Отрадненского</w:t>
      </w:r>
      <w:r w:rsidRPr="00D913CC">
        <w:t xml:space="preserve">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значения.</w:t>
      </w:r>
    </w:p>
    <w:p w:rsidR="00367769" w:rsidRPr="00D913CC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</w:pPr>
      <w:r w:rsidRPr="00D913CC"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r>
        <w:t>Отрадненского</w:t>
      </w:r>
      <w:r w:rsidRPr="00D913CC">
        <w:t xml:space="preserve"> сельского поселения Чамзинского муниципального района Республики Мордовия.</w:t>
      </w:r>
    </w:p>
    <w:p w:rsidR="00367769" w:rsidRPr="00D913CC" w:rsidRDefault="00367769" w:rsidP="00F513D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3C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подписания и подлежит официальному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D913CC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Мордовия.</w:t>
      </w:r>
    </w:p>
    <w:p w:rsidR="00367769" w:rsidRPr="00D913CC" w:rsidRDefault="00367769" w:rsidP="00666AA2">
      <w:pPr>
        <w:pStyle w:val="20"/>
        <w:shd w:val="clear" w:color="auto" w:fill="auto"/>
        <w:spacing w:before="0" w:line="240" w:lineRule="auto"/>
        <w:ind w:firstLine="709"/>
      </w:pP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Pr="006C42C1" w:rsidRDefault="00367769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Зам. главы по работе в Совете депутатов</w:t>
      </w:r>
    </w:p>
    <w:p w:rsidR="00367769" w:rsidRPr="006C42C1" w:rsidRDefault="00367769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Отрадненского  сельского поселения</w:t>
      </w:r>
    </w:p>
    <w:p w:rsidR="00367769" w:rsidRPr="006C42C1" w:rsidRDefault="00367769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367769" w:rsidRPr="006C42C1" w:rsidRDefault="00367769" w:rsidP="00D913CC">
      <w:pPr>
        <w:rPr>
          <w:rFonts w:ascii="Times New Roman" w:hAnsi="Times New Roman" w:cs="Times New Roman"/>
          <w:sz w:val="28"/>
          <w:szCs w:val="28"/>
        </w:rPr>
      </w:pPr>
      <w:r w:rsidRPr="006C42C1">
        <w:rPr>
          <w:rFonts w:ascii="Times New Roman" w:hAnsi="Times New Roman" w:cs="Times New Roman"/>
          <w:sz w:val="28"/>
          <w:szCs w:val="28"/>
        </w:rPr>
        <w:t xml:space="preserve">Республики Мордовия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6C42C1">
        <w:rPr>
          <w:rFonts w:ascii="Times New Roman" w:hAnsi="Times New Roman" w:cs="Times New Roman"/>
          <w:sz w:val="28"/>
          <w:szCs w:val="28"/>
        </w:rPr>
        <w:t xml:space="preserve">    Е.Н. Куликова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367769" w:rsidRDefault="00367769" w:rsidP="000105C1">
      <w:pPr>
        <w:pStyle w:val="20"/>
        <w:shd w:val="clear" w:color="auto" w:fill="auto"/>
        <w:spacing w:before="0" w:line="240" w:lineRule="auto"/>
        <w:jc w:val="left"/>
        <w:rPr>
          <w:sz w:val="24"/>
          <w:szCs w:val="24"/>
        </w:rPr>
      </w:pPr>
    </w:p>
    <w:p w:rsidR="00367769" w:rsidRDefault="00367769" w:rsidP="000105C1">
      <w:pPr>
        <w:pStyle w:val="20"/>
        <w:shd w:val="clear" w:color="auto" w:fill="auto"/>
        <w:spacing w:before="0" w:line="240" w:lineRule="auto"/>
        <w:ind w:firstLine="709"/>
        <w:jc w:val="left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367769" w:rsidRDefault="00367769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367769" w:rsidRDefault="00367769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Отрадненского сельского поселения</w:t>
      </w:r>
    </w:p>
    <w:p w:rsidR="00367769" w:rsidRDefault="00367769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367769" w:rsidRDefault="0036776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367769" w:rsidRPr="004C428A" w:rsidRDefault="0036776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  <w:lang w:val="en-US"/>
        </w:rPr>
        <w:t>28.02.</w:t>
      </w:r>
      <w:r>
        <w:rPr>
          <w:sz w:val="24"/>
          <w:szCs w:val="24"/>
        </w:rPr>
        <w:t xml:space="preserve">2022 № </w:t>
      </w:r>
      <w:r>
        <w:rPr>
          <w:sz w:val="24"/>
          <w:szCs w:val="24"/>
          <w:lang w:val="en-US"/>
        </w:rPr>
        <w:t xml:space="preserve"> 22</w:t>
      </w:r>
    </w:p>
    <w:p w:rsidR="00367769" w:rsidRDefault="00367769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>Отрадненского сельского поселения на</w:t>
      </w:r>
      <w:r w:rsidRPr="001354FF">
        <w:rPr>
          <w:sz w:val="24"/>
          <w:szCs w:val="24"/>
        </w:rPr>
        <w:t xml:space="preserve"> 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367769" w:rsidRPr="001354FF" w:rsidRDefault="00367769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Отрадненского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</w:p>
    <w:p w:rsidR="00367769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сельского поселения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>
        <w:rPr>
          <w:sz w:val="24"/>
          <w:szCs w:val="24"/>
        </w:rPr>
        <w:t>.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 Собственные финансовые средства бюджета сельского поселения направляются на осуществление переданных полномочий, указанных в приложении к настоящему Порядку.</w:t>
      </w:r>
    </w:p>
    <w:p w:rsidR="00367769" w:rsidRPr="00260FF9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Pr="00260FF9">
        <w:rPr>
          <w:sz w:val="24"/>
          <w:szCs w:val="24"/>
        </w:rPr>
        <w:t xml:space="preserve">.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>
        <w:rPr>
          <w:sz w:val="24"/>
          <w:szCs w:val="24"/>
        </w:rPr>
        <w:t xml:space="preserve">Отрадненского сельского поселения Чамзинского муниципального района Республики Мордовия в Совет депутатов Отрадненского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</w:p>
    <w:p w:rsidR="00367769" w:rsidRPr="00260FF9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367769" w:rsidRPr="00260FF9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на </w:t>
      </w:r>
      <w:r w:rsidRPr="00260FF9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260FF9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>рассматривает и принимает положительное или отрицательное решение 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r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67769" w:rsidRPr="001354FF" w:rsidRDefault="00367769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2.1.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Средства местного бюджета используются в случае несоответствия планируемой потребности на осуществление переданных полномочий объему финансовых средств, предоставленных </w:t>
      </w:r>
      <w:r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виде </w:t>
      </w:r>
      <w:r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соб = П пл - С, где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соб - потребность в средствах </w:t>
      </w:r>
      <w:r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пл - планируемая потребность в средствах на осуществление переданных полномочий;</w:t>
      </w:r>
    </w:p>
    <w:p w:rsidR="00367769" w:rsidRPr="001354FF" w:rsidRDefault="00367769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С - сумма </w:t>
      </w:r>
      <w:r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367769" w:rsidRPr="001354FF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1354FF">
        <w:rPr>
          <w:sz w:val="24"/>
          <w:szCs w:val="24"/>
        </w:rPr>
        <w:t xml:space="preserve">. Использование средств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4C6559">
        <w:rPr>
          <w:sz w:val="24"/>
          <w:szCs w:val="24"/>
        </w:rPr>
        <w:t xml:space="preserve">Использование собственных средств для осуществления переданных полномочий допускается только за счет собственных доходов и источников финансирования дефицита бюджета </w:t>
      </w:r>
      <w:r>
        <w:rPr>
          <w:sz w:val="24"/>
          <w:szCs w:val="24"/>
        </w:rPr>
        <w:t>Отрадненского сельского поселения Чамзинского муниципального района Республики Мордовия.</w:t>
      </w: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Default="00367769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367769" w:rsidRPr="00B55355" w:rsidRDefault="00367769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Приложение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к Порядку дополнительного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собственных финансовых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средств бюджета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Отрадненского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сельского поселения Чамзинского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 района Республики Мордовия</w:t>
      </w:r>
    </w:p>
    <w:p w:rsidR="00367769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на осуществление переданных полномочий</w:t>
      </w:r>
    </w:p>
    <w:p w:rsidR="00367769" w:rsidRPr="00B55355" w:rsidRDefault="00367769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по решению вопросов местного значения</w:t>
      </w:r>
    </w:p>
    <w:p w:rsidR="00367769" w:rsidRPr="00B55355" w:rsidRDefault="00367769" w:rsidP="005137D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67769" w:rsidRPr="00B55355" w:rsidRDefault="00367769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значения на осуществление которых дополнительно используются собственные финансовые средства Отрадненского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367769" w:rsidRPr="00B55355" w:rsidRDefault="00367769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67769" w:rsidRPr="00B55355" w:rsidRDefault="00367769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>ереданны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полномочи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B5535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367769" w:rsidRPr="00B55355" w:rsidRDefault="00367769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367769" w:rsidRPr="00B55355" w:rsidRDefault="00367769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367769" w:rsidRPr="00B55355" w:rsidRDefault="00367769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367769" w:rsidRPr="00B55355" w:rsidRDefault="00367769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367769" w:rsidRPr="00B55355" w:rsidRDefault="00367769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B55355">
        <w:rPr>
          <w:rFonts w:ascii="Times New Roman" w:hAnsi="Times New Roman" w:cs="Times New Roman"/>
        </w:rPr>
        <w:t>ереданны</w:t>
      </w:r>
      <w:r>
        <w:rPr>
          <w:rFonts w:ascii="Times New Roman" w:hAnsi="Times New Roman" w:cs="Times New Roman"/>
        </w:rPr>
        <w:t>е</w:t>
      </w:r>
      <w:r w:rsidRPr="00B55355">
        <w:rPr>
          <w:rFonts w:ascii="Times New Roman" w:hAnsi="Times New Roman" w:cs="Times New Roman"/>
        </w:rPr>
        <w:t xml:space="preserve"> полномочи</w:t>
      </w:r>
      <w:r>
        <w:rPr>
          <w:rFonts w:ascii="Times New Roman" w:hAnsi="Times New Roman" w:cs="Times New Roman"/>
        </w:rPr>
        <w:t>я</w:t>
      </w:r>
      <w:r w:rsidRPr="00B55355">
        <w:rPr>
          <w:rFonts w:ascii="Times New Roman" w:hAnsi="Times New Roman" w:cs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367769" w:rsidRPr="00525AC3" w:rsidRDefault="00367769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bookmarkStart w:id="0" w:name="_GoBack"/>
      <w:bookmarkEnd w:id="0"/>
      <w:r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367769" w:rsidRPr="00525AC3" w:rsidRDefault="00367769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>Переданные полномочия по организации в границах поселения электро-, тепло-, газо- и водоснабжения населения, водоотведения, снабжения населения топливом.</w:t>
      </w:r>
    </w:p>
    <w:p w:rsidR="00367769" w:rsidRDefault="00367769"/>
    <w:sectPr w:rsidR="00367769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670"/>
    <w:rsid w:val="000105C1"/>
    <w:rsid w:val="00127D02"/>
    <w:rsid w:val="001354FF"/>
    <w:rsid w:val="001903FD"/>
    <w:rsid w:val="00260FF9"/>
    <w:rsid w:val="00367769"/>
    <w:rsid w:val="003C086F"/>
    <w:rsid w:val="00427207"/>
    <w:rsid w:val="00432C43"/>
    <w:rsid w:val="00452242"/>
    <w:rsid w:val="004B7AE6"/>
    <w:rsid w:val="004C428A"/>
    <w:rsid w:val="004C6559"/>
    <w:rsid w:val="005137DA"/>
    <w:rsid w:val="00525AC3"/>
    <w:rsid w:val="006108D6"/>
    <w:rsid w:val="00666AA2"/>
    <w:rsid w:val="006C42C1"/>
    <w:rsid w:val="00722D29"/>
    <w:rsid w:val="007C6B02"/>
    <w:rsid w:val="00801670"/>
    <w:rsid w:val="008D1A95"/>
    <w:rsid w:val="008F175B"/>
    <w:rsid w:val="008F49D5"/>
    <w:rsid w:val="00951220"/>
    <w:rsid w:val="0097456B"/>
    <w:rsid w:val="00A11653"/>
    <w:rsid w:val="00A12F69"/>
    <w:rsid w:val="00A73627"/>
    <w:rsid w:val="00AF6627"/>
    <w:rsid w:val="00B55355"/>
    <w:rsid w:val="00B67C74"/>
    <w:rsid w:val="00BF1462"/>
    <w:rsid w:val="00CA20CE"/>
    <w:rsid w:val="00CF3566"/>
    <w:rsid w:val="00D913CC"/>
    <w:rsid w:val="00DD2804"/>
    <w:rsid w:val="00F513D0"/>
    <w:rsid w:val="00FC1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A2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666AA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aliases w:val="Полужирный"/>
    <w:basedOn w:val="2"/>
    <w:uiPriority w:val="99"/>
    <w:rsid w:val="00666AA2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666AA2"/>
    <w:pPr>
      <w:widowControl w:val="0"/>
      <w:autoSpaceDE w:val="0"/>
      <w:autoSpaceDN w:val="0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rsid w:val="00666A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A2"/>
    <w:rPr>
      <w:rFonts w:ascii="Segoe UI" w:hAnsi="Segoe UI" w:cs="Segoe UI"/>
      <w:color w:val="000000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F513D0"/>
    <w:pPr>
      <w:widowControl w:val="0"/>
    </w:pPr>
    <w:rPr>
      <w:rFonts w:ascii="Arial Unicode MS" w:hAnsi="Arial Unicode MS" w:cs="Arial Unicode MS"/>
      <w:color w:val="000000"/>
      <w:sz w:val="24"/>
      <w:szCs w:val="24"/>
    </w:rPr>
  </w:style>
  <w:style w:type="paragraph" w:customStyle="1" w:styleId="ConsPlusTitle">
    <w:name w:val="ConsPlusTitle"/>
    <w:uiPriority w:val="99"/>
    <w:rsid w:val="005137D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a">
    <w:name w:val="Без интервала"/>
    <w:uiPriority w:val="99"/>
    <w:rsid w:val="00D913CC"/>
    <w:rPr>
      <w:rFonts w:eastAsia="Times New Roman" w:cs="Calibri"/>
      <w:lang w:eastAsia="en-US"/>
    </w:rPr>
  </w:style>
  <w:style w:type="paragraph" w:customStyle="1" w:styleId="a0">
    <w:name w:val="Знак"/>
    <w:basedOn w:val="Normal"/>
    <w:uiPriority w:val="99"/>
    <w:rsid w:val="00D913CC"/>
    <w:pPr>
      <w:widowControl/>
    </w:pPr>
    <w:rPr>
      <w:rFonts w:ascii="Verdana" w:hAnsi="Verdana" w:cs="Verdana"/>
      <w:color w:val="auto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AA9442DFF817750E09636379A989B9E46FA1BD8294C6ED523B9532B3925048F117A40B5ChBy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4</Pages>
  <Words>1284</Words>
  <Characters>7324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Zam</cp:lastModifiedBy>
  <cp:revision>14</cp:revision>
  <cp:lastPrinted>2022-02-28T14:01:00Z</cp:lastPrinted>
  <dcterms:created xsi:type="dcterms:W3CDTF">2022-01-19T09:32:00Z</dcterms:created>
  <dcterms:modified xsi:type="dcterms:W3CDTF">2022-02-28T14:02:00Z</dcterms:modified>
</cp:coreProperties>
</file>