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627" w:rsidRPr="00DD2804" w:rsidRDefault="00AF6627" w:rsidP="00D913CC">
      <w:pPr>
        <w:pStyle w:val="a0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804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D28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280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(-ой внеочередной сессии)</w:t>
      </w: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00.00.2022.</w:t>
      </w:r>
      <w:r w:rsidRPr="00DD28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</w:p>
    <w:p w:rsidR="00AF6627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AF6627" w:rsidRPr="00DD2804" w:rsidRDefault="00AF6627" w:rsidP="00D913CC">
      <w:pPr>
        <w:pStyle w:val="a0"/>
        <w:jc w:val="center"/>
        <w:rPr>
          <w:rFonts w:ascii="Times New Roman" w:hAnsi="Times New Roman" w:cs="Times New Roman"/>
          <w:sz w:val="28"/>
          <w:szCs w:val="28"/>
        </w:rPr>
      </w:pPr>
    </w:p>
    <w:p w:rsidR="00AF6627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F6627" w:rsidRPr="00D913CC" w:rsidRDefault="00AF6627" w:rsidP="00D913CC">
      <w:pPr>
        <w:pStyle w:val="20"/>
        <w:shd w:val="clear" w:color="auto" w:fill="auto"/>
        <w:spacing w:before="0" w:line="240" w:lineRule="auto"/>
        <w:ind w:firstLine="709"/>
        <w:jc w:val="both"/>
        <w:rPr>
          <w:b/>
          <w:bCs/>
          <w:sz w:val="24"/>
          <w:szCs w:val="24"/>
        </w:rPr>
      </w:pPr>
      <w:r w:rsidRPr="00D913CC">
        <w:rPr>
          <w:b/>
          <w:bCs/>
          <w:sz w:val="24"/>
          <w:szCs w:val="24"/>
        </w:rPr>
        <w:t xml:space="preserve">ОБ УТВЕРЖДЕНИИ ПОРЯДКА ДОПОЛНИТЕЛЬНОГО ИСПОЛЬЗОВАНИЯ СОБСТВЕННЫХ ФИНАНСОВЫХ СРЕДСТВ БЮДЖЕТА </w:t>
      </w:r>
      <w:r>
        <w:rPr>
          <w:b/>
          <w:bCs/>
          <w:sz w:val="24"/>
          <w:szCs w:val="24"/>
        </w:rPr>
        <w:t>ОТРАДНЕНСКОГО</w:t>
      </w:r>
      <w:r w:rsidRPr="00D913CC">
        <w:rPr>
          <w:b/>
          <w:bCs/>
          <w:sz w:val="24"/>
          <w:szCs w:val="24"/>
        </w:rPr>
        <w:t xml:space="preserve">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</w:t>
      </w:r>
    </w:p>
    <w:p w:rsidR="00AF6627" w:rsidRPr="00D913CC" w:rsidRDefault="00AF6627" w:rsidP="0097456B">
      <w:pPr>
        <w:pStyle w:val="20"/>
        <w:shd w:val="clear" w:color="auto" w:fill="auto"/>
        <w:spacing w:before="0" w:line="240" w:lineRule="auto"/>
        <w:ind w:firstLine="709"/>
      </w:pPr>
    </w:p>
    <w:p w:rsidR="00AF6627" w:rsidRPr="00D913CC" w:rsidRDefault="00AF6627" w:rsidP="00D913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3CC">
        <w:rPr>
          <w:rFonts w:ascii="Times New Roman" w:hAnsi="Times New Roman" w:cs="Times New Roman"/>
          <w:sz w:val="28"/>
          <w:szCs w:val="28"/>
        </w:rPr>
        <w:t xml:space="preserve">В соответствии с Бюджетным </w:t>
      </w:r>
      <w:hyperlink r:id="rId5" w:history="1">
        <w:r w:rsidRPr="00D913CC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D913CC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913CC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Совет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913CC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13CC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AF6627" w:rsidRPr="00D913CC" w:rsidRDefault="00AF6627" w:rsidP="0097456B">
      <w:pPr>
        <w:widowControl/>
        <w:shd w:val="clear" w:color="auto" w:fill="FFFFFF"/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AF6627" w:rsidRPr="00D913CC" w:rsidRDefault="00AF6627" w:rsidP="00666AA2">
      <w:pPr>
        <w:pStyle w:val="20"/>
        <w:shd w:val="clear" w:color="auto" w:fill="auto"/>
        <w:spacing w:before="0" w:line="240" w:lineRule="auto"/>
        <w:ind w:firstLine="709"/>
        <w:jc w:val="both"/>
      </w:pPr>
      <w:r w:rsidRPr="00D913CC">
        <w:t xml:space="preserve">1. Утвердить прилагаемый Порядок дополнительного использования собственных финансовых средств бюджета </w:t>
      </w:r>
      <w:r>
        <w:t>Отрадненского</w:t>
      </w:r>
      <w:r w:rsidRPr="00D913CC">
        <w:t xml:space="preserve">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значения.</w:t>
      </w:r>
    </w:p>
    <w:p w:rsidR="00AF6627" w:rsidRPr="00D913CC" w:rsidRDefault="00AF6627" w:rsidP="00666AA2">
      <w:pPr>
        <w:pStyle w:val="20"/>
        <w:shd w:val="clear" w:color="auto" w:fill="auto"/>
        <w:spacing w:before="0" w:line="240" w:lineRule="auto"/>
        <w:ind w:firstLine="709"/>
        <w:jc w:val="both"/>
      </w:pPr>
      <w:r w:rsidRPr="00D913CC">
        <w:t xml:space="preserve">2. Финансирование расходов на реализацию настоящего решения осуществлять в пределах средств, предусмотренных в бюджете </w:t>
      </w:r>
      <w:r>
        <w:t>Отрадненского</w:t>
      </w:r>
      <w:r w:rsidRPr="00D913CC">
        <w:t xml:space="preserve"> сельского поселения Чамзинского муниципального района Республики Мордовия.</w:t>
      </w:r>
    </w:p>
    <w:p w:rsidR="00AF6627" w:rsidRPr="00D913CC" w:rsidRDefault="00AF6627" w:rsidP="00F513D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3CC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подписания и подлежит официальному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913CC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AF6627" w:rsidRPr="00D913CC" w:rsidRDefault="00AF6627" w:rsidP="00666AA2">
      <w:pPr>
        <w:pStyle w:val="20"/>
        <w:shd w:val="clear" w:color="auto" w:fill="auto"/>
        <w:spacing w:before="0" w:line="240" w:lineRule="auto"/>
        <w:ind w:firstLine="709"/>
      </w:pPr>
    </w:p>
    <w:p w:rsidR="00AF6627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F6627" w:rsidRPr="006C42C1" w:rsidRDefault="00AF6627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Зам. главы по работе в Совете депутатов</w:t>
      </w:r>
    </w:p>
    <w:p w:rsidR="00AF6627" w:rsidRPr="006C42C1" w:rsidRDefault="00AF6627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Отрадненского  сельского поселения</w:t>
      </w:r>
    </w:p>
    <w:p w:rsidR="00AF6627" w:rsidRPr="006C42C1" w:rsidRDefault="00AF6627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F6627" w:rsidRPr="006C42C1" w:rsidRDefault="00AF6627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 xml:space="preserve">Республики Мордовия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6C42C1">
        <w:rPr>
          <w:rFonts w:ascii="Times New Roman" w:hAnsi="Times New Roman" w:cs="Times New Roman"/>
          <w:sz w:val="28"/>
          <w:szCs w:val="28"/>
        </w:rPr>
        <w:t xml:space="preserve">    Е.Н. Куликова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F6627" w:rsidRDefault="00AF6627" w:rsidP="000105C1">
      <w:pPr>
        <w:pStyle w:val="20"/>
        <w:shd w:val="clear" w:color="auto" w:fill="auto"/>
        <w:spacing w:before="0" w:line="240" w:lineRule="auto"/>
        <w:jc w:val="left"/>
        <w:rPr>
          <w:sz w:val="24"/>
          <w:szCs w:val="24"/>
        </w:rPr>
      </w:pPr>
    </w:p>
    <w:p w:rsidR="00AF6627" w:rsidRDefault="00AF6627" w:rsidP="000105C1">
      <w:pPr>
        <w:pStyle w:val="20"/>
        <w:shd w:val="clear" w:color="auto" w:fill="auto"/>
        <w:spacing w:before="0" w:line="240" w:lineRule="auto"/>
        <w:ind w:firstLine="709"/>
        <w:jc w:val="left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AF6627" w:rsidRDefault="00AF6627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AF6627" w:rsidRDefault="00AF6627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Отрадненского сельского поселения</w:t>
      </w:r>
    </w:p>
    <w:p w:rsidR="00AF6627" w:rsidRDefault="00AF6627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</w:p>
    <w:p w:rsidR="00AF6627" w:rsidRDefault="00AF6627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AF6627" w:rsidRDefault="00AF6627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от «__» ________2022 № ___</w:t>
      </w:r>
    </w:p>
    <w:p w:rsidR="00AF6627" w:rsidRDefault="00AF6627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AF6627" w:rsidRPr="001354FF" w:rsidRDefault="00AF6627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AF6627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>
        <w:rPr>
          <w:sz w:val="24"/>
          <w:szCs w:val="24"/>
        </w:rPr>
        <w:t>Отрадненского сельского поселения на</w:t>
      </w:r>
      <w:r w:rsidRPr="001354FF">
        <w:rPr>
          <w:sz w:val="24"/>
          <w:szCs w:val="24"/>
        </w:rPr>
        <w:t xml:space="preserve"> 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</w:t>
      </w:r>
    </w:p>
    <w:p w:rsidR="00AF6627" w:rsidRPr="001354FF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AF6627" w:rsidRPr="001354FF" w:rsidRDefault="00AF6627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AF6627" w:rsidRPr="001354FF" w:rsidRDefault="00AF6627" w:rsidP="00666AA2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Отрадненского сельского поселения Чамзинского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r>
        <w:rPr>
          <w:sz w:val="24"/>
          <w:szCs w:val="24"/>
        </w:rPr>
        <w:t>Отрадненского сельского поселения Чамзинского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</w:p>
    <w:p w:rsidR="00AF6627" w:rsidRDefault="00AF6627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сельского поселения 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>
        <w:rPr>
          <w:sz w:val="24"/>
          <w:szCs w:val="24"/>
        </w:rPr>
        <w:t>.</w:t>
      </w:r>
    </w:p>
    <w:p w:rsidR="00AF6627" w:rsidRPr="001354FF" w:rsidRDefault="00AF6627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1.3. Собственные финансовые средства бюджета сельского поселения направляются на осуществление переданных полномочий, указанных в приложении к настоящему Порядку.</w:t>
      </w:r>
    </w:p>
    <w:p w:rsidR="00AF6627" w:rsidRPr="00260FF9" w:rsidRDefault="00AF6627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</w:t>
      </w:r>
      <w:r w:rsidRPr="00260FF9">
        <w:rPr>
          <w:sz w:val="24"/>
          <w:szCs w:val="24"/>
        </w:rPr>
        <w:t xml:space="preserve">. 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r>
        <w:rPr>
          <w:sz w:val="24"/>
          <w:szCs w:val="24"/>
        </w:rPr>
        <w:t xml:space="preserve">Отрадненского сельского поселения Чамзинского муниципального района Республики Мордовия в Совет депутатов Отрадненского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</w:p>
    <w:p w:rsidR="00AF6627" w:rsidRPr="00260FF9" w:rsidRDefault="00AF6627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AF6627" w:rsidRPr="00260FF9" w:rsidRDefault="00AF6627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на </w:t>
      </w:r>
      <w:r w:rsidRPr="00260FF9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260FF9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AF6627" w:rsidRPr="001354FF" w:rsidRDefault="00AF6627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>рассматривает и принимает положительное или отрицательное решение по данному вопросу в рамках рассмотрения проекта решения о внесении изменений в решение о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r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AF6627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AF6627" w:rsidRPr="001354FF" w:rsidRDefault="00AF662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F6627" w:rsidRPr="001354FF" w:rsidRDefault="00AF6627" w:rsidP="00666AA2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2.1.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Средства местного бюджета используются в случае несоответствия планируемой потребности на осуществление переданных полномочий объему финансовых средств, предоставленных </w:t>
      </w:r>
      <w:r>
        <w:rPr>
          <w:sz w:val="24"/>
          <w:szCs w:val="24"/>
        </w:rPr>
        <w:t xml:space="preserve">Чамзинским муниципальным районом Республики Мордовия </w:t>
      </w:r>
      <w:r w:rsidRPr="001354FF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виде </w:t>
      </w:r>
      <w:r>
        <w:rPr>
          <w:sz w:val="24"/>
          <w:szCs w:val="24"/>
        </w:rPr>
        <w:t>иных межбюджетных трансфертов из районного бюджета Чамзинского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AF6627" w:rsidRPr="001354FF" w:rsidRDefault="00AF6627" w:rsidP="00666AA2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AF6627" w:rsidRPr="001354FF" w:rsidRDefault="00AF6627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П соб = П пл - С, где</w:t>
      </w:r>
    </w:p>
    <w:p w:rsidR="00AF6627" w:rsidRPr="001354FF" w:rsidRDefault="00AF6627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соб - потребность в средствах </w:t>
      </w:r>
      <w:r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AF6627" w:rsidRPr="001354FF" w:rsidRDefault="00AF6627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П пл - планируемая потребность в средствах на осуществление переданных полномочий;</w:t>
      </w:r>
    </w:p>
    <w:p w:rsidR="00AF6627" w:rsidRPr="001354FF" w:rsidRDefault="00AF6627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С - сумма </w:t>
      </w:r>
      <w:r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AF6627" w:rsidRPr="001354FF" w:rsidRDefault="00AF6627" w:rsidP="00666AA2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r>
        <w:rPr>
          <w:sz w:val="24"/>
          <w:szCs w:val="24"/>
        </w:rPr>
        <w:t>Отрадненского сельского поселения Чамзинского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AF6627" w:rsidRPr="001354FF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4</w:t>
      </w:r>
      <w:r w:rsidRPr="001354FF">
        <w:rPr>
          <w:sz w:val="24"/>
          <w:szCs w:val="24"/>
        </w:rPr>
        <w:t xml:space="preserve">. Использование средств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Pr="004C6559">
        <w:rPr>
          <w:sz w:val="24"/>
          <w:szCs w:val="24"/>
        </w:rPr>
        <w:t xml:space="preserve">Использование собственных средств для осуществления переданных полномочий допускается только за счет собственных доходов и источников финансирования дефицита бюджета </w:t>
      </w:r>
      <w:r>
        <w:rPr>
          <w:sz w:val="24"/>
          <w:szCs w:val="24"/>
        </w:rPr>
        <w:t>Отрадненского сельского поселения Чамзинского муниципального района Республики Мордовия.</w:t>
      </w: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Default="00AF6627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AF6627" w:rsidRPr="00B55355" w:rsidRDefault="00AF6627" w:rsidP="005137DA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Приложение</w:t>
      </w:r>
    </w:p>
    <w:p w:rsidR="00AF6627" w:rsidRDefault="00AF6627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к Порядку дополнительного</w:t>
      </w:r>
    </w:p>
    <w:p w:rsidR="00AF6627" w:rsidRDefault="00AF6627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использования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собственных финансовых</w:t>
      </w:r>
    </w:p>
    <w:p w:rsidR="00AF6627" w:rsidRDefault="00AF6627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средств бюджета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Отрадненского</w:t>
      </w:r>
    </w:p>
    <w:p w:rsidR="00AF6627" w:rsidRDefault="00AF6627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сельского поселения Чамзинского</w:t>
      </w:r>
    </w:p>
    <w:p w:rsidR="00AF6627" w:rsidRDefault="00AF6627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 района Республики Мордовия</w:t>
      </w:r>
    </w:p>
    <w:p w:rsidR="00AF6627" w:rsidRDefault="00AF6627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на осуществление переданных полномочий</w:t>
      </w:r>
    </w:p>
    <w:p w:rsidR="00AF6627" w:rsidRPr="00B55355" w:rsidRDefault="00AF6627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по решению вопросов местного значения</w:t>
      </w:r>
    </w:p>
    <w:p w:rsidR="00AF6627" w:rsidRPr="00B55355" w:rsidRDefault="00AF6627" w:rsidP="005137D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F6627" w:rsidRPr="00B55355" w:rsidRDefault="00AF6627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значения на осуществление которых дополнительно используются собственные финансовые средства Отрадненского сельского поселения </w:t>
      </w:r>
      <w:r w:rsidRPr="00B55355">
        <w:rPr>
          <w:rFonts w:ascii="Times New Roman" w:hAnsi="Times New Roman" w:cs="Times New Roman"/>
          <w:sz w:val="24"/>
          <w:szCs w:val="24"/>
        </w:rPr>
        <w:t>Чамзинского муниципального района Республики Мордовия</w:t>
      </w:r>
    </w:p>
    <w:p w:rsidR="00AF6627" w:rsidRPr="00B55355" w:rsidRDefault="00AF6627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F6627" w:rsidRPr="00B55355" w:rsidRDefault="00AF6627" w:rsidP="005137DA">
      <w:pPr>
        <w:pStyle w:val="ConsPlusTitle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ереданны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полномочи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AF6627" w:rsidRPr="00B55355" w:rsidRDefault="00AF6627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AF6627" w:rsidRPr="00B55355" w:rsidRDefault="00AF6627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AF6627" w:rsidRPr="00B55355" w:rsidRDefault="00AF6627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AF6627" w:rsidRPr="00B55355" w:rsidRDefault="00AF6627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AF6627" w:rsidRPr="00B55355" w:rsidRDefault="00AF6627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AF6627" w:rsidRPr="00525AC3" w:rsidRDefault="00AF6627" w:rsidP="00525AC3">
      <w:pPr>
        <w:pStyle w:val="NoSpacing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25AC3">
        <w:rPr>
          <w:rFonts w:ascii="Times New Roman" w:hAnsi="Times New Roman" w:cs="Times New Roman"/>
        </w:rPr>
        <w:t xml:space="preserve">Переданные полномочия </w:t>
      </w:r>
      <w:bookmarkStart w:id="0" w:name="_GoBack"/>
      <w:bookmarkEnd w:id="0"/>
      <w:r w:rsidRPr="00525AC3">
        <w:rPr>
          <w:rFonts w:ascii="Times New Roman" w:hAnsi="Times New Roman" w:cs="Times New Roman"/>
        </w:rPr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AF6627" w:rsidRPr="00525AC3" w:rsidRDefault="00AF6627" w:rsidP="00525AC3">
      <w:pPr>
        <w:pStyle w:val="NoSpacing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525AC3">
        <w:rPr>
          <w:rFonts w:ascii="Times New Roman" w:hAnsi="Times New Roman" w:cs="Times New Roman"/>
        </w:rPr>
        <w:t>Переданные полномочия по организации в границах поселения электро-, тепло-, газо- и водоснабжения населения, водоотведения, снабжения населения топливом.</w:t>
      </w:r>
    </w:p>
    <w:p w:rsidR="00AF6627" w:rsidRDefault="00AF6627"/>
    <w:sectPr w:rsidR="00AF6627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altName w:val="Meiryo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670"/>
    <w:rsid w:val="000105C1"/>
    <w:rsid w:val="00127D02"/>
    <w:rsid w:val="001354FF"/>
    <w:rsid w:val="00260FF9"/>
    <w:rsid w:val="003C086F"/>
    <w:rsid w:val="00427207"/>
    <w:rsid w:val="00432C43"/>
    <w:rsid w:val="00452242"/>
    <w:rsid w:val="004B7AE6"/>
    <w:rsid w:val="004C6559"/>
    <w:rsid w:val="005137DA"/>
    <w:rsid w:val="00525AC3"/>
    <w:rsid w:val="00666AA2"/>
    <w:rsid w:val="006C42C1"/>
    <w:rsid w:val="00722D29"/>
    <w:rsid w:val="007C6B02"/>
    <w:rsid w:val="00801670"/>
    <w:rsid w:val="008D1A95"/>
    <w:rsid w:val="008F175B"/>
    <w:rsid w:val="008F49D5"/>
    <w:rsid w:val="00951220"/>
    <w:rsid w:val="0097456B"/>
    <w:rsid w:val="00A12F69"/>
    <w:rsid w:val="00A73627"/>
    <w:rsid w:val="00AF6627"/>
    <w:rsid w:val="00B55355"/>
    <w:rsid w:val="00B67C74"/>
    <w:rsid w:val="00BF1462"/>
    <w:rsid w:val="00CA20CE"/>
    <w:rsid w:val="00CF3566"/>
    <w:rsid w:val="00D913CC"/>
    <w:rsid w:val="00DD2804"/>
    <w:rsid w:val="00F513D0"/>
    <w:rsid w:val="00FC1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AA2"/>
    <w:pPr>
      <w:widowControl w:val="0"/>
    </w:pPr>
    <w:rPr>
      <w:rFonts w:ascii="Arial Unicode MS" w:hAnsi="Arial Unicode MS" w:cs="Arial Unicode MS"/>
      <w:color w:val="000000"/>
      <w:sz w:val="24"/>
      <w:szCs w:val="24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uiPriority w:val="99"/>
    <w:locked/>
    <w:rsid w:val="00666AA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aliases w:val="Полужирный"/>
    <w:basedOn w:val="2"/>
    <w:uiPriority w:val="99"/>
    <w:rsid w:val="00666AA2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Normal"/>
    <w:link w:val="2"/>
    <w:uiPriority w:val="99"/>
    <w:rsid w:val="00666AA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ConsPlusNormal">
    <w:name w:val="ConsPlusNormal"/>
    <w:uiPriority w:val="99"/>
    <w:rsid w:val="00666AA2"/>
    <w:pPr>
      <w:widowControl w:val="0"/>
      <w:autoSpaceDE w:val="0"/>
      <w:autoSpaceDN w:val="0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rsid w:val="00666A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AA2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F513D0"/>
    <w:pPr>
      <w:widowControl/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/>
    </w:rPr>
  </w:style>
  <w:style w:type="paragraph" w:styleId="NoSpacing">
    <w:name w:val="No Spacing"/>
    <w:uiPriority w:val="99"/>
    <w:qFormat/>
    <w:rsid w:val="00F513D0"/>
    <w:pPr>
      <w:widowControl w:val="0"/>
    </w:pPr>
    <w:rPr>
      <w:rFonts w:ascii="Arial Unicode MS" w:hAnsi="Arial Unicode MS" w:cs="Arial Unicode MS"/>
      <w:color w:val="000000"/>
      <w:sz w:val="24"/>
      <w:szCs w:val="24"/>
    </w:rPr>
  </w:style>
  <w:style w:type="paragraph" w:customStyle="1" w:styleId="ConsPlusTitle">
    <w:name w:val="ConsPlusTitle"/>
    <w:uiPriority w:val="99"/>
    <w:rsid w:val="005137D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a0">
    <w:name w:val="Без интервала"/>
    <w:uiPriority w:val="99"/>
    <w:rsid w:val="00D913CC"/>
    <w:rPr>
      <w:rFonts w:eastAsia="Times New Roman" w:cs="Calibri"/>
      <w:lang w:eastAsia="en-US"/>
    </w:rPr>
  </w:style>
  <w:style w:type="paragraph" w:customStyle="1" w:styleId="a">
    <w:name w:val="Знак"/>
    <w:basedOn w:val="Normal"/>
    <w:link w:val="DefaultParagraphFont"/>
    <w:uiPriority w:val="99"/>
    <w:rsid w:val="00D913CC"/>
    <w:pPr>
      <w:widowControl/>
    </w:pPr>
    <w:rPr>
      <w:rFonts w:ascii="Verdana" w:hAnsi="Verdana" w:cs="Verdana"/>
      <w:color w:val="auto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AA9442DFF817750E09636379A989B9E46FA1BD8294C6ED523B9532B3925048F117A40B5ChBy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4</Pages>
  <Words>1286</Words>
  <Characters>7331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Zam</cp:lastModifiedBy>
  <cp:revision>12</cp:revision>
  <dcterms:created xsi:type="dcterms:W3CDTF">2022-01-19T09:32:00Z</dcterms:created>
  <dcterms:modified xsi:type="dcterms:W3CDTF">2022-02-25T09:17:00Z</dcterms:modified>
</cp:coreProperties>
</file>