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3A3" w:rsidRPr="00DB4A65" w:rsidRDefault="00FC73A3" w:rsidP="00DB4A65">
      <w:pPr>
        <w:jc w:val="center"/>
        <w:rPr>
          <w:rStyle w:val="Strong"/>
          <w:rFonts w:ascii="Times New Roman" w:hAnsi="Times New Roman" w:cs="Times New Roman"/>
          <w:b w:val="0"/>
          <w:bCs w:val="0"/>
          <w:sz w:val="96"/>
          <w:szCs w:val="96"/>
        </w:rPr>
      </w:pPr>
      <w:r w:rsidRPr="00DB4A65">
        <w:rPr>
          <w:rFonts w:ascii="Times New Roman" w:hAnsi="Times New Roman" w:cs="Times New Roman"/>
          <w:b/>
          <w:bCs/>
          <w:sz w:val="96"/>
          <w:szCs w:val="96"/>
        </w:rPr>
        <w:t>Уважаемые жители!</w:t>
      </w:r>
    </w:p>
    <w:p w:rsidR="00FC73A3" w:rsidRDefault="00FC73A3" w:rsidP="00DB4A65">
      <w:pPr>
        <w:pStyle w:val="Title"/>
        <w:pBdr>
          <w:bottom w:val="none" w:sz="0" w:space="0" w:color="auto"/>
        </w:pBdr>
        <w:spacing w:after="0"/>
        <w:jc w:val="both"/>
        <w:rPr>
          <w:rStyle w:val="Strong"/>
          <w:rFonts w:ascii="Times New Roman" w:hAnsi="Times New Roman" w:cs="Times New Roman"/>
          <w:color w:val="auto"/>
          <w:sz w:val="72"/>
          <w:szCs w:val="72"/>
        </w:rPr>
      </w:pPr>
      <w:r w:rsidRPr="00DB4A65">
        <w:rPr>
          <w:rStyle w:val="Strong"/>
          <w:rFonts w:ascii="Times New Roman" w:hAnsi="Times New Roman" w:cs="Times New Roman"/>
          <w:color w:val="auto"/>
          <w:sz w:val="72"/>
          <w:szCs w:val="72"/>
        </w:rPr>
        <w:t>Если Вы вступили в наследство</w:t>
      </w:r>
      <w:r>
        <w:rPr>
          <w:rStyle w:val="Strong"/>
          <w:rFonts w:ascii="Times New Roman" w:hAnsi="Times New Roman" w:cs="Times New Roman"/>
          <w:color w:val="auto"/>
          <w:sz w:val="72"/>
          <w:szCs w:val="72"/>
        </w:rPr>
        <w:t xml:space="preserve">, либо приобрели в собственность имущество, расположенное на территории Отрадненского сельского поселения, </w:t>
      </w:r>
    </w:p>
    <w:p w:rsidR="00FC73A3" w:rsidRDefault="00FC73A3" w:rsidP="00DB4A65">
      <w:pPr>
        <w:pStyle w:val="Title"/>
        <w:pBdr>
          <w:bottom w:val="none" w:sz="0" w:space="0" w:color="auto"/>
        </w:pBdr>
        <w:spacing w:after="0"/>
        <w:jc w:val="both"/>
        <w:rPr>
          <w:rStyle w:val="Strong"/>
          <w:rFonts w:ascii="Times New Roman" w:hAnsi="Times New Roman" w:cs="Times New Roman"/>
          <w:color w:val="auto"/>
          <w:sz w:val="72"/>
          <w:szCs w:val="72"/>
        </w:rPr>
      </w:pPr>
      <w:r>
        <w:rPr>
          <w:rStyle w:val="Strong"/>
          <w:rFonts w:ascii="Times New Roman" w:hAnsi="Times New Roman" w:cs="Times New Roman"/>
          <w:color w:val="auto"/>
          <w:sz w:val="72"/>
          <w:szCs w:val="72"/>
        </w:rPr>
        <w:t>Вам необходимо предоставить в администрацию поселения документы подтверждающие право собственности.</w:t>
      </w:r>
    </w:p>
    <w:p w:rsidR="00FC73A3" w:rsidRDefault="00FC73A3" w:rsidP="00DB4A65">
      <w:pPr>
        <w:rPr>
          <w:rFonts w:ascii="Times New Roman" w:hAnsi="Times New Roman" w:cs="Times New Roman"/>
          <w:b/>
          <w:bCs/>
          <w:sz w:val="72"/>
          <w:szCs w:val="72"/>
        </w:rPr>
      </w:pPr>
      <w:r>
        <w:rPr>
          <w:rFonts w:ascii="Times New Roman" w:hAnsi="Times New Roman" w:cs="Times New Roman"/>
          <w:b/>
          <w:bCs/>
          <w:sz w:val="72"/>
          <w:szCs w:val="72"/>
        </w:rPr>
        <w:t>По возникшим вопросам звоните по номеру</w:t>
      </w:r>
    </w:p>
    <w:p w:rsidR="00FC73A3" w:rsidRPr="00DB4A65" w:rsidRDefault="00FC73A3" w:rsidP="00DB4A65">
      <w:pPr>
        <w:jc w:val="center"/>
        <w:rPr>
          <w:rFonts w:ascii="Times New Roman" w:hAnsi="Times New Roman" w:cs="Times New Roman"/>
          <w:b/>
          <w:bCs/>
          <w:sz w:val="96"/>
          <w:szCs w:val="96"/>
        </w:rPr>
      </w:pPr>
      <w:r w:rsidRPr="00DB4A65">
        <w:rPr>
          <w:rFonts w:ascii="Times New Roman" w:hAnsi="Times New Roman" w:cs="Times New Roman"/>
          <w:b/>
          <w:bCs/>
          <w:sz w:val="96"/>
          <w:szCs w:val="96"/>
        </w:rPr>
        <w:t>88343726149</w:t>
      </w:r>
    </w:p>
    <w:p w:rsidR="00FC73A3" w:rsidRPr="001F4236" w:rsidRDefault="00FC73A3" w:rsidP="00DB4A65">
      <w:pPr>
        <w:pStyle w:val="Title"/>
        <w:pBdr>
          <w:bottom w:val="none" w:sz="0" w:space="0" w:color="auto"/>
        </w:pBdr>
        <w:spacing w:after="0"/>
        <w:jc w:val="both"/>
        <w:rPr>
          <w:rFonts w:cs="Times New Roman"/>
          <w:sz w:val="36"/>
          <w:szCs w:val="36"/>
          <w:shd w:val="clear" w:color="auto" w:fill="F8F8F8"/>
        </w:rPr>
      </w:pPr>
      <w:r w:rsidRPr="00A001E2">
        <w:rPr>
          <w:shd w:val="clear" w:color="auto" w:fill="F8F8F8"/>
        </w:rPr>
        <w:t xml:space="preserve"> </w:t>
      </w:r>
      <w:r>
        <w:rPr>
          <w:shd w:val="clear" w:color="auto" w:fill="F8F8F8"/>
        </w:rPr>
        <w:t xml:space="preserve">                                          </w:t>
      </w:r>
      <w:r w:rsidRPr="00A001E2">
        <w:rPr>
          <w:shd w:val="clear" w:color="auto" w:fill="F8F8F8"/>
        </w:rPr>
        <w:t xml:space="preserve"> </w:t>
      </w:r>
      <w:r w:rsidRPr="001F4236">
        <w:rPr>
          <w:color w:val="auto"/>
          <w:sz w:val="36"/>
          <w:szCs w:val="36"/>
          <w:shd w:val="clear" w:color="auto" w:fill="F8F8F8"/>
        </w:rPr>
        <w:t>Администрация Отрадненского сельского поселения</w:t>
      </w:r>
    </w:p>
    <w:sectPr w:rsidR="00FC73A3" w:rsidRPr="001F4236" w:rsidSect="00DB4A65">
      <w:pgSz w:w="16838" w:h="11906" w:orient="landscape"/>
      <w:pgMar w:top="360" w:right="998" w:bottom="5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0880"/>
    <w:rsid w:val="00006AF4"/>
    <w:rsid w:val="000E38B8"/>
    <w:rsid w:val="00181F47"/>
    <w:rsid w:val="001F4236"/>
    <w:rsid w:val="002043CA"/>
    <w:rsid w:val="002250BE"/>
    <w:rsid w:val="00295203"/>
    <w:rsid w:val="003531DE"/>
    <w:rsid w:val="003A5686"/>
    <w:rsid w:val="003C0B54"/>
    <w:rsid w:val="003F3895"/>
    <w:rsid w:val="00444023"/>
    <w:rsid w:val="0045006C"/>
    <w:rsid w:val="00454AA8"/>
    <w:rsid w:val="00495F82"/>
    <w:rsid w:val="005210E0"/>
    <w:rsid w:val="00574B57"/>
    <w:rsid w:val="005C13C9"/>
    <w:rsid w:val="005C4E9B"/>
    <w:rsid w:val="00663E47"/>
    <w:rsid w:val="00696686"/>
    <w:rsid w:val="006B0394"/>
    <w:rsid w:val="006C40B5"/>
    <w:rsid w:val="00701B84"/>
    <w:rsid w:val="00713DF2"/>
    <w:rsid w:val="0076298D"/>
    <w:rsid w:val="00783D19"/>
    <w:rsid w:val="007A72EC"/>
    <w:rsid w:val="007E3A7D"/>
    <w:rsid w:val="008552B9"/>
    <w:rsid w:val="00881841"/>
    <w:rsid w:val="008827D2"/>
    <w:rsid w:val="00922D59"/>
    <w:rsid w:val="009421A1"/>
    <w:rsid w:val="00967D14"/>
    <w:rsid w:val="00975BF9"/>
    <w:rsid w:val="009B76D6"/>
    <w:rsid w:val="00A001E2"/>
    <w:rsid w:val="00B32D84"/>
    <w:rsid w:val="00BE3985"/>
    <w:rsid w:val="00BE414C"/>
    <w:rsid w:val="00C76F29"/>
    <w:rsid w:val="00C94E99"/>
    <w:rsid w:val="00CA463D"/>
    <w:rsid w:val="00CA7992"/>
    <w:rsid w:val="00DB4A65"/>
    <w:rsid w:val="00E270AE"/>
    <w:rsid w:val="00E70880"/>
    <w:rsid w:val="00F27043"/>
    <w:rsid w:val="00FC73A3"/>
    <w:rsid w:val="00FE5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6D6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B0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B039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8552B9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8552B9"/>
    <w:rPr>
      <w:b/>
      <w:bCs/>
    </w:rPr>
  </w:style>
  <w:style w:type="paragraph" w:styleId="Title">
    <w:name w:val="Title"/>
    <w:basedOn w:val="Normal"/>
    <w:next w:val="Normal"/>
    <w:link w:val="TitleChar"/>
    <w:uiPriority w:val="99"/>
    <w:qFormat/>
    <w:rsid w:val="009421A1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9421A1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apple-converted-space">
    <w:name w:val="apple-converted-space"/>
    <w:basedOn w:val="DefaultParagraphFont"/>
    <w:uiPriority w:val="99"/>
    <w:rsid w:val="009421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122</TotalTime>
  <Pages>1</Pages>
  <Words>59</Words>
  <Characters>340</Characters>
  <Application>Microsoft Office Outlook</Application>
  <DocSecurity>0</DocSecurity>
  <Lines>0</Lines>
  <Paragraphs>0</Paragraphs>
  <ScaleCrop>false</ScaleCrop>
  <Company>MultiDVD Team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Zam</cp:lastModifiedBy>
  <cp:revision>18</cp:revision>
  <cp:lastPrinted>2022-02-18T13:10:00Z</cp:lastPrinted>
  <dcterms:created xsi:type="dcterms:W3CDTF">2015-05-27T07:10:00Z</dcterms:created>
  <dcterms:modified xsi:type="dcterms:W3CDTF">2022-02-18T13:11:00Z</dcterms:modified>
</cp:coreProperties>
</file>