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4EF" w:rsidRPr="00796562" w:rsidRDefault="004C04EF" w:rsidP="00906F9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796562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4C04EF" w:rsidRPr="00A44116" w:rsidRDefault="004C04EF" w:rsidP="00906F9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4C04EF" w:rsidRPr="00796562" w:rsidRDefault="004C04EF" w:rsidP="00906F9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796562">
        <w:rPr>
          <w:rFonts w:ascii="Times New Roman" w:hAnsi="Times New Roman" w:cs="Times New Roman"/>
          <w:sz w:val="24"/>
          <w:szCs w:val="24"/>
        </w:rPr>
        <w:t>СОВЕТ ДЕПУТАТОВ ОТРАДНЕНСКОГО СЕЛЬСКОГО ПОСЕЛЕНИЯ ЧАМЗИНСКОГО МУНИЦИПАЛЬНОГО РАЙОНА РЕСПУБЛИКИ МОРДОВИЯ</w:t>
      </w:r>
    </w:p>
    <w:p w:rsidR="004C04EF" w:rsidRDefault="004C04EF" w:rsidP="00906F9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C04EF" w:rsidRDefault="004C04EF" w:rsidP="00906F9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C04EF" w:rsidRDefault="004C04EF" w:rsidP="00906F9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C04EF" w:rsidRPr="009254B4" w:rsidRDefault="004C04EF" w:rsidP="00906F9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254B4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254B4">
        <w:rPr>
          <w:rFonts w:ascii="Times New Roman" w:hAnsi="Times New Roman" w:cs="Times New Roman"/>
          <w:sz w:val="28"/>
          <w:szCs w:val="28"/>
        </w:rPr>
        <w:t>.12.2016 Г. №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4C04EF" w:rsidRDefault="004C04EF" w:rsidP="00906F9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C04EF" w:rsidRDefault="004C04EF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C04EF" w:rsidRPr="0093393F" w:rsidRDefault="004C04EF" w:rsidP="0093393F">
      <w:pPr>
        <w:jc w:val="center"/>
        <w:rPr>
          <w:b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принятии </w:t>
      </w:r>
      <w:r w:rsidRPr="00601EE8">
        <w:rPr>
          <w:b/>
          <w:bCs/>
          <w:sz w:val="28"/>
          <w:szCs w:val="28"/>
        </w:rPr>
        <w:t>осуществления части полномочий Чамзинского муниципального района</w:t>
      </w:r>
      <w:r>
        <w:rPr>
          <w:b/>
          <w:bCs/>
          <w:sz w:val="28"/>
          <w:szCs w:val="28"/>
        </w:rPr>
        <w:t xml:space="preserve"> Отрадненскому</w:t>
      </w:r>
      <w:r w:rsidRPr="00601EE8">
        <w:rPr>
          <w:b/>
          <w:bCs/>
          <w:sz w:val="28"/>
          <w:szCs w:val="28"/>
        </w:rPr>
        <w:t xml:space="preserve"> сельск</w:t>
      </w:r>
      <w:r>
        <w:rPr>
          <w:b/>
          <w:bCs/>
          <w:sz w:val="28"/>
          <w:szCs w:val="28"/>
        </w:rPr>
        <w:t>о</w:t>
      </w:r>
      <w:r w:rsidRPr="00601EE8"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>у</w:t>
      </w:r>
      <w:r w:rsidRPr="00601EE8">
        <w:rPr>
          <w:b/>
          <w:bCs/>
          <w:sz w:val="28"/>
          <w:szCs w:val="28"/>
        </w:rPr>
        <w:t xml:space="preserve"> поселени</w:t>
      </w:r>
      <w:r>
        <w:rPr>
          <w:b/>
          <w:bCs/>
          <w:sz w:val="28"/>
          <w:szCs w:val="28"/>
        </w:rPr>
        <w:t xml:space="preserve">ю </w:t>
      </w:r>
      <w:r w:rsidRPr="0093393F">
        <w:rPr>
          <w:b/>
          <w:bCs/>
          <w:sz w:val="28"/>
          <w:szCs w:val="28"/>
        </w:rPr>
        <w:t xml:space="preserve">по </w:t>
      </w:r>
      <w:r w:rsidRPr="0093393F">
        <w:rPr>
          <w:b/>
          <w:bCs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4C04EF" w:rsidRPr="00ED75E3" w:rsidRDefault="004C04EF" w:rsidP="0093393F">
      <w:pPr>
        <w:jc w:val="center"/>
        <w:rPr>
          <w:b/>
          <w:bCs/>
          <w:sz w:val="28"/>
          <w:szCs w:val="28"/>
        </w:rPr>
      </w:pPr>
    </w:p>
    <w:p w:rsidR="004C04EF" w:rsidRPr="00ED75E3" w:rsidRDefault="004C04EF" w:rsidP="0093393F">
      <w:pPr>
        <w:ind w:firstLine="720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6" w:anchor="/document/186367/entry/1504" w:history="1">
        <w:r w:rsidRPr="00ED75E3">
          <w:rPr>
            <w:rStyle w:val="Hyperlink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Совет депутатов Отрадненского сельского поселения решил:</w:t>
      </w:r>
    </w:p>
    <w:p w:rsidR="004C04EF" w:rsidRPr="00ED75E3" w:rsidRDefault="004C04EF" w:rsidP="0093393F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Принять </w:t>
      </w:r>
      <w:r w:rsidRPr="00ED75E3">
        <w:rPr>
          <w:sz w:val="28"/>
          <w:szCs w:val="28"/>
        </w:rPr>
        <w:t xml:space="preserve">осуществление полномочий Чамзинского муниципального района </w:t>
      </w:r>
      <w:r w:rsidRPr="0093393F">
        <w:rPr>
          <w:sz w:val="28"/>
          <w:szCs w:val="28"/>
        </w:rPr>
        <w:t xml:space="preserve">по </w:t>
      </w:r>
      <w:r w:rsidRPr="0093393F">
        <w:rPr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>
        <w:rPr>
          <w:sz w:val="28"/>
          <w:szCs w:val="28"/>
          <w:shd w:val="clear" w:color="auto" w:fill="FFFFFF"/>
        </w:rPr>
        <w:t xml:space="preserve"> органами </w:t>
      </w:r>
      <w:r w:rsidRPr="0093393F">
        <w:rPr>
          <w:sz w:val="28"/>
          <w:szCs w:val="28"/>
        </w:rPr>
        <w:t xml:space="preserve">местного самоуправления </w:t>
      </w:r>
      <w:r>
        <w:rPr>
          <w:sz w:val="28"/>
          <w:szCs w:val="28"/>
        </w:rPr>
        <w:t>Отрадненского сельского поселения</w:t>
      </w:r>
      <w:r w:rsidRPr="0093393F">
        <w:rPr>
          <w:sz w:val="28"/>
          <w:szCs w:val="28"/>
        </w:rPr>
        <w:t xml:space="preserve"> Чамзинского</w:t>
      </w:r>
      <w:r>
        <w:rPr>
          <w:sz w:val="28"/>
          <w:szCs w:val="28"/>
        </w:rPr>
        <w:t xml:space="preserve"> муниципального района.</w:t>
      </w:r>
    </w:p>
    <w:p w:rsidR="004C04EF" w:rsidRPr="00ED75E3" w:rsidRDefault="004C04E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4C04EF" w:rsidRPr="00ED75E3" w:rsidRDefault="004C04E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</w:t>
      </w:r>
      <w:r>
        <w:rPr>
          <w:sz w:val="28"/>
          <w:szCs w:val="28"/>
        </w:rPr>
        <w:t xml:space="preserve"> муниципального района в бюджет  Отрадненского сельского поселения</w:t>
      </w:r>
      <w:r w:rsidRPr="00ED75E3">
        <w:rPr>
          <w:sz w:val="28"/>
          <w:szCs w:val="28"/>
        </w:rPr>
        <w:t xml:space="preserve">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4C04EF" w:rsidRPr="00ED75E3" w:rsidRDefault="004C04E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0"/>
    </w:p>
    <w:p w:rsidR="004C04EF" w:rsidRPr="00ED75E3" w:rsidRDefault="004C04E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C04EF" w:rsidRDefault="004C04EF" w:rsidP="0093393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4C04EF" w:rsidRDefault="004C04EF" w:rsidP="0093393F">
      <w:pPr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                 В.В.Кудрявкина</w:t>
      </w:r>
    </w:p>
    <w:p w:rsidR="004C04EF" w:rsidRDefault="004C04EF"/>
    <w:p w:rsidR="004C04EF" w:rsidRDefault="004C04EF"/>
    <w:p w:rsidR="004C04EF" w:rsidRDefault="004C04EF"/>
    <w:p w:rsidR="004C04EF" w:rsidRDefault="004C04EF"/>
    <w:p w:rsidR="004C04EF" w:rsidRDefault="004C04EF"/>
    <w:p w:rsidR="004C04EF" w:rsidRDefault="004C04EF"/>
    <w:p w:rsidR="004C04EF" w:rsidRDefault="004C04EF"/>
    <w:p w:rsidR="004C04EF" w:rsidRDefault="004C04EF">
      <w:bookmarkStart w:id="1" w:name="_GoBack"/>
      <w:bookmarkEnd w:id="1"/>
    </w:p>
    <w:sectPr w:rsidR="004C04EF" w:rsidSect="00170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4EF" w:rsidRDefault="004C04EF" w:rsidP="00C44297">
      <w:r>
        <w:separator/>
      </w:r>
    </w:p>
  </w:endnote>
  <w:endnote w:type="continuationSeparator" w:id="0">
    <w:p w:rsidR="004C04EF" w:rsidRDefault="004C04EF" w:rsidP="00C4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4EF" w:rsidRDefault="004C04EF" w:rsidP="00C44297">
      <w:r>
        <w:separator/>
      </w:r>
    </w:p>
  </w:footnote>
  <w:footnote w:type="continuationSeparator" w:id="0">
    <w:p w:rsidR="004C04EF" w:rsidRDefault="004C04EF" w:rsidP="00C442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393F"/>
    <w:rsid w:val="000A1896"/>
    <w:rsid w:val="000F7F49"/>
    <w:rsid w:val="00170C6D"/>
    <w:rsid w:val="003401F6"/>
    <w:rsid w:val="003D4CAE"/>
    <w:rsid w:val="004C04EF"/>
    <w:rsid w:val="00601EE8"/>
    <w:rsid w:val="00796562"/>
    <w:rsid w:val="00906F9F"/>
    <w:rsid w:val="009254B4"/>
    <w:rsid w:val="0093393F"/>
    <w:rsid w:val="00A44116"/>
    <w:rsid w:val="00C33D0E"/>
    <w:rsid w:val="00C44297"/>
    <w:rsid w:val="00CC5E02"/>
    <w:rsid w:val="00ED75E3"/>
    <w:rsid w:val="00EF7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93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93393F"/>
  </w:style>
  <w:style w:type="character" w:styleId="Hyperlink">
    <w:name w:val="Hyperlink"/>
    <w:basedOn w:val="DefaultParagraphFont"/>
    <w:uiPriority w:val="99"/>
    <w:semiHidden/>
    <w:rsid w:val="0093393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442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442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442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44297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75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241</Words>
  <Characters>1379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6</cp:revision>
  <dcterms:created xsi:type="dcterms:W3CDTF">2016-12-12T15:10:00Z</dcterms:created>
  <dcterms:modified xsi:type="dcterms:W3CDTF">2016-12-26T11:38:00Z</dcterms:modified>
</cp:coreProperties>
</file>