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C4691" w:rsidRPr="00D464F0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-я сессия)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25.12.2019г.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31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с.Отрадное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4691" w:rsidRPr="0093393F" w:rsidRDefault="004C4691" w:rsidP="00D464F0">
      <w:pPr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Отрадненского сельского поселения от 26.12.2016г. №17 «</w:t>
      </w:r>
      <w:r w:rsidRPr="00D464F0">
        <w:rPr>
          <w:rFonts w:ascii="Times New Roman" w:hAnsi="Times New Roman" w:cs="Times New Roman"/>
          <w:b/>
          <w:bCs/>
          <w:sz w:val="28"/>
          <w:szCs w:val="28"/>
        </w:rPr>
        <w:t xml:space="preserve">О принятии осуществления части полномочий Чамзинского муниципального района Отрадненскому сельскому поселению по </w:t>
      </w:r>
      <w:r w:rsidRPr="00D464F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4C4691" w:rsidRPr="008B1FB0" w:rsidRDefault="004C4691" w:rsidP="00A042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4691" w:rsidRDefault="004C4691" w:rsidP="00A042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Отрадненского сельского поселения РЕШИЛ:</w:t>
      </w:r>
    </w:p>
    <w:p w:rsidR="004C4691" w:rsidRDefault="004C4691" w:rsidP="00745E84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4C4691" w:rsidRPr="007905B2" w:rsidRDefault="004C4691" w:rsidP="004E63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0206C">
        <w:rPr>
          <w:rFonts w:ascii="Times New Roman" w:hAnsi="Times New Roman" w:cs="Times New Roman"/>
          <w:sz w:val="28"/>
          <w:szCs w:val="28"/>
        </w:rPr>
        <w:t>1</w:t>
      </w:r>
      <w:r w:rsidRPr="00E0206C">
        <w:rPr>
          <w:rFonts w:ascii="Times New Roman" w:hAnsi="Times New Roman" w:cs="Times New Roman"/>
          <w:color w:val="000000"/>
          <w:sz w:val="28"/>
          <w:szCs w:val="28"/>
        </w:rPr>
        <w:t xml:space="preserve">. Внести следующие изменения в </w:t>
      </w:r>
      <w:r w:rsidRPr="00E0206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E0206C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0206C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6г</w:t>
      </w:r>
      <w:r w:rsidRPr="00E0206C">
        <w:rPr>
          <w:rFonts w:ascii="Times New Roman" w:hAnsi="Times New Roman" w:cs="Times New Roman"/>
          <w:sz w:val="28"/>
          <w:szCs w:val="28"/>
        </w:rPr>
        <w:t>. №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0206C">
        <w:rPr>
          <w:rFonts w:ascii="Times New Roman" w:hAnsi="Times New Roman" w:cs="Times New Roman"/>
          <w:sz w:val="28"/>
          <w:szCs w:val="28"/>
        </w:rPr>
        <w:t xml:space="preserve"> «</w:t>
      </w:r>
      <w:r w:rsidRPr="00D464F0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Чамзинского муниципального района Отрадненскому сельскому поселению по </w:t>
      </w:r>
      <w:r w:rsidRPr="00D464F0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Pr="00D46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790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4C4691" w:rsidRPr="004E63BA" w:rsidRDefault="004C4691" w:rsidP="004E6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Пункт 2 решения изложить в следующей редакции:</w:t>
      </w:r>
    </w:p>
    <w:p w:rsidR="004C4691" w:rsidRPr="004E63BA" w:rsidRDefault="004C4691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 Определить, что полномочия передаются на период со дня вступления в законную силу Соглашений о передаче полномочий по 31</w:t>
      </w:r>
      <w:r w:rsidRPr="00745E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12.2022 года».</w:t>
      </w:r>
    </w:p>
    <w:p w:rsidR="004C4691" w:rsidRDefault="004C4691" w:rsidP="00745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ab/>
      </w:r>
      <w:r w:rsidRPr="00D464F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4C4691" w:rsidRDefault="004C4691" w:rsidP="008165FE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4691" w:rsidRDefault="004C4691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4691" w:rsidRPr="00D464F0" w:rsidRDefault="004C4691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4F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C4691" w:rsidRPr="00D464F0" w:rsidRDefault="004C4691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4F0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В.В.Кудрявкина</w:t>
      </w:r>
    </w:p>
    <w:p w:rsidR="004C4691" w:rsidRPr="00D464F0" w:rsidRDefault="004C4691" w:rsidP="00745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C4691" w:rsidRPr="00D464F0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07346C"/>
    <w:rsid w:val="00164093"/>
    <w:rsid w:val="002A0641"/>
    <w:rsid w:val="00400085"/>
    <w:rsid w:val="004C4691"/>
    <w:rsid w:val="004E63BA"/>
    <w:rsid w:val="00627E8A"/>
    <w:rsid w:val="0063690F"/>
    <w:rsid w:val="006A4FD3"/>
    <w:rsid w:val="00745E84"/>
    <w:rsid w:val="007905B2"/>
    <w:rsid w:val="008165FE"/>
    <w:rsid w:val="008B1FB0"/>
    <w:rsid w:val="0093393F"/>
    <w:rsid w:val="00940762"/>
    <w:rsid w:val="009D703D"/>
    <w:rsid w:val="00A019BB"/>
    <w:rsid w:val="00A04278"/>
    <w:rsid w:val="00B26646"/>
    <w:rsid w:val="00CC6F5F"/>
    <w:rsid w:val="00D141BB"/>
    <w:rsid w:val="00D464F0"/>
    <w:rsid w:val="00E0206C"/>
    <w:rsid w:val="00FF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bCs/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</w:pPr>
  </w:style>
  <w:style w:type="paragraph" w:styleId="NoSpacing">
    <w:name w:val="No Spacing"/>
    <w:uiPriority w:val="99"/>
    <w:qFormat/>
    <w:rsid w:val="008165FE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24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225</Words>
  <Characters>1285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5</cp:revision>
  <cp:lastPrinted>2016-09-13T13:49:00Z</cp:lastPrinted>
  <dcterms:created xsi:type="dcterms:W3CDTF">2019-12-12T13:52:00Z</dcterms:created>
  <dcterms:modified xsi:type="dcterms:W3CDTF">2019-12-31T07:13:00Z</dcterms:modified>
</cp:coreProperties>
</file>