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7A" w:rsidRPr="00324578" w:rsidRDefault="0094127A">
      <w:pPr>
        <w:rPr>
          <w:b/>
          <w:bCs/>
          <w:sz w:val="28"/>
          <w:szCs w:val="28"/>
        </w:rPr>
      </w:pPr>
      <w:r w:rsidRPr="00324578">
        <w:rPr>
          <w:b/>
          <w:bCs/>
          <w:sz w:val="28"/>
          <w:szCs w:val="28"/>
        </w:rPr>
        <w:t>Экологическое законодательство РФ</w:t>
      </w:r>
    </w:p>
    <w:p w:rsidR="0094127A" w:rsidRDefault="0094127A" w:rsidP="00324578">
      <w:pPr>
        <w:pStyle w:val="1"/>
        <w:ind w:firstLine="566"/>
        <w:jc w:val="both"/>
      </w:pPr>
    </w:p>
    <w:tbl>
      <w:tblPr>
        <w:tblW w:w="9060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780"/>
        <w:gridCol w:w="3067"/>
        <w:gridCol w:w="5213"/>
      </w:tblGrid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№ п/п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Название федерального закона или другого законодательного акта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Содержание</w:t>
            </w:r>
          </w:p>
        </w:tc>
      </w:tr>
      <w:tr w:rsidR="0094127A" w:rsidRPr="00056A52">
        <w:trPr>
          <w:trHeight w:val="420"/>
        </w:trPr>
        <w:tc>
          <w:tcPr>
            <w:tcW w:w="90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Законодательство об окружающей среде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hd w:val="clear" w:color="auto" w:fill="FFFFFF"/>
              <w:spacing w:line="241" w:lineRule="auto"/>
            </w:pPr>
            <w:hyperlink r:id="rId5" w:anchor="/document/99/901808297" w:history="1">
              <w:r w:rsidRPr="00056A52">
                <w:rPr>
                  <w:rStyle w:val="Hyperlink"/>
                </w:rPr>
                <w:t>От 10.01.2002 № 7-ФЗ</w:t>
              </w:r>
            </w:hyperlink>
            <w:r>
              <w:t xml:space="preserve"> Об охране окружающей среды 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2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6" w:anchor="/document/99/9014668" w:history="1">
              <w:r w:rsidRPr="00056A52">
                <w:rPr>
                  <w:rStyle w:val="Hyperlink"/>
                </w:rPr>
                <w:t>От 23.11.1995 № 174-ФЗ</w:t>
              </w:r>
            </w:hyperlink>
            <w:r>
              <w:t xml:space="preserve"> Об экологической экспертизе 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Регулирует отношения в области </w:t>
            </w:r>
            <w:hyperlink r:id="rId7" w:history="1">
              <w:r w:rsidRPr="00056A52">
                <w:rPr>
                  <w:rStyle w:val="Hyperlink"/>
                </w:rPr>
                <w:t>государственной экспертизы</w:t>
              </w:r>
            </w:hyperlink>
            <w:r>
              <w:t>, направленной на предотвращение негативного воздействия на окружающую среду от хозяйственной или иной деятельности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3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8" w:anchor="/document/99/9015351" w:history="1">
              <w:r w:rsidRPr="00056A52">
                <w:rPr>
                  <w:rStyle w:val="Hyperlink"/>
                </w:rPr>
                <w:t>От 09.01.1996 № 3-ФЗ</w:t>
              </w:r>
            </w:hyperlink>
            <w:r>
              <w:t xml:space="preserve"> О радиационной безопасности населения 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Определяет </w:t>
            </w:r>
            <w:hyperlink r:id="rId9" w:history="1">
              <w:r w:rsidRPr="00056A52">
                <w:rPr>
                  <w:rStyle w:val="Hyperlink"/>
                </w:rPr>
                <w:t>правовые основы радиационной безопасности</w:t>
              </w:r>
            </w:hyperlink>
            <w:r>
              <w:t xml:space="preserve"> для сохранения здоровья населения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4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0" w:anchor="/document/99/901711591" w:history="1">
              <w:r w:rsidRPr="00056A52">
                <w:rPr>
                  <w:rStyle w:val="Hyperlink"/>
                </w:rPr>
                <w:t>От 24.06.1998 № 89-ФЗ</w:t>
              </w:r>
            </w:hyperlink>
            <w:r>
              <w:t xml:space="preserve"> Об отходах производства и потребления 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Описывает основы </w:t>
            </w:r>
            <w:hyperlink r:id="rId11" w:anchor="/document/86/104318" w:history="1">
              <w:r w:rsidRPr="00056A52">
                <w:rPr>
                  <w:rStyle w:val="Hyperlink"/>
                </w:rPr>
                <w:t>обращения с отходами производства и потребления</w:t>
              </w:r>
            </w:hyperlink>
            <w:r>
              <w:t>, их безопасного складирования, переработки без причинения значительного ущерба природе или здоровью граждан</w:t>
            </w:r>
          </w:p>
        </w:tc>
      </w:tr>
      <w:tr w:rsidR="0094127A" w:rsidRPr="00056A52">
        <w:trPr>
          <w:trHeight w:val="420"/>
        </w:trPr>
        <w:tc>
          <w:tcPr>
            <w:tcW w:w="90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Законодательство о природных комплексах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5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2" w:anchor="/document/99/9010833" w:history="1">
              <w:r w:rsidRPr="00056A52">
                <w:rPr>
                  <w:rStyle w:val="Hyperlink"/>
                </w:rPr>
                <w:t>От 14.03.1995 № 33-ФЗ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Об особо охраняемых природных территориях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Регламентирует порядок охраны и использования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6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rPr>
                <w:highlight w:val="white"/>
              </w:rPr>
            </w:pPr>
            <w:hyperlink r:id="rId13" w:anchor="/document/99/9011488" w:history="1">
              <w:r w:rsidRPr="00056A52">
                <w:rPr>
                  <w:rStyle w:val="Hyperlink"/>
                  <w:highlight w:val="white"/>
                </w:rPr>
                <w:t>От 23.02.1995 № 26-ФЗ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rPr>
                <w:highlight w:val="white"/>
              </w:rPr>
              <w:t>О природных лечебных ресурсах, лечебно-оздоровительных местностях и курортах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7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4" w:anchor="/document/99/901792255" w:history="1">
              <w:r w:rsidRPr="00056A52">
                <w:rPr>
                  <w:rStyle w:val="Hyperlink"/>
                </w:rPr>
                <w:t>От 10.07.2001 № 92-ФЗ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 специальных экологических программах реабилитации радиационно загрязненных участков территории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Устанавливает особенности регулирования отношений при разработке и реализации экологических программ реабилитации радиационно загрязненных участков</w:t>
            </w:r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</w:p>
        </w:tc>
      </w:tr>
      <w:tr w:rsidR="0094127A" w:rsidRPr="00056A52">
        <w:trPr>
          <w:trHeight w:val="420"/>
        </w:trPr>
        <w:tc>
          <w:tcPr>
            <w:tcW w:w="90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Природоресурсное законодательство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8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5" w:anchor="/document/99/744100004" w:history="1">
              <w:r w:rsidRPr="00056A52">
                <w:rPr>
                  <w:rStyle w:val="Hyperlink"/>
                </w:rPr>
                <w:t>Земельный кодекс</w:t>
              </w:r>
            </w:hyperlink>
            <w:r>
              <w:t xml:space="preserve"> Российской Федерации от 25.10.2001 № 136-ФЗ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Рассматривает вопросы:</w:t>
            </w:r>
          </w:p>
          <w:p w:rsidR="0094127A" w:rsidRDefault="0094127A" w:rsidP="00324578">
            <w:pPr>
              <w:pStyle w:val="1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учета земель;</w:t>
            </w:r>
          </w:p>
          <w:p w:rsidR="0094127A" w:rsidRDefault="0094127A" w:rsidP="00324578">
            <w:pPr>
              <w:pStyle w:val="1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охраны земель;</w:t>
            </w:r>
          </w:p>
          <w:p w:rsidR="0094127A" w:rsidRDefault="0094127A" w:rsidP="00324578">
            <w:pPr>
              <w:pStyle w:val="1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охраны жизни и здоровья граждан;</w:t>
            </w:r>
          </w:p>
          <w:p w:rsidR="0094127A" w:rsidRDefault="0094127A" w:rsidP="00324578">
            <w:pPr>
              <w:pStyle w:val="1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платности земли;</w:t>
            </w:r>
          </w:p>
          <w:p w:rsidR="0094127A" w:rsidRDefault="0094127A" w:rsidP="00324578">
            <w:pPr>
              <w:pStyle w:val="1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разграничения территорий по целевому назначению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9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6" w:anchor="/document/99/901821169" w:history="1">
              <w:r w:rsidRPr="00056A52">
                <w:rPr>
                  <w:rStyle w:val="Hyperlink"/>
                </w:rPr>
                <w:t>От 24.07.2002 № 101-ФЗ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Об обороте земель сельскохозяйственного назначения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 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10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7" w:anchor="/document/99/901789647" w:history="1">
              <w:r w:rsidRPr="00056A52">
                <w:rPr>
                  <w:rStyle w:val="Hyperlink"/>
                </w:rPr>
                <w:t>От 18.06.2001 № 78-ФЗ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 землеустройстве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11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8" w:anchor="/document/99/902053803" w:history="1">
              <w:r w:rsidRPr="00056A52">
                <w:rPr>
                  <w:rStyle w:val="Hyperlink"/>
                </w:rPr>
                <w:t>От 24.07.2007 № 221-ФЗ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 кадастровой деятельности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Осуществляет правовое регулирование кадастровой деятельности, описывает правила проведения кадастровых работ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12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19" w:anchor="/document/99/901982862" w:history="1">
              <w:r w:rsidRPr="00056A52">
                <w:rPr>
                  <w:rStyle w:val="Hyperlink"/>
                </w:rPr>
                <w:t>Водный кодекс Российской Федерации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Содержит нормы, регулирующие отношения по использованию, охране водных объектов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13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0" w:anchor="/document/99/902017047" w:history="1">
              <w:r w:rsidRPr="00056A52">
                <w:rPr>
                  <w:rStyle w:val="Hyperlink"/>
                </w:rPr>
                <w:t>Лесной кодекс Российской Федерации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Лесное законодательство регулирует отношения в области использования, охраны, защиты, воспроизводства лесов, лесоразведения (лесные отношения)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14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1" w:anchor="/document/99/9003403" w:history="1">
              <w:r w:rsidRPr="00056A52">
                <w:rPr>
                  <w:rStyle w:val="Hyperlink"/>
                </w:rPr>
                <w:t>Закон РФ от 21.02.1992 № 2395-1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 недрах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</w:t>
            </w:r>
            <w:hyperlink r:id="rId22" w:anchor="/document/118/60703" w:history="1">
              <w:r w:rsidRPr="00056A52">
                <w:rPr>
                  <w:rStyle w:val="Hyperlink"/>
                </w:rPr>
                <w:t>подземных вод</w:t>
              </w:r>
            </w:hyperlink>
            <w:r>
              <w:t xml:space="preserve"> и вод, используемых для производственных или технологических нужд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15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3" w:anchor="/document/99/9046060" w:history="1">
              <w:r w:rsidRPr="00056A52">
                <w:rPr>
                  <w:rStyle w:val="Hyperlink"/>
                </w:rPr>
                <w:t>От 21.07.1997 № 112-ФЗ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Об участках недр, право пользования которыми может быть предоставлено на условиях раздела продукции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Определяет участки недр, в том числе месторождения полезных ископаемых, право пользования которыми может быть предоставлено на условиях раздела продукции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16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4" w:anchor="/document/99/9011346" w:history="1">
              <w:r w:rsidRPr="00056A52">
                <w:rPr>
                  <w:rStyle w:val="Hyperlink"/>
                </w:rPr>
                <w:t>От 24.04.1995 № 52-ФЗ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 животном мире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17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5" w:anchor="/document/99/901732276" w:history="1">
              <w:r w:rsidRPr="00056A52">
                <w:rPr>
                  <w:rStyle w:val="Hyperlink"/>
                </w:rPr>
                <w:t>От 04.05.1999 № 96-ФЗ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Об охране атмосферного воздуха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Устанавливает правовые основы </w:t>
            </w:r>
            <w:hyperlink r:id="rId26" w:history="1">
              <w:r w:rsidRPr="00056A52">
                <w:rPr>
                  <w:rStyle w:val="Hyperlink"/>
                </w:rPr>
                <w:t>охраны атмосферного воздуха</w:t>
              </w:r>
            </w:hyperlink>
            <w:r>
              <w:t>, направлен на реализацию прав граждан на благоприятную окружающую среду и достоверную информацию о ее состоянии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18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7" w:anchor="/document/99/902186281" w:history="1">
              <w:r w:rsidRPr="00056A52">
                <w:rPr>
                  <w:rStyle w:val="Hyperlink"/>
                </w:rPr>
                <w:t>От 23.11.2009 № 261-ФЗ</w:t>
              </w:r>
            </w:hyperlink>
          </w:p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Регулирует отношения по энергосбережению, повышению энергетической эффективности</w:t>
            </w:r>
          </w:p>
        </w:tc>
      </w:tr>
      <w:tr w:rsidR="0094127A" w:rsidRPr="00056A52">
        <w:trPr>
          <w:trHeight w:val="420"/>
        </w:trPr>
        <w:tc>
          <w:tcPr>
            <w:tcW w:w="90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Pr="00F15016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Законодательные акты общего характера, содержащие нормы права по экологии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19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8" w:anchor="/document/99/9004937" w:history="1">
              <w:r w:rsidRPr="00056A52">
                <w:rPr>
                  <w:rStyle w:val="Hyperlink"/>
                </w:rPr>
                <w:t>Конституция Российской Федерации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Устанавливает экологические права граждан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20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29" w:anchor="/document/99/9027690" w:history="1">
              <w:r w:rsidRPr="00056A52">
                <w:rPr>
                  <w:rStyle w:val="Hyperlink"/>
                </w:rPr>
                <w:t>Гражданский кодекс Российской Федерации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 xml:space="preserve">Устанавливает гражданско-правовую ответственность за </w:t>
            </w:r>
            <w:hyperlink r:id="rId30" w:history="1">
              <w:r w:rsidRPr="00056A52">
                <w:rPr>
                  <w:rStyle w:val="Hyperlink"/>
                </w:rPr>
                <w:t>нарушение законодательства по экологии</w:t>
              </w:r>
            </w:hyperlink>
            <w:r>
              <w:t>, порядок возмещения вреда, причиненного окружающей среде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FA33D8">
            <w:pPr>
              <w:pStyle w:val="1"/>
              <w:widowControl w:val="0"/>
              <w:spacing w:line="240" w:lineRule="auto"/>
              <w:jc w:val="center"/>
            </w:pPr>
            <w:r>
              <w:t>21</w:t>
            </w:r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31" w:anchor="/document/99/901807667" w:history="1">
              <w:r w:rsidRPr="00056A52">
                <w:rPr>
                  <w:rStyle w:val="Hyperlink"/>
                </w:rPr>
                <w:t>Кодекс об административных правонарушениях РФ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r>
              <w:t>Определяет размеры административных штрафов за нарушение экологического законодательства</w:t>
            </w:r>
          </w:p>
        </w:tc>
      </w:tr>
      <w:tr w:rsidR="0094127A" w:rsidRPr="00056A52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  <w:jc w:val="center"/>
            </w:pPr>
            <w:r>
              <w:t>22</w:t>
            </w:r>
            <w:bookmarkStart w:id="0" w:name="_GoBack"/>
            <w:bookmarkEnd w:id="0"/>
          </w:p>
        </w:tc>
        <w:tc>
          <w:tcPr>
            <w:tcW w:w="30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Default="0094127A" w:rsidP="0022116E">
            <w:pPr>
              <w:pStyle w:val="1"/>
              <w:widowControl w:val="0"/>
              <w:spacing w:line="240" w:lineRule="auto"/>
            </w:pPr>
            <w:hyperlink r:id="rId32" w:anchor="/document/99/9017477" w:history="1">
              <w:r w:rsidRPr="00056A52">
                <w:rPr>
                  <w:rStyle w:val="Hyperlink"/>
                </w:rPr>
                <w:t>Уголовный кодекс Российской Федерации</w:t>
              </w:r>
            </w:hyperlink>
          </w:p>
        </w:tc>
        <w:tc>
          <w:tcPr>
            <w:tcW w:w="52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127A" w:rsidRPr="00F15016" w:rsidRDefault="0094127A" w:rsidP="0022116E">
            <w:pPr>
              <w:pStyle w:val="1"/>
              <w:widowControl w:val="0"/>
              <w:spacing w:line="240" w:lineRule="auto"/>
            </w:pPr>
            <w:r>
              <w:t>Устанавливает уголовную ответственность за тяжкие преступления в сфере экологии</w:t>
            </w:r>
          </w:p>
        </w:tc>
      </w:tr>
    </w:tbl>
    <w:p w:rsidR="0094127A" w:rsidRDefault="0094127A" w:rsidP="00324578">
      <w:pPr>
        <w:pStyle w:val="1"/>
        <w:ind w:firstLine="566"/>
        <w:jc w:val="both"/>
      </w:pPr>
    </w:p>
    <w:p w:rsidR="0094127A" w:rsidRDefault="0094127A" w:rsidP="00324578">
      <w:pPr>
        <w:pStyle w:val="1"/>
        <w:ind w:firstLine="566"/>
        <w:jc w:val="both"/>
      </w:pPr>
      <w:r>
        <w:t xml:space="preserve">Приведенный список нормативных актов не является исчерпывающим. </w:t>
      </w:r>
    </w:p>
    <w:p w:rsidR="0094127A" w:rsidRPr="00324578" w:rsidRDefault="0094127A"/>
    <w:sectPr w:rsidR="0094127A" w:rsidRPr="00324578" w:rsidSect="0089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D62E2"/>
    <w:multiLevelType w:val="hybridMultilevel"/>
    <w:tmpl w:val="A69886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578"/>
    <w:rsid w:val="00056A52"/>
    <w:rsid w:val="0022116E"/>
    <w:rsid w:val="00324578"/>
    <w:rsid w:val="00333942"/>
    <w:rsid w:val="003663BA"/>
    <w:rsid w:val="006A2285"/>
    <w:rsid w:val="008877D2"/>
    <w:rsid w:val="00897F4C"/>
    <w:rsid w:val="0094127A"/>
    <w:rsid w:val="00972EFA"/>
    <w:rsid w:val="00A729F0"/>
    <w:rsid w:val="00D57A07"/>
    <w:rsid w:val="00E63715"/>
    <w:rsid w:val="00F15016"/>
    <w:rsid w:val="00FA3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94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uiPriority w:val="99"/>
    <w:rsid w:val="00324578"/>
    <w:pPr>
      <w:spacing w:line="276" w:lineRule="auto"/>
    </w:pPr>
    <w:rPr>
      <w:rFonts w:ascii="Arial" w:hAnsi="Arial" w:cs="Arial"/>
    </w:rPr>
  </w:style>
  <w:style w:type="character" w:styleId="Hyperlink">
    <w:name w:val="Hyperlink"/>
    <w:basedOn w:val="DefaultParagraphFont"/>
    <w:uiPriority w:val="99"/>
    <w:rsid w:val="003245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663B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truda.ru/" TargetMode="External"/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www.trudohrana.ru/article/103781-19-m2-kontrol-vybrosov-zagryaznyayushchih-veshchestv-v-atmosfe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p.1otruda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rudohrana.ru/article/103775-19-m1-zakon-ob-ekologicheskoy-ekspertize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5" Type="http://schemas.openxmlformats.org/officeDocument/2006/relationships/hyperlink" Target="https://vip.1otruda.ru/" TargetMode="Externa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10" Type="http://schemas.openxmlformats.org/officeDocument/2006/relationships/hyperlink" Target="https://vip.1otruda.ru/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vip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udohrana.ru/article/103769-19-m1-federalnyy-zakon-o-radiatsionnoy-bezopasnosti-naseleniya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vip.1otruda.ru/" TargetMode="External"/><Relationship Id="rId30" Type="http://schemas.openxmlformats.org/officeDocument/2006/relationships/hyperlink" Target="https://www.trudohrana.ru/article/103813-19-m3-narusheniya-ekologicheskogo-zakonodatelstva-vidy-i-otvetstven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1080</Words>
  <Characters>6158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Экологическое законодательство РФ</dc:title>
  <dc:subject/>
  <dc:creator>chirkina</dc:creator>
  <cp:keywords/>
  <dc:description/>
  <cp:lastModifiedBy>Zam</cp:lastModifiedBy>
  <cp:revision>2</cp:revision>
  <dcterms:created xsi:type="dcterms:W3CDTF">2022-01-24T07:55:00Z</dcterms:created>
  <dcterms:modified xsi:type="dcterms:W3CDTF">2022-01-24T07:55:00Z</dcterms:modified>
</cp:coreProperties>
</file>