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E" w:rsidRDefault="000154BE" w:rsidP="00EA5305">
      <w:pPr>
        <w:pStyle w:val="Heading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0154BE" w:rsidRPr="00EA5305" w:rsidRDefault="000154BE" w:rsidP="00EA5305">
      <w:pPr>
        <w:pStyle w:val="Heading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0154BE" w:rsidRPr="007B253A" w:rsidRDefault="000154BE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</w:t>
      </w:r>
      <w:r w:rsidRPr="007B253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района!</w:t>
      </w:r>
    </w:p>
    <w:p w:rsidR="000154BE" w:rsidRPr="007B253A" w:rsidRDefault="000154BE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54BE" w:rsidRPr="007B253A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53A">
        <w:rPr>
          <w:rFonts w:ascii="Times New Roman" w:hAnsi="Times New Roman" w:cs="Times New Roman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253A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7B253A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 района информирует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Работа по выявлению правообладателей осуществляется в отношении земельных участков, 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зданий, сооружений, объектов незавершенного строительства, помещений.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0154BE" w:rsidRPr="00CB4CB1" w:rsidRDefault="000154BE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Pr="00CB4CB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CB4CB1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 района в информационно-телекоммуникационной сети «Интернет» по адресу: </w:t>
      </w:r>
      <w:hyperlink r:id="rId4" w:history="1">
        <w:r w:rsidRPr="00884D0C">
          <w:rPr>
            <w:rStyle w:val="Hyperlink"/>
            <w:rFonts w:ascii="Times New Roman" w:hAnsi="Times New Roman" w:cs="Times New Roman"/>
            <w:sz w:val="28"/>
            <w:szCs w:val="28"/>
          </w:rPr>
          <w:t>http://</w:t>
        </w:r>
        <w:r w:rsidRPr="00884D0C">
          <w:rPr>
            <w:rStyle w:val="Hyperlink"/>
            <w:sz w:val="28"/>
            <w:szCs w:val="28"/>
            <w:lang w:val="en-US"/>
          </w:rPr>
          <w:t>chamzinka</w:t>
        </w:r>
        <w:r w:rsidRPr="00884D0C">
          <w:rPr>
            <w:rStyle w:val="Hyperlink"/>
            <w:sz w:val="28"/>
            <w:szCs w:val="28"/>
          </w:rPr>
          <w:t>.</w:t>
        </w:r>
        <w:r w:rsidRPr="00884D0C">
          <w:rPr>
            <w:rStyle w:val="Hyperlink"/>
            <w:sz w:val="28"/>
            <w:szCs w:val="28"/>
            <w:lang w:val="en-US"/>
          </w:rPr>
          <w:t>e</w:t>
        </w:r>
        <w:r w:rsidRPr="00884D0C">
          <w:rPr>
            <w:rStyle w:val="Hyperlink"/>
            <w:sz w:val="28"/>
            <w:szCs w:val="28"/>
          </w:rPr>
          <w:t>-</w:t>
        </w:r>
        <w:r w:rsidRPr="00884D0C">
          <w:rPr>
            <w:rStyle w:val="Hyperlink"/>
            <w:sz w:val="28"/>
            <w:szCs w:val="28"/>
            <w:lang w:val="en-US"/>
          </w:rPr>
          <w:t>mordovia</w:t>
        </w:r>
        <w:r w:rsidRPr="00884D0C">
          <w:rPr>
            <w:rStyle w:val="Hyperlink"/>
            <w:sz w:val="28"/>
            <w:szCs w:val="28"/>
          </w:rPr>
          <w:t>.</w:t>
        </w:r>
        <w:r w:rsidRPr="00884D0C">
          <w:rPr>
            <w:rStyle w:val="Hyperlink"/>
            <w:sz w:val="28"/>
            <w:szCs w:val="28"/>
            <w:lang w:val="en-US"/>
          </w:rPr>
          <w:t>ru</w:t>
        </w:r>
      </w:hyperlink>
      <w:r w:rsidRPr="00CB4CB1">
        <w:rPr>
          <w:rFonts w:ascii="Times New Roman" w:hAnsi="Times New Roman" w:cs="Times New Roman"/>
          <w:sz w:val="28"/>
          <w:szCs w:val="28"/>
        </w:rPr>
        <w:t>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CB1">
        <w:rPr>
          <w:rFonts w:ascii="Times New Roman" w:hAnsi="Times New Roman" w:cs="Times New Roman"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администрацию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CB4CB1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и представить сведения о почтовом адресе и (или) адресе электронной почты для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связи сними в связи с проведением мероприятий по выявлению правообладателей ранее учтенных объектов недвижимости.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0154BE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0154BE" w:rsidRPr="005C69DA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почтой по адресу: 431725</w:t>
      </w:r>
      <w:r w:rsidRPr="005C69DA">
        <w:rPr>
          <w:rFonts w:ascii="Times New Roman" w:hAnsi="Times New Roman" w:cs="Times New Roman"/>
          <w:sz w:val="28"/>
          <w:szCs w:val="28"/>
        </w:rPr>
        <w:t>, Республика Мордови</w:t>
      </w:r>
      <w:r>
        <w:rPr>
          <w:rFonts w:ascii="Times New Roman" w:hAnsi="Times New Roman" w:cs="Times New Roman"/>
          <w:sz w:val="28"/>
          <w:szCs w:val="28"/>
        </w:rPr>
        <w:t>я, Чамзинский район, с. Отрадное, ул. Ленина, д.80, тел. 8(83437)2-61-49</w:t>
      </w:r>
      <w:r w:rsidRPr="005C69DA">
        <w:rPr>
          <w:rFonts w:ascii="Times New Roman" w:hAnsi="Times New Roman" w:cs="Times New Roman"/>
          <w:sz w:val="28"/>
          <w:szCs w:val="28"/>
        </w:rPr>
        <w:t>, режим работы: пн-пт с 08:30 до 16:30, перерыв с 13:00 до 14:00;</w:t>
      </w:r>
    </w:p>
    <w:p w:rsidR="000154BE" w:rsidRPr="005C69DA" w:rsidRDefault="000154BE" w:rsidP="0004373A">
      <w:pPr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       - электронной почтой по адресу: </w:t>
      </w:r>
      <w:hyperlink r:id="rId5" w:history="1"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  <w:lang w:val="en-US"/>
          </w:rPr>
          <w:t>OtradnoeSP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>@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  <w:lang w:val="en-US"/>
          </w:rPr>
          <w:t>e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>-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  <w:lang w:val="en-US"/>
          </w:rPr>
          <w:t>mordovia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>.</w:t>
        </w:r>
        <w:r w:rsidRPr="00BA6CC8">
          <w:rPr>
            <w:rStyle w:val="Hyperlink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  <w:lang w:val="en-US"/>
          </w:rPr>
          <w:t>ru</w:t>
        </w:r>
      </w:hyperlink>
      <w:r w:rsidRPr="00CB4CB1">
        <w:rPr>
          <w:rFonts w:ascii="Times New Roman" w:hAnsi="Times New Roman" w:cs="Times New Roman"/>
          <w:sz w:val="28"/>
          <w:szCs w:val="28"/>
        </w:rPr>
        <w:t xml:space="preserve"> </w:t>
      </w:r>
      <w:r w:rsidRPr="005C69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54BE" w:rsidRPr="005C69DA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5C69DA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0154BE" w:rsidRPr="005C69DA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9DA">
        <w:rPr>
          <w:rFonts w:ascii="Times New Roman" w:hAnsi="Times New Roman" w:cs="Times New Roman"/>
          <w:sz w:val="28"/>
          <w:szCs w:val="28"/>
        </w:rPr>
        <w:t xml:space="preserve">- обратиться в администрацию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5C69DA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в целях обеспечения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0154BE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0154BE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Pr="008742A3" w:rsidRDefault="000154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Default="000154B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Default="000154B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Pr="009D523B" w:rsidRDefault="000154BE" w:rsidP="008742A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523B">
        <w:rPr>
          <w:rFonts w:ascii="Times New Roman" w:hAnsi="Times New Roman" w:cs="Times New Roman"/>
          <w:i/>
          <w:iCs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iCs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iCs/>
          <w:sz w:val="24"/>
          <w:szCs w:val="24"/>
        </w:rPr>
        <w:t>ся в подразделе «Перечни ранее учтенных объектов»</w:t>
      </w:r>
    </w:p>
    <w:p w:rsidR="000154BE" w:rsidRDefault="000154B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54BE" w:rsidRDefault="000154B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154BE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154BE"/>
    <w:rsid w:val="0002036D"/>
    <w:rsid w:val="00035ADB"/>
    <w:rsid w:val="0004373A"/>
    <w:rsid w:val="000473CD"/>
    <w:rsid w:val="00053228"/>
    <w:rsid w:val="00064894"/>
    <w:rsid w:val="001A20E6"/>
    <w:rsid w:val="003E69ED"/>
    <w:rsid w:val="00436A5D"/>
    <w:rsid w:val="004400DE"/>
    <w:rsid w:val="004C3D29"/>
    <w:rsid w:val="005463EC"/>
    <w:rsid w:val="00586A73"/>
    <w:rsid w:val="005C69DA"/>
    <w:rsid w:val="006421E2"/>
    <w:rsid w:val="00683481"/>
    <w:rsid w:val="006B4809"/>
    <w:rsid w:val="007177E1"/>
    <w:rsid w:val="007B253A"/>
    <w:rsid w:val="007D2DEE"/>
    <w:rsid w:val="00821201"/>
    <w:rsid w:val="00865972"/>
    <w:rsid w:val="008742A3"/>
    <w:rsid w:val="00884D0C"/>
    <w:rsid w:val="008C09EA"/>
    <w:rsid w:val="00933816"/>
    <w:rsid w:val="009A2147"/>
    <w:rsid w:val="009D523B"/>
    <w:rsid w:val="009F0190"/>
    <w:rsid w:val="00A157F9"/>
    <w:rsid w:val="00A62122"/>
    <w:rsid w:val="00B94169"/>
    <w:rsid w:val="00BA6CC8"/>
    <w:rsid w:val="00BB2468"/>
    <w:rsid w:val="00BB562C"/>
    <w:rsid w:val="00C56ED5"/>
    <w:rsid w:val="00CB4CB1"/>
    <w:rsid w:val="00CD355B"/>
    <w:rsid w:val="00CD633A"/>
    <w:rsid w:val="00CF6711"/>
    <w:rsid w:val="00D9514E"/>
    <w:rsid w:val="00DA1AB3"/>
    <w:rsid w:val="00E92CDA"/>
    <w:rsid w:val="00EA5305"/>
    <w:rsid w:val="00F60219"/>
    <w:rsid w:val="00F7573B"/>
    <w:rsid w:val="00FC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530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rsid w:val="008742A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865972"/>
    <w:rPr>
      <w:color w:val="auto"/>
      <w:u w:val="single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BA6CC8"/>
    <w:pPr>
      <w:spacing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10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066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06605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661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0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OtradnoeSP@e%2dmordovia.ru" TargetMode="External"/><Relationship Id="rId4" Type="http://schemas.openxmlformats.org/officeDocument/2006/relationships/hyperlink" Target="http://chamzink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2</Pages>
  <Words>834</Words>
  <Characters>4756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8</cp:revision>
  <cp:lastPrinted>2021-11-08T08:43:00Z</cp:lastPrinted>
  <dcterms:created xsi:type="dcterms:W3CDTF">2021-11-18T04:49:00Z</dcterms:created>
  <dcterms:modified xsi:type="dcterms:W3CDTF">2021-11-18T11:27:00Z</dcterms:modified>
</cp:coreProperties>
</file>