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7DD" w:rsidRDefault="00AA47DD" w:rsidP="00EA5305">
      <w:pPr>
        <w:pStyle w:val="Heading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  <w:r>
        <w:rPr>
          <w:color w:val="151515"/>
          <w:sz w:val="36"/>
          <w:szCs w:val="36"/>
        </w:rPr>
        <w:t>Извещение о проведении работ по выявлению правообладателей ранее учтенных объектов недвижимости</w:t>
      </w:r>
    </w:p>
    <w:p w:rsidR="00AA47DD" w:rsidRPr="00EA5305" w:rsidRDefault="00AA47DD" w:rsidP="00EA5305">
      <w:pPr>
        <w:pStyle w:val="Heading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</w:p>
    <w:p w:rsidR="00AA47DD" w:rsidRPr="00746364" w:rsidRDefault="00AA47DD" w:rsidP="008742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46364">
        <w:rPr>
          <w:rFonts w:ascii="Times New Roman" w:hAnsi="Times New Roman"/>
          <w:b/>
          <w:bCs/>
          <w:sz w:val="28"/>
          <w:szCs w:val="28"/>
        </w:rPr>
        <w:t xml:space="preserve">Уважаемые жители Алексеевского сельского поселения </w:t>
      </w:r>
    </w:p>
    <w:p w:rsidR="00AA47DD" w:rsidRDefault="00AA47DD" w:rsidP="008742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46364">
        <w:rPr>
          <w:rFonts w:ascii="Times New Roman" w:hAnsi="Times New Roman"/>
          <w:b/>
          <w:bCs/>
          <w:sz w:val="28"/>
          <w:szCs w:val="28"/>
        </w:rPr>
        <w:t>Чамзинского муниципального района!</w:t>
      </w:r>
    </w:p>
    <w:p w:rsidR="00AA47DD" w:rsidRPr="008742A3" w:rsidRDefault="00AA47DD" w:rsidP="008742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A47DD" w:rsidRPr="006421E2" w:rsidRDefault="00AA47DD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421E2">
        <w:rPr>
          <w:rFonts w:ascii="Times New Roman" w:hAnsi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AA47DD" w:rsidRPr="008742A3" w:rsidRDefault="00AA47DD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/>
          <w:sz w:val="28"/>
          <w:szCs w:val="28"/>
        </w:rPr>
        <w:t>О государстве</w:t>
      </w:r>
      <w:r>
        <w:rPr>
          <w:rFonts w:ascii="Times New Roman" w:hAnsi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/>
          <w:sz w:val="28"/>
          <w:szCs w:val="28"/>
        </w:rPr>
        <w:t xml:space="preserve">дминистрация </w:t>
      </w:r>
      <w:r w:rsidRPr="00746364">
        <w:rPr>
          <w:rFonts w:ascii="Times New Roman" w:hAnsi="Times New Roman"/>
          <w:sz w:val="28"/>
          <w:szCs w:val="28"/>
        </w:rPr>
        <w:t>Алексеевского сельского поселения Чамзинского муниципального  района</w:t>
      </w:r>
      <w:r w:rsidRPr="008742A3">
        <w:rPr>
          <w:rFonts w:ascii="Times New Roman" w:hAnsi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/>
          <w:sz w:val="28"/>
          <w:szCs w:val="28"/>
        </w:rPr>
        <w:t>О государственной регистрации прав на недвижимое имуществ</w:t>
      </w:r>
      <w:r>
        <w:rPr>
          <w:rFonts w:ascii="Times New Roman" w:hAnsi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AA47DD" w:rsidRPr="008742A3" w:rsidRDefault="00AA47DD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AA47DD" w:rsidRPr="008742A3" w:rsidRDefault="00AA47DD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AA47DD" w:rsidRDefault="00AA47DD" w:rsidP="006421E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</w:t>
      </w:r>
      <w:r>
        <w:rPr>
          <w:rFonts w:ascii="Times New Roman" w:hAnsi="Times New Roman"/>
          <w:sz w:val="28"/>
          <w:szCs w:val="28"/>
        </w:rPr>
        <w:t>а</w:t>
      </w:r>
      <w:r w:rsidRPr="008742A3">
        <w:rPr>
          <w:rFonts w:ascii="Times New Roman" w:hAnsi="Times New Roman"/>
          <w:sz w:val="28"/>
          <w:szCs w:val="28"/>
        </w:rPr>
        <w:t xml:space="preserve">дминистрации </w:t>
      </w:r>
      <w:r w:rsidRPr="00DC5F64">
        <w:rPr>
          <w:rFonts w:ascii="Times New Roman" w:hAnsi="Times New Roman"/>
          <w:sz w:val="28"/>
          <w:szCs w:val="28"/>
        </w:rPr>
        <w:t>Алексеевского сельского поселения Чамзинского муниципального  района в информационно-телекоммуникационной сети «Интернет» по адресу: </w:t>
      </w:r>
    </w:p>
    <w:p w:rsidR="00AA47DD" w:rsidRPr="000436A6" w:rsidRDefault="00AA47DD" w:rsidP="006421E2">
      <w:pPr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hyperlink r:id="rId4" w:history="1">
        <w:r w:rsidRPr="00884D0C">
          <w:rPr>
            <w:rStyle w:val="Hyperlink"/>
            <w:rFonts w:ascii="Times New Roman" w:hAnsi="Times New Roman"/>
            <w:sz w:val="28"/>
            <w:szCs w:val="28"/>
          </w:rPr>
          <w:t>http://</w:t>
        </w:r>
        <w:r w:rsidRPr="00884D0C">
          <w:rPr>
            <w:rStyle w:val="Hyperlink"/>
            <w:sz w:val="28"/>
            <w:szCs w:val="28"/>
            <w:lang w:val="en-US"/>
          </w:rPr>
          <w:t>chamzinka</w:t>
        </w:r>
        <w:r w:rsidRPr="00884D0C">
          <w:rPr>
            <w:rStyle w:val="Hyperlink"/>
            <w:sz w:val="28"/>
            <w:szCs w:val="28"/>
          </w:rPr>
          <w:t>.</w:t>
        </w:r>
        <w:r w:rsidRPr="00884D0C">
          <w:rPr>
            <w:rStyle w:val="Hyperlink"/>
            <w:sz w:val="28"/>
            <w:szCs w:val="28"/>
            <w:lang w:val="en-US"/>
          </w:rPr>
          <w:t>e</w:t>
        </w:r>
        <w:r w:rsidRPr="00884D0C">
          <w:rPr>
            <w:rStyle w:val="Hyperlink"/>
            <w:sz w:val="28"/>
            <w:szCs w:val="28"/>
          </w:rPr>
          <w:t>-</w:t>
        </w:r>
        <w:r w:rsidRPr="00884D0C">
          <w:rPr>
            <w:rStyle w:val="Hyperlink"/>
            <w:sz w:val="28"/>
            <w:szCs w:val="28"/>
            <w:lang w:val="en-US"/>
          </w:rPr>
          <w:t>mordovia</w:t>
        </w:r>
        <w:r w:rsidRPr="00884D0C">
          <w:rPr>
            <w:rStyle w:val="Hyperlink"/>
            <w:sz w:val="28"/>
            <w:szCs w:val="28"/>
          </w:rPr>
          <w:t>.</w:t>
        </w:r>
        <w:r w:rsidRPr="00884D0C">
          <w:rPr>
            <w:rStyle w:val="Hyperlink"/>
            <w:sz w:val="28"/>
            <w:szCs w:val="28"/>
            <w:lang w:val="en-US"/>
          </w:rPr>
          <w:t>ru</w:t>
        </w:r>
      </w:hyperlink>
      <w:r w:rsidRPr="00CB4CB1">
        <w:rPr>
          <w:rFonts w:ascii="Times New Roman" w:hAnsi="Times New Roman"/>
          <w:sz w:val="28"/>
          <w:szCs w:val="28"/>
        </w:rPr>
        <w:t>.</w:t>
      </w:r>
    </w:p>
    <w:p w:rsidR="00AA47DD" w:rsidRPr="008742A3" w:rsidRDefault="00AA47DD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Настоящим извещаем, что правообладатели указанных в перечнях объектов недвижимости впра</w:t>
      </w:r>
      <w:r>
        <w:rPr>
          <w:rFonts w:ascii="Times New Roman" w:hAnsi="Times New Roman"/>
          <w:sz w:val="28"/>
          <w:szCs w:val="28"/>
        </w:rPr>
        <w:t>ве самостоятельно обратиться в а</w:t>
      </w:r>
      <w:r w:rsidRPr="008742A3">
        <w:rPr>
          <w:rFonts w:ascii="Times New Roman" w:hAnsi="Times New Roman"/>
          <w:sz w:val="28"/>
          <w:szCs w:val="28"/>
        </w:rPr>
        <w:t>дминистрацию</w:t>
      </w:r>
      <w:r w:rsidRPr="00DC5F64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Pr="009A4282">
        <w:rPr>
          <w:rFonts w:ascii="Times New Roman" w:hAnsi="Times New Roman"/>
          <w:sz w:val="28"/>
          <w:szCs w:val="28"/>
        </w:rPr>
        <w:t>Алексеевского сельского поселения Чамзинского муниципального района</w:t>
      </w:r>
      <w:r w:rsidRPr="008742A3">
        <w:rPr>
          <w:rFonts w:ascii="Times New Roman" w:hAnsi="Times New Roman"/>
          <w:sz w:val="28"/>
          <w:szCs w:val="28"/>
        </w:rPr>
        <w:t xml:space="preserve"> 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AA47DD" w:rsidRPr="008742A3" w:rsidRDefault="00AA47DD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>
        <w:rPr>
          <w:rFonts w:ascii="Times New Roman" w:hAnsi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/>
          <w:sz w:val="28"/>
          <w:szCs w:val="28"/>
        </w:rPr>
        <w:t xml:space="preserve">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AA47DD" w:rsidRDefault="00AA47DD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>
        <w:rPr>
          <w:rFonts w:ascii="Times New Roman" w:hAnsi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>
        <w:rPr>
          <w:rFonts w:ascii="Times New Roman" w:hAnsi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AA47DD" w:rsidRPr="008742A3" w:rsidRDefault="00AA47DD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A47DD" w:rsidRPr="008742A3" w:rsidRDefault="00AA47DD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Сведения могут быть представлены любым из следующих способов:</w:t>
      </w:r>
    </w:p>
    <w:p w:rsidR="00AA47DD" w:rsidRPr="00E718D4" w:rsidRDefault="00AA47DD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718D4">
        <w:rPr>
          <w:rFonts w:ascii="Times New Roman" w:hAnsi="Times New Roman"/>
          <w:sz w:val="28"/>
          <w:szCs w:val="28"/>
        </w:rPr>
        <w:t>- почтой по адресу: 431709, Республика Мордовия, Чамзинский муниципальный район, Алексеевское сельское поселение, с. Киржеманы, ул. Ленина, д.1а, тел. 8(83437)3-93-80, режим работы: пн-пт с 08:30 до 16:30, перерыв с 13:00 до 14:00;</w:t>
      </w:r>
    </w:p>
    <w:p w:rsidR="00AA47DD" w:rsidRPr="008742A3" w:rsidRDefault="00AA47DD" w:rsidP="000436A6">
      <w:pPr>
        <w:rPr>
          <w:rFonts w:ascii="Times New Roman" w:hAnsi="Times New Roman"/>
          <w:sz w:val="28"/>
          <w:szCs w:val="28"/>
        </w:rPr>
      </w:pPr>
      <w:r w:rsidRPr="00E718D4">
        <w:rPr>
          <w:rFonts w:ascii="Times New Roman" w:hAnsi="Times New Roman"/>
          <w:sz w:val="28"/>
          <w:szCs w:val="28"/>
        </w:rPr>
        <w:t>- электронной почтой по адресу:    </w:t>
      </w:r>
      <w:hyperlink r:id="rId5" w:history="1">
        <w:r w:rsidRPr="00E718D4">
          <w:rPr>
            <w:rStyle w:val="Hyperlink"/>
            <w:rFonts w:ascii="Times New Roman" w:hAnsi="Times New Roman"/>
            <w:sz w:val="28"/>
            <w:szCs w:val="28"/>
            <w:lang w:val="en-US"/>
          </w:rPr>
          <w:t>AlekseevkaSP</w:t>
        </w:r>
        <w:r w:rsidRPr="00E718D4">
          <w:rPr>
            <w:rStyle w:val="Hyperlink"/>
            <w:rFonts w:ascii="Times New Roman" w:hAnsi="Times New Roman"/>
            <w:sz w:val="28"/>
            <w:szCs w:val="28"/>
          </w:rPr>
          <w:t>@</w:t>
        </w:r>
        <w:r w:rsidRPr="00E718D4">
          <w:rPr>
            <w:rStyle w:val="Hyperlink"/>
            <w:rFonts w:ascii="Times New Roman" w:hAnsi="Times New Roman"/>
            <w:sz w:val="28"/>
            <w:szCs w:val="28"/>
            <w:lang w:val="en-US"/>
          </w:rPr>
          <w:t>chamzinka</w:t>
        </w:r>
        <w:r w:rsidRPr="00E718D4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E718D4">
          <w:rPr>
            <w:rStyle w:val="Hyperlink"/>
            <w:rFonts w:ascii="Times New Roman" w:hAnsi="Times New Roman"/>
            <w:sz w:val="28"/>
            <w:szCs w:val="28"/>
            <w:lang w:val="en-US"/>
          </w:rPr>
          <w:t>e</w:t>
        </w:r>
        <w:r w:rsidRPr="00E718D4">
          <w:rPr>
            <w:rStyle w:val="Hyperlink"/>
            <w:rFonts w:ascii="Times New Roman" w:hAnsi="Times New Roman"/>
            <w:sz w:val="28"/>
            <w:szCs w:val="28"/>
          </w:rPr>
          <w:t>-</w:t>
        </w:r>
        <w:r w:rsidRPr="00E718D4">
          <w:rPr>
            <w:rStyle w:val="Hyperlink"/>
            <w:rFonts w:ascii="Times New Roman" w:hAnsi="Times New Roman"/>
            <w:sz w:val="28"/>
            <w:szCs w:val="28"/>
            <w:lang w:val="en-US"/>
          </w:rPr>
          <w:t>mordovia</w:t>
        </w:r>
        <w:r w:rsidRPr="00E718D4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E718D4">
          <w:rPr>
            <w:rStyle w:val="Hyperlink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E718D4">
        <w:t xml:space="preserve">  </w:t>
      </w:r>
      <w:r w:rsidRPr="00E718D4">
        <w:rPr>
          <w:rFonts w:ascii="Times New Roman" w:hAnsi="Times New Roman"/>
          <w:sz w:val="28"/>
          <w:szCs w:val="28"/>
        </w:rPr>
        <w:t>Администрация Алексеевского сельского поселения Чамзинского муниципального района</w:t>
      </w:r>
      <w:r w:rsidRPr="008742A3">
        <w:rPr>
          <w:rFonts w:ascii="Times New Roman" w:hAnsi="Times New Roman"/>
          <w:sz w:val="28"/>
          <w:szCs w:val="28"/>
        </w:rPr>
        <w:t xml:space="preserve"> также информирует, что заявительный порядок регистрации прав в отношении раннее учтенных объектов недвижимости продолжает действовать, в связи с чем их правообладатели вправе:</w:t>
      </w:r>
    </w:p>
    <w:p w:rsidR="00AA47DD" w:rsidRPr="008742A3" w:rsidRDefault="00AA47DD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>
        <w:rPr>
          <w:rFonts w:ascii="Times New Roman" w:hAnsi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AA47DD" w:rsidRPr="008742A3" w:rsidRDefault="00AA47DD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- обратиться в </w:t>
      </w:r>
      <w:r w:rsidRPr="00E718D4">
        <w:rPr>
          <w:rFonts w:ascii="Times New Roman" w:hAnsi="Times New Roman"/>
          <w:sz w:val="28"/>
          <w:szCs w:val="28"/>
        </w:rPr>
        <w:t>администрацию Алексеевского сельского поселения Чамзинского муниципального района</w:t>
      </w:r>
      <w:bookmarkStart w:id="0" w:name="_GoBack"/>
      <w:bookmarkEnd w:id="0"/>
      <w:r w:rsidRPr="008742A3">
        <w:rPr>
          <w:rFonts w:ascii="Times New Roman" w:hAnsi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</w:t>
      </w:r>
      <w:r>
        <w:rPr>
          <w:rFonts w:ascii="Times New Roman" w:hAnsi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>
        <w:rPr>
          <w:rFonts w:ascii="Times New Roman" w:hAnsi="Times New Roman"/>
          <w:sz w:val="28"/>
          <w:szCs w:val="28"/>
        </w:rPr>
        <w:t>е</w:t>
      </w:r>
      <w:r w:rsidRPr="008742A3">
        <w:rPr>
          <w:rFonts w:ascii="Times New Roman" w:hAnsi="Times New Roman"/>
          <w:sz w:val="28"/>
          <w:szCs w:val="28"/>
        </w:rPr>
        <w:t xml:space="preserve"> для ведения личного подсобного хозяйства, огородничества, садоводства, индивидуального гаражного или индивиду</w:t>
      </w:r>
      <w:r>
        <w:rPr>
          <w:rFonts w:ascii="Times New Roman" w:hAnsi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/>
          <w:sz w:val="28"/>
          <w:szCs w:val="28"/>
        </w:rPr>
        <w:t>, а также находящи</w:t>
      </w:r>
      <w:r>
        <w:rPr>
          <w:rFonts w:ascii="Times New Roman" w:hAnsi="Times New Roman"/>
          <w:sz w:val="28"/>
          <w:szCs w:val="28"/>
        </w:rPr>
        <w:t>е</w:t>
      </w:r>
      <w:r w:rsidRPr="008742A3">
        <w:rPr>
          <w:rFonts w:ascii="Times New Roman" w:hAnsi="Times New Roman"/>
          <w:sz w:val="28"/>
          <w:szCs w:val="28"/>
        </w:rPr>
        <w:t>ся на таких земельных участках объект</w:t>
      </w:r>
      <w:r>
        <w:rPr>
          <w:rFonts w:ascii="Times New Roman" w:hAnsi="Times New Roman"/>
          <w:sz w:val="28"/>
          <w:szCs w:val="28"/>
        </w:rPr>
        <w:t>ы</w:t>
      </w:r>
      <w:r w:rsidRPr="008742A3">
        <w:rPr>
          <w:rFonts w:ascii="Times New Roman" w:hAnsi="Times New Roman"/>
          <w:sz w:val="28"/>
          <w:szCs w:val="28"/>
        </w:rPr>
        <w:t xml:space="preserve"> капитального строительства).</w:t>
      </w:r>
    </w:p>
    <w:p w:rsidR="00AA47DD" w:rsidRDefault="00AA47DD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AA47DD" w:rsidRDefault="00AA47DD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A47DD" w:rsidRPr="008742A3" w:rsidRDefault="00AA47DD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A47DD" w:rsidRDefault="00AA47DD" w:rsidP="008742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A47DD" w:rsidRDefault="00AA47DD" w:rsidP="008742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A47DD" w:rsidRPr="009D523B" w:rsidRDefault="00AA47DD" w:rsidP="008742A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D523B">
        <w:rPr>
          <w:rFonts w:ascii="Times New Roman" w:hAnsi="Times New Roman"/>
          <w:i/>
          <w:sz w:val="24"/>
          <w:szCs w:val="24"/>
        </w:rPr>
        <w:t>С перечнями ранее учтенных объектов можно ознакомит</w:t>
      </w:r>
      <w:r>
        <w:rPr>
          <w:rFonts w:ascii="Times New Roman" w:hAnsi="Times New Roman"/>
          <w:i/>
          <w:sz w:val="24"/>
          <w:szCs w:val="24"/>
        </w:rPr>
        <w:t>ь</w:t>
      </w:r>
      <w:r w:rsidRPr="009D523B">
        <w:rPr>
          <w:rFonts w:ascii="Times New Roman" w:hAnsi="Times New Roman"/>
          <w:i/>
          <w:sz w:val="24"/>
          <w:szCs w:val="24"/>
        </w:rPr>
        <w:t>ся в подразделе «Перечни ранее учтенных объектов»</w:t>
      </w:r>
    </w:p>
    <w:p w:rsidR="00AA47DD" w:rsidRDefault="00AA47DD" w:rsidP="008742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A47DD" w:rsidRDefault="00AA47DD" w:rsidP="008742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AA47DD" w:rsidSect="00EA5305">
      <w:pgSz w:w="11906" w:h="16838"/>
      <w:pgMar w:top="28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42A3"/>
    <w:rsid w:val="0002036D"/>
    <w:rsid w:val="00035ADB"/>
    <w:rsid w:val="000436A6"/>
    <w:rsid w:val="0004373A"/>
    <w:rsid w:val="000473CD"/>
    <w:rsid w:val="00053228"/>
    <w:rsid w:val="00064894"/>
    <w:rsid w:val="001A20E6"/>
    <w:rsid w:val="003E69ED"/>
    <w:rsid w:val="00436A5D"/>
    <w:rsid w:val="004400DE"/>
    <w:rsid w:val="004C3D29"/>
    <w:rsid w:val="006421E2"/>
    <w:rsid w:val="00683481"/>
    <w:rsid w:val="006B4809"/>
    <w:rsid w:val="007177E1"/>
    <w:rsid w:val="00746364"/>
    <w:rsid w:val="007D2DEE"/>
    <w:rsid w:val="00821201"/>
    <w:rsid w:val="008742A3"/>
    <w:rsid w:val="00884D0C"/>
    <w:rsid w:val="008C09EA"/>
    <w:rsid w:val="00914B2C"/>
    <w:rsid w:val="00933816"/>
    <w:rsid w:val="009A2147"/>
    <w:rsid w:val="009A4282"/>
    <w:rsid w:val="009D523B"/>
    <w:rsid w:val="009F0190"/>
    <w:rsid w:val="00A157F9"/>
    <w:rsid w:val="00A62122"/>
    <w:rsid w:val="00AA47DD"/>
    <w:rsid w:val="00AA7095"/>
    <w:rsid w:val="00BB2468"/>
    <w:rsid w:val="00BB562C"/>
    <w:rsid w:val="00C56ED5"/>
    <w:rsid w:val="00CB4CB1"/>
    <w:rsid w:val="00CD355B"/>
    <w:rsid w:val="00CD633A"/>
    <w:rsid w:val="00CF6711"/>
    <w:rsid w:val="00D9514E"/>
    <w:rsid w:val="00DA1AB3"/>
    <w:rsid w:val="00DC5F64"/>
    <w:rsid w:val="00E718D4"/>
    <w:rsid w:val="00E92CDA"/>
    <w:rsid w:val="00EA5305"/>
    <w:rsid w:val="00F65149"/>
    <w:rsid w:val="00F7573B"/>
    <w:rsid w:val="00FC0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894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EA5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A5305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Hyperlink">
    <w:name w:val="Hyperlink"/>
    <w:basedOn w:val="DefaultParagraphFont"/>
    <w:uiPriority w:val="99"/>
    <w:rsid w:val="008742A3"/>
    <w:rPr>
      <w:rFonts w:cs="Times New Roman"/>
      <w:color w:val="0563C1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74636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73F8A"/>
    <w:rPr>
      <w:rFonts w:ascii="Times New Roman" w:hAnsi="Times New Roman"/>
      <w:sz w:val="0"/>
      <w:szCs w:val="0"/>
      <w:lang w:eastAsia="en-US"/>
    </w:rPr>
  </w:style>
  <w:style w:type="character" w:styleId="FollowedHyperlink">
    <w:name w:val="FollowedHyperlink"/>
    <w:basedOn w:val="DefaultParagraphFont"/>
    <w:uiPriority w:val="99"/>
    <w:rsid w:val="000436A6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900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045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900457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900464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890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michurino@chamzinka.e-mordovia.ru" TargetMode="External"/><Relationship Id="rId4" Type="http://schemas.openxmlformats.org/officeDocument/2006/relationships/hyperlink" Target="http://chamzink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68</TotalTime>
  <Pages>2</Pages>
  <Words>840</Words>
  <Characters>4791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</cp:revision>
  <cp:lastPrinted>2021-11-08T08:43:00Z</cp:lastPrinted>
  <dcterms:created xsi:type="dcterms:W3CDTF">2021-11-18T04:49:00Z</dcterms:created>
  <dcterms:modified xsi:type="dcterms:W3CDTF">2021-11-18T08:10:00Z</dcterms:modified>
</cp:coreProperties>
</file>