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D59" w:rsidRDefault="008D4D59" w:rsidP="00A55329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D4D59" w:rsidRDefault="008D4D59" w:rsidP="00A55329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D4D59" w:rsidRDefault="008D4D59" w:rsidP="00A55329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D4D59" w:rsidRDefault="008D4D59" w:rsidP="00A55329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5532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Информация </w:t>
      </w:r>
    </w:p>
    <w:p w:rsidR="008D4D59" w:rsidRPr="00A55329" w:rsidRDefault="008D4D59" w:rsidP="00A55329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5532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финансово-экономическом состоянии субъектов малого и среднего предпринимательства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на территории Отрадненского 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Чамзинского муниципального района Республики Мордовия</w:t>
      </w:r>
    </w:p>
    <w:p w:rsidR="008D4D59" w:rsidRPr="00693D59" w:rsidRDefault="008D4D59" w:rsidP="00693D59">
      <w:pPr>
        <w:shd w:val="clear" w:color="auto" w:fill="FFFFFF"/>
        <w:spacing w:after="0" w:line="270" w:lineRule="atLeast"/>
        <w:ind w:left="720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93D59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в 2021 году</w:t>
      </w:r>
    </w:p>
    <w:p w:rsidR="008D4D59" w:rsidRDefault="008D4D59" w:rsidP="00DD1EE7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8D4D59" w:rsidRDefault="008D4D59" w:rsidP="00DD1EE7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8D4D59" w:rsidRDefault="008D4D59" w:rsidP="00DD1EE7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41F7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В сфере малого и среднего бизнеса на территории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Отрадненского </w:t>
      </w:r>
      <w:r w:rsidRPr="00541F7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сельского поселения осуществляют деятельность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18</w:t>
      </w:r>
      <w:r w:rsidRPr="00541F7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субъектов малого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и среднего предпринимательства.</w:t>
      </w:r>
    </w:p>
    <w:p w:rsidR="008D4D59" w:rsidRPr="00541F75" w:rsidRDefault="008D4D59" w:rsidP="00A55329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41F7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Финансово-экономическое состояние субъектов малого и среднего предпринимательства в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Отрадненском</w:t>
      </w:r>
      <w:r w:rsidRPr="00541F7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сельском поселении характеризуется как стабильное.</w:t>
      </w:r>
    </w:p>
    <w:p w:rsidR="008D4D59" w:rsidRDefault="008D4D59"/>
    <w:sectPr w:rsidR="008D4D59" w:rsidSect="00AB23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1F75"/>
    <w:rsid w:val="00134805"/>
    <w:rsid w:val="00260450"/>
    <w:rsid w:val="00282BAE"/>
    <w:rsid w:val="003D73BC"/>
    <w:rsid w:val="00541F75"/>
    <w:rsid w:val="00591C66"/>
    <w:rsid w:val="005934E1"/>
    <w:rsid w:val="005A745C"/>
    <w:rsid w:val="00655E06"/>
    <w:rsid w:val="00680DC1"/>
    <w:rsid w:val="00693D59"/>
    <w:rsid w:val="00702816"/>
    <w:rsid w:val="008D4D59"/>
    <w:rsid w:val="008E092C"/>
    <w:rsid w:val="00A4074C"/>
    <w:rsid w:val="00A55329"/>
    <w:rsid w:val="00A5725C"/>
    <w:rsid w:val="00AB2341"/>
    <w:rsid w:val="00AF3FE8"/>
    <w:rsid w:val="00B360C8"/>
    <w:rsid w:val="00BE1F62"/>
    <w:rsid w:val="00BF0EF1"/>
    <w:rsid w:val="00CD4FAF"/>
    <w:rsid w:val="00CE2391"/>
    <w:rsid w:val="00DD1EE7"/>
    <w:rsid w:val="00E63261"/>
    <w:rsid w:val="00EA6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2341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541F75"/>
    <w:pPr>
      <w:spacing w:before="180" w:after="180" w:line="360" w:lineRule="atLeast"/>
      <w:outlineLvl w:val="1"/>
    </w:pPr>
    <w:rPr>
      <w:rFonts w:ascii="Open Sans" w:eastAsia="Times New Roman" w:hAnsi="Open Sans" w:cs="Open Sans"/>
      <w:b/>
      <w:bCs/>
      <w:sz w:val="33"/>
      <w:szCs w:val="33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41F75"/>
    <w:rPr>
      <w:rFonts w:ascii="Open Sans" w:hAnsi="Open Sans" w:cs="Open Sans"/>
      <w:b/>
      <w:bCs/>
      <w:sz w:val="33"/>
      <w:szCs w:val="33"/>
      <w:lang w:eastAsia="ru-RU"/>
    </w:rPr>
  </w:style>
  <w:style w:type="paragraph" w:styleId="NormalWeb">
    <w:name w:val="Normal (Web)"/>
    <w:basedOn w:val="Normal"/>
    <w:uiPriority w:val="99"/>
    <w:semiHidden/>
    <w:rsid w:val="00541F75"/>
    <w:pPr>
      <w:spacing w:after="13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99"/>
    <w:qFormat/>
    <w:rsid w:val="00A55329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704215">
      <w:marLeft w:val="0"/>
      <w:marRight w:val="0"/>
      <w:marTop w:val="0"/>
      <w:marBottom w:val="0"/>
      <w:divBdr>
        <w:top w:val="single" w:sz="18" w:space="15" w:color="0088CC"/>
        <w:left w:val="none" w:sz="0" w:space="0" w:color="auto"/>
        <w:bottom w:val="none" w:sz="0" w:space="0" w:color="auto"/>
        <w:right w:val="none" w:sz="0" w:space="0" w:color="auto"/>
      </w:divBdr>
      <w:divsChild>
        <w:div w:id="64470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0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70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704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704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4704220">
                          <w:marLeft w:val="0"/>
                          <w:marRight w:val="0"/>
                          <w:marTop w:val="3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6" w:color="EEEEEE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115</TotalTime>
  <Pages>1</Pages>
  <Words>78</Words>
  <Characters>447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</cp:lastModifiedBy>
  <cp:revision>7</cp:revision>
  <dcterms:created xsi:type="dcterms:W3CDTF">2020-04-20T06:19:00Z</dcterms:created>
  <dcterms:modified xsi:type="dcterms:W3CDTF">2021-11-08T14:04:00Z</dcterms:modified>
</cp:coreProperties>
</file>