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42A" w:rsidRPr="00455679" w:rsidRDefault="0059742A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79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:rsidR="0059742A" w:rsidRDefault="0059742A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79">
        <w:rPr>
          <w:rFonts w:ascii="Times New Roman" w:hAnsi="Times New Roman" w:cs="Times New Roman"/>
          <w:b/>
          <w:bCs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</w:t>
      </w:r>
      <w:bookmarkStart w:id="0" w:name="_GoBack"/>
      <w:bookmarkEnd w:id="0"/>
      <w:r w:rsidRPr="0045567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59742A" w:rsidRDefault="0059742A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состоянию на 1 ноября 2021 года</w:t>
      </w:r>
    </w:p>
    <w:p w:rsidR="0059742A" w:rsidRPr="00455679" w:rsidRDefault="0059742A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8"/>
        <w:gridCol w:w="4983"/>
        <w:gridCol w:w="2182"/>
        <w:gridCol w:w="2703"/>
        <w:gridCol w:w="2268"/>
        <w:gridCol w:w="2062"/>
      </w:tblGrid>
      <w:tr w:rsidR="0059742A" w:rsidRPr="009E67E3" w:rsidTr="00F32AED">
        <w:trPr>
          <w:trHeight w:val="971"/>
        </w:trPr>
        <w:tc>
          <w:tcPr>
            <w:tcW w:w="58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АНДРЯЗОВ АЛЕКСАНДР НИКОЛАЕВИЧ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АНОШКИН ВАЛЕРИЙ НИКОЛАЕВИЧ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БАЛЫКОВ ВИКТОР ЕГОРОВИЧ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01.11.1 Выращивание зерновых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 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ДЕНИСОВА ЮЛИЯ ВЛАДИМИРОВНА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01.45 Разведение овец и коз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АНДРЕЙ ВЛАДИМИРОВИЧ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автомобильного грузового транспорта 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ЗАЙЦЕВА НАТАЛЬЯ НИКОЛАЕВНА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КРАСНОВА ТАТЬЯНА ГРИГОРЬЕВНА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68.31 Деятельность агентств недвижимости за вознаграждение или на договорной основе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КУЗНЕЦОВА ЕЛЕНА ВИКТОРОВНА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47.59 Торговля розничная мебелью, осветительными приборами и прочими бытовыми изделиями в специализированных магазинах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"КОЛОС"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"НИВА"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ПЕСКАРЕВА ТАТЬЯНА ИВАНОВНА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47.52 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САФРОНОВА ГАЛИНА МИХАЙЛОВНА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69.20.2 Деятельность по оказанию услуг в области бухгалтерского учета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ТЮРИНА НАТАЛЬЯ АЛЕКСАНДРОВНА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82.11 Деятельность административно –хозяйственная комплексная по обеспечению работы организации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ЯМАШКИН ВИКТОР МИХАЙЛОВИЧ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ЯМАШКИНА ИРИНА ЛЕОНИДОВНА</w:t>
            </w:r>
          </w:p>
        </w:tc>
        <w:tc>
          <w:tcPr>
            <w:tcW w:w="2182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42A" w:rsidRPr="00141E63" w:rsidRDefault="0059742A" w:rsidP="00141E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ТАТЬЯНА НИКОЛАЕВНА</w:t>
            </w:r>
          </w:p>
        </w:tc>
        <w:tc>
          <w:tcPr>
            <w:tcW w:w="2182" w:type="dxa"/>
          </w:tcPr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141E63" w:rsidRDefault="0059742A" w:rsidP="00141E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49.41 Деятельность автомобильного грузового транспорта</w:t>
            </w:r>
          </w:p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9742A" w:rsidRPr="00141E63" w:rsidRDefault="0059742A" w:rsidP="00141E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КОЗЛОВ ВЯЧЕСЛАВ АЛЕКСАНДРОВИЧ</w:t>
            </w:r>
          </w:p>
        </w:tc>
        <w:tc>
          <w:tcPr>
            <w:tcW w:w="2182" w:type="dxa"/>
          </w:tcPr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49.42 Предоставление услуг по перевозкам</w:t>
            </w:r>
          </w:p>
        </w:tc>
        <w:tc>
          <w:tcPr>
            <w:tcW w:w="2268" w:type="dxa"/>
          </w:tcPr>
          <w:p w:rsidR="0059742A" w:rsidRPr="00141E63" w:rsidRDefault="0059742A" w:rsidP="00141E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42A" w:rsidRPr="009E67E3" w:rsidTr="00F32AED">
        <w:tc>
          <w:tcPr>
            <w:tcW w:w="588" w:type="dxa"/>
          </w:tcPr>
          <w:p w:rsidR="0059742A" w:rsidRPr="009E67E3" w:rsidRDefault="0059742A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59742A" w:rsidRPr="00141E63" w:rsidRDefault="0059742A" w:rsidP="00141E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ХУДОЙКИН АРТЕМ ИВАНОВИЧ</w:t>
            </w:r>
          </w:p>
          <w:p w:rsidR="0059742A" w:rsidRPr="009E67E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59742A" w:rsidRPr="00141E63" w:rsidRDefault="0059742A" w:rsidP="00141E6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43.91 Производство кровельных работ</w:t>
            </w:r>
          </w:p>
          <w:p w:rsidR="0059742A" w:rsidRPr="00141E63" w:rsidRDefault="0059742A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9742A" w:rsidRPr="00141E63" w:rsidRDefault="0059742A" w:rsidP="00141E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1E6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59742A" w:rsidRPr="009E67E3" w:rsidRDefault="0059742A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742A" w:rsidRPr="00A9175F" w:rsidRDefault="0059742A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9742A" w:rsidRPr="00A9175F" w:rsidSect="00DA69C9">
      <w:pgSz w:w="16838" w:h="11906" w:orient="landscape"/>
      <w:pgMar w:top="11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75F"/>
    <w:rsid w:val="00035E94"/>
    <w:rsid w:val="00105529"/>
    <w:rsid w:val="00141E63"/>
    <w:rsid w:val="001C5E79"/>
    <w:rsid w:val="0032065E"/>
    <w:rsid w:val="00425F5C"/>
    <w:rsid w:val="00455679"/>
    <w:rsid w:val="005847C9"/>
    <w:rsid w:val="00591C66"/>
    <w:rsid w:val="0059742A"/>
    <w:rsid w:val="005A6461"/>
    <w:rsid w:val="005F747E"/>
    <w:rsid w:val="006063E8"/>
    <w:rsid w:val="00882BD2"/>
    <w:rsid w:val="008D2E68"/>
    <w:rsid w:val="00970131"/>
    <w:rsid w:val="00975AAE"/>
    <w:rsid w:val="009B0C27"/>
    <w:rsid w:val="009E67E3"/>
    <w:rsid w:val="00A9175F"/>
    <w:rsid w:val="00CE5074"/>
    <w:rsid w:val="00DA69C9"/>
    <w:rsid w:val="00EF0878"/>
    <w:rsid w:val="00F129C0"/>
    <w:rsid w:val="00F17908"/>
    <w:rsid w:val="00F3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E9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9175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82BD2"/>
    <w:pPr>
      <w:ind w:left="720"/>
    </w:pPr>
  </w:style>
  <w:style w:type="paragraph" w:styleId="NoSpacing">
    <w:name w:val="No Spacing"/>
    <w:uiPriority w:val="99"/>
    <w:qFormat/>
    <w:rsid w:val="0045567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5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3</Pages>
  <Words>547</Words>
  <Characters>3121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16</cp:revision>
  <dcterms:created xsi:type="dcterms:W3CDTF">2020-04-20T06:19:00Z</dcterms:created>
  <dcterms:modified xsi:type="dcterms:W3CDTF">2021-11-08T14:02:00Z</dcterms:modified>
</cp:coreProperties>
</file>