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33F" w:rsidRDefault="0020733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</w:p>
    <w:p w:rsidR="0020733F" w:rsidRPr="00152664" w:rsidRDefault="0020733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20733F" w:rsidRPr="00152664" w:rsidRDefault="0020733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20733F" w:rsidRPr="00152664" w:rsidRDefault="0020733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20733F" w:rsidRDefault="0020733F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20733F" w:rsidRDefault="0020733F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20733F" w:rsidRDefault="0020733F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26.02.2021</w:t>
      </w:r>
      <w:r w:rsidRPr="00152664">
        <w:rPr>
          <w:b/>
          <w:bCs/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.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>8</w:t>
      </w:r>
    </w:p>
    <w:p w:rsidR="0020733F" w:rsidRDefault="0020733F" w:rsidP="005A4E90">
      <w:pPr>
        <w:pStyle w:val="NormalWeb"/>
        <w:spacing w:after="0"/>
        <w:rPr>
          <w:color w:val="000000"/>
          <w:sz w:val="28"/>
          <w:szCs w:val="28"/>
        </w:rPr>
      </w:pPr>
    </w:p>
    <w:p w:rsidR="0020733F" w:rsidRPr="00152664" w:rsidRDefault="0020733F" w:rsidP="005A4E9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постановление Администрации Отрадненского сельского поселения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58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от 30.12.2019г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20733F" w:rsidRDefault="0020733F" w:rsidP="004E199B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30  от 07.04.2020 г., № 52 от 17.08.2020 г.)</w:t>
      </w:r>
    </w:p>
    <w:p w:rsidR="0020733F" w:rsidRPr="00152664" w:rsidRDefault="0020733F" w:rsidP="00A524A4">
      <w:pPr>
        <w:jc w:val="both"/>
        <w:rPr>
          <w:rFonts w:ascii="Times New Roman" w:hAnsi="Times New Roman" w:cs="Times New Roman"/>
        </w:rPr>
      </w:pPr>
    </w:p>
    <w:p w:rsidR="0020733F" w:rsidRDefault="0020733F" w:rsidP="00A524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 № 131-ФЗ от 06.10.2003 года  «Об общих принципах организации местного самоуправления в Российской Федерации», Федеральным законом № 257-ФЗ от 08.11.2007 года «Об автомобильных дорогах и о дорожной деятельности в Российской Федерации»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20733F" w:rsidRPr="00CF1713" w:rsidRDefault="0020733F" w:rsidP="0078270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CF171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 Отрадненского сельско</w:t>
      </w:r>
      <w:r>
        <w:rPr>
          <w:rFonts w:ascii="Times New Roman" w:hAnsi="Times New Roman" w:cs="Times New Roman"/>
          <w:sz w:val="28"/>
          <w:szCs w:val="28"/>
        </w:rPr>
        <w:t>го поселения № 58</w:t>
      </w:r>
      <w:r w:rsidRPr="00CF1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30.12.2019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20733F" w:rsidRPr="00CD5CBF" w:rsidRDefault="0020733F" w:rsidP="00A524A4">
      <w:pPr>
        <w:numPr>
          <w:ilvl w:val="0"/>
          <w:numId w:val="2"/>
        </w:numPr>
        <w:tabs>
          <w:tab w:val="left" w:pos="284"/>
        </w:tabs>
        <w:spacing w:after="0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муниципальной программы изложить в новой редакции:</w:t>
      </w:r>
    </w:p>
    <w:p w:rsidR="0020733F" w:rsidRPr="00C71115" w:rsidRDefault="0020733F" w:rsidP="00A524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20733F" w:rsidRPr="00E7750E" w:rsidRDefault="0020733F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20733F" w:rsidRPr="00E7750E" w:rsidRDefault="0020733F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2151,5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p w:rsidR="0020733F" w:rsidRPr="00773507" w:rsidRDefault="0020733F" w:rsidP="00A524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73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425"/>
        <w:gridCol w:w="851"/>
        <w:gridCol w:w="425"/>
        <w:gridCol w:w="851"/>
        <w:gridCol w:w="525"/>
        <w:gridCol w:w="751"/>
        <w:gridCol w:w="495"/>
        <w:gridCol w:w="780"/>
        <w:gridCol w:w="495"/>
        <w:gridCol w:w="782"/>
      </w:tblGrid>
      <w:tr w:rsidR="0020733F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20733F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20733F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B74C68" w:rsidRDefault="0020733F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307,5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380,9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20733F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7031D0" w:rsidRDefault="0020733F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1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279,9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298,5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307,5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33F" w:rsidRPr="00650DF3" w:rsidRDefault="0020733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404,0</w:t>
            </w:r>
          </w:p>
        </w:tc>
      </w:tr>
    </w:tbl>
    <w:p w:rsidR="0020733F" w:rsidRDefault="0020733F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733F" w:rsidRPr="00CF1713" w:rsidRDefault="0020733F" w:rsidP="00763AEA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20733F" w:rsidRDefault="0020733F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733F" w:rsidRDefault="0020733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0733F" w:rsidRDefault="0020733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0733F" w:rsidRDefault="0020733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0733F" w:rsidRDefault="0020733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0733F" w:rsidRDefault="0020733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20733F" w:rsidRDefault="0020733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В.В. Кудрявкина</w:t>
      </w:r>
    </w:p>
    <w:p w:rsidR="0020733F" w:rsidRDefault="0020733F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733F" w:rsidRDefault="0020733F">
      <w:pPr>
        <w:rPr>
          <w:rFonts w:cs="Times New Roman"/>
        </w:rPr>
      </w:pPr>
    </w:p>
    <w:sectPr w:rsidR="0020733F" w:rsidSect="003636EE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B6EC9"/>
    <w:rsid w:val="000C2CD7"/>
    <w:rsid w:val="000F6ADC"/>
    <w:rsid w:val="001177B9"/>
    <w:rsid w:val="00120E0C"/>
    <w:rsid w:val="00152664"/>
    <w:rsid w:val="001918D5"/>
    <w:rsid w:val="0020733F"/>
    <w:rsid w:val="002276BD"/>
    <w:rsid w:val="002D5584"/>
    <w:rsid w:val="002E45DF"/>
    <w:rsid w:val="003172E9"/>
    <w:rsid w:val="003636EE"/>
    <w:rsid w:val="003A1D96"/>
    <w:rsid w:val="00452441"/>
    <w:rsid w:val="00492312"/>
    <w:rsid w:val="004E199B"/>
    <w:rsid w:val="00510DB1"/>
    <w:rsid w:val="005A1662"/>
    <w:rsid w:val="005A4E90"/>
    <w:rsid w:val="005E05D4"/>
    <w:rsid w:val="00612712"/>
    <w:rsid w:val="006371FB"/>
    <w:rsid w:val="006452DC"/>
    <w:rsid w:val="00650DF3"/>
    <w:rsid w:val="00657980"/>
    <w:rsid w:val="006C082F"/>
    <w:rsid w:val="007031D0"/>
    <w:rsid w:val="00707AD7"/>
    <w:rsid w:val="00737595"/>
    <w:rsid w:val="0074144A"/>
    <w:rsid w:val="007556E6"/>
    <w:rsid w:val="007634E2"/>
    <w:rsid w:val="00763AEA"/>
    <w:rsid w:val="00773507"/>
    <w:rsid w:val="0078270A"/>
    <w:rsid w:val="007834C8"/>
    <w:rsid w:val="007B27F9"/>
    <w:rsid w:val="007F1BAB"/>
    <w:rsid w:val="007F3051"/>
    <w:rsid w:val="007F60D8"/>
    <w:rsid w:val="00837486"/>
    <w:rsid w:val="008F2D97"/>
    <w:rsid w:val="00A13216"/>
    <w:rsid w:val="00A414C6"/>
    <w:rsid w:val="00A524A4"/>
    <w:rsid w:val="00A6566B"/>
    <w:rsid w:val="00A71B56"/>
    <w:rsid w:val="00AF1566"/>
    <w:rsid w:val="00B74C68"/>
    <w:rsid w:val="00C71115"/>
    <w:rsid w:val="00CD5CBF"/>
    <w:rsid w:val="00CF1713"/>
    <w:rsid w:val="00E619F2"/>
    <w:rsid w:val="00E7750E"/>
    <w:rsid w:val="00EC14A3"/>
    <w:rsid w:val="00EC32E3"/>
    <w:rsid w:val="00EF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  <w:style w:type="character" w:customStyle="1" w:styleId="FontStyle55">
    <w:name w:val="Font Style55"/>
    <w:uiPriority w:val="99"/>
    <w:rsid w:val="004E199B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2</Pages>
  <Words>320</Words>
  <Characters>1824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21</cp:revision>
  <dcterms:created xsi:type="dcterms:W3CDTF">2020-04-02T09:02:00Z</dcterms:created>
  <dcterms:modified xsi:type="dcterms:W3CDTF">2021-02-27T09:25:00Z</dcterms:modified>
</cp:coreProperties>
</file>