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EA" w:rsidRDefault="001078EA" w:rsidP="00FF2BA5">
      <w:pPr>
        <w:shd w:val="clear" w:color="auto" w:fill="FFFFFF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1078EA" w:rsidRPr="00961A73" w:rsidRDefault="001078EA" w:rsidP="00961A73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АДМИНИСТРАЦИЯ ОТРАДНЕНСКОГО СЕЛЬСКОГО ПОСЕЛЕНИЯ</w:t>
      </w:r>
    </w:p>
    <w:p w:rsidR="001078EA" w:rsidRPr="00961A73" w:rsidRDefault="001078EA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ЧАМЗИНСКИЙ МУНИЦИПАЛЬНЫЙ РАЙОН</w:t>
      </w:r>
    </w:p>
    <w:p w:rsidR="001078EA" w:rsidRPr="00961A73" w:rsidRDefault="001078EA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РЕСПУБЛИКА МОРДОВИЯ</w:t>
      </w:r>
    </w:p>
    <w:p w:rsidR="001078EA" w:rsidRPr="00961A73" w:rsidRDefault="001078EA" w:rsidP="00961A7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8EA" w:rsidRPr="00961A73" w:rsidRDefault="001078EA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8EA" w:rsidRPr="00961A73" w:rsidRDefault="001078EA" w:rsidP="00961A7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078EA" w:rsidRPr="00961A73" w:rsidRDefault="001078EA" w:rsidP="00961A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highlight w:val="yellow"/>
          <w:lang w:eastAsia="ru-RU"/>
        </w:rPr>
      </w:pPr>
    </w:p>
    <w:p w:rsidR="001078EA" w:rsidRPr="00961A73" w:rsidRDefault="001078EA" w:rsidP="00961A73">
      <w:pPr>
        <w:spacing w:after="0" w:line="240" w:lineRule="auto"/>
        <w:rPr>
          <w:b/>
          <w:bCs/>
          <w:sz w:val="28"/>
          <w:szCs w:val="28"/>
          <w:lang w:eastAsia="ru-RU"/>
        </w:rPr>
      </w:pPr>
    </w:p>
    <w:p w:rsidR="001078EA" w:rsidRPr="00961A73" w:rsidRDefault="001078EA" w:rsidP="00961A7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1A73">
        <w:rPr>
          <w:rFonts w:ascii="Times New Roman" w:hAnsi="Times New Roman" w:cs="Times New Roman"/>
          <w:sz w:val="28"/>
          <w:szCs w:val="28"/>
          <w:lang w:eastAsia="ru-RU"/>
        </w:rPr>
        <w:t xml:space="preserve">          </w:t>
      </w:r>
      <w:r w:rsidRPr="00F0321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26.02.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2021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г.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</w:t>
      </w:r>
      <w:r w:rsidRPr="00961A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5</w:t>
      </w:r>
    </w:p>
    <w:p w:rsidR="001078EA" w:rsidRPr="00961A73" w:rsidRDefault="001078EA" w:rsidP="00485D9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8EA" w:rsidRDefault="001078EA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внесении изменений в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постановление Администрации Отрадненского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№ 60</w:t>
      </w:r>
      <w:r w:rsidRPr="001918D5">
        <w:rPr>
          <w:rFonts w:ascii="Times New Roman" w:hAnsi="Times New Roman" w:cs="Times New Roman"/>
          <w:b/>
          <w:bCs/>
          <w:sz w:val="28"/>
          <w:szCs w:val="28"/>
        </w:rPr>
        <w:t xml:space="preserve"> от 30.12.2019г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</w:p>
    <w:p w:rsidR="001078EA" w:rsidRDefault="001078EA" w:rsidP="00FF2BA5">
      <w:pPr>
        <w:jc w:val="center"/>
        <w:rPr>
          <w:rStyle w:val="FontStyle55"/>
          <w:sz w:val="28"/>
          <w:szCs w:val="28"/>
        </w:rPr>
      </w:pPr>
      <w:r w:rsidRPr="00152664">
        <w:rPr>
          <w:rFonts w:ascii="Times New Roman" w:hAnsi="Times New Roman" w:cs="Times New Roman"/>
        </w:rPr>
        <w:t xml:space="preserve">      </w:t>
      </w:r>
      <w:r>
        <w:rPr>
          <w:rStyle w:val="FontStyle55"/>
          <w:sz w:val="28"/>
          <w:szCs w:val="28"/>
        </w:rPr>
        <w:t>(с изм. № 29  от 07.04.2020 г., № 51 от 17.08.2020 г.)</w:t>
      </w:r>
    </w:p>
    <w:p w:rsidR="001078EA" w:rsidRPr="001918D5" w:rsidRDefault="001078EA" w:rsidP="001918D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078EA" w:rsidRPr="001918D5" w:rsidRDefault="001078EA" w:rsidP="001918D5">
      <w:pPr>
        <w:spacing w:after="0" w:line="240" w:lineRule="auto"/>
        <w:ind w:hanging="348"/>
        <w:jc w:val="center"/>
        <w:rPr>
          <w:rFonts w:ascii="Times New Roman" w:hAnsi="Times New Roman" w:cs="Times New Roman"/>
          <w:sz w:val="26"/>
          <w:szCs w:val="26"/>
          <w:lang w:eastAsia="ru-RU"/>
        </w:rPr>
      </w:pPr>
    </w:p>
    <w:p w:rsidR="001078EA" w:rsidRPr="001918D5" w:rsidRDefault="001078EA" w:rsidP="001918D5">
      <w:pPr>
        <w:suppressAutoHyphens/>
        <w:spacing w:after="0" w:line="240" w:lineRule="auto"/>
        <w:ind w:firstLine="360"/>
        <w:jc w:val="both"/>
        <w:rPr>
          <w:rFonts w:ascii="Times New Roman" w:hAnsi="Times New Roman" w:cs="Times New Roman"/>
          <w:kern w:val="2"/>
          <w:sz w:val="28"/>
          <w:szCs w:val="28"/>
          <w:lang w:eastAsia="ar-SA"/>
        </w:rPr>
      </w:pP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    В соответствии с Федеральным законом № 131-ФЗ от 06.10.2003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года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«Об общих принципах организации местного самоуправления в Российской Федерации», ст. 179 Бюджетного кодекса Российской Федерации, Решения Совета депутатов Отрадненского сельского поселения Чамзинского муниципального района №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36  от</w:t>
      </w:r>
      <w:r>
        <w:rPr>
          <w:rFonts w:ascii="Times New Roman" w:hAnsi="Times New Roman" w:cs="Times New Roman"/>
          <w:kern w:val="2"/>
          <w:sz w:val="28"/>
          <w:szCs w:val="28"/>
          <w:lang w:eastAsia="ar-SA"/>
        </w:rPr>
        <w:t xml:space="preserve"> </w:t>
      </w:r>
      <w:r w:rsidRPr="001918D5">
        <w:rPr>
          <w:rFonts w:ascii="Times New Roman" w:hAnsi="Times New Roman" w:cs="Times New Roman"/>
          <w:kern w:val="2"/>
          <w:sz w:val="28"/>
          <w:szCs w:val="28"/>
          <w:lang w:eastAsia="ar-SA"/>
        </w:rPr>
        <w:t>12.09.2012  года «Об утверждении «Правил благоустройства территории Отрадненского сельского поселения Чамзинского муниципального района», администрация Отрадненского сельского поселения Чамзинского муниципального района постановляет:</w:t>
      </w:r>
    </w:p>
    <w:p w:rsidR="001078EA" w:rsidRPr="001918D5" w:rsidRDefault="001078EA" w:rsidP="001918D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sub_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1</w:t>
      </w:r>
      <w:bookmarkStart w:id="1" w:name="sub_2"/>
      <w:bookmarkEnd w:id="0"/>
      <w:r w:rsidRPr="001918D5">
        <w:rPr>
          <w:rFonts w:ascii="Times New Roman" w:hAnsi="Times New Roman" w:cs="Times New Roman"/>
          <w:sz w:val="28"/>
          <w:szCs w:val="28"/>
          <w:lang w:eastAsia="ru-RU"/>
        </w:rPr>
        <w:t>. Внести  в Постановление администрации  Отрадненского сельского поселения № 60  от 30.12.2019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года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bookmarkEnd w:id="1"/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«Об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«Благоустройство территории Отрадненского сельского поселения Чамзинского муниципального района на 2020-2025 годы»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1078EA" w:rsidRPr="001918D5" w:rsidRDefault="001078EA" w:rsidP="001918D5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918D5">
        <w:rPr>
          <w:rFonts w:ascii="Times New Roman" w:hAnsi="Times New Roman" w:cs="Times New Roman"/>
          <w:sz w:val="28"/>
          <w:szCs w:val="28"/>
          <w:lang w:eastAsia="ru-RU"/>
        </w:rPr>
        <w:t>в Паспорте муниципальной программы строку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8 изложить в новой редакции:</w:t>
      </w:r>
    </w:p>
    <w:tbl>
      <w:tblPr>
        <w:tblW w:w="9527" w:type="dxa"/>
        <w:tblInd w:w="-106" w:type="dxa"/>
        <w:tblLayout w:type="fixed"/>
        <w:tblLook w:val="0000"/>
      </w:tblPr>
      <w:tblGrid>
        <w:gridCol w:w="2446"/>
        <w:gridCol w:w="7081"/>
      </w:tblGrid>
      <w:tr w:rsidR="001078EA" w:rsidRPr="001918D5">
        <w:trPr>
          <w:trHeight w:val="415"/>
        </w:trPr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7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Финансирование Программы осуществляется за счет средств бюджета Отрадненского сельского поселения Чамзинского муниципального района.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Общий объем необходимых финансовых средств для реализации Программы из бюджета Отрадненского сельского поселения Чамзинского муниципального района: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2020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153,2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 рублей;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2021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400,6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2022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423,6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2023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437,8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2024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392,9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тыс.рублей;</w:t>
            </w:r>
          </w:p>
          <w:p w:rsidR="001078EA" w:rsidRPr="001918D5" w:rsidRDefault="001078EA" w:rsidP="001918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2025 год –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408,6</w:t>
            </w:r>
            <w:r w:rsidRPr="001918D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тыс.рублей</w:t>
            </w:r>
          </w:p>
        </w:tc>
      </w:tr>
    </w:tbl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Default="001078EA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1078EA" w:rsidSect="001918D5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:rsidR="001078EA" w:rsidRDefault="001078EA" w:rsidP="00E90794">
      <w:pPr>
        <w:pStyle w:val="ListParagraph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</w:t>
      </w:r>
      <w:r w:rsidRPr="001918D5">
        <w:rPr>
          <w:rFonts w:ascii="Times New Roman" w:hAnsi="Times New Roman" w:cs="Times New Roman"/>
          <w:sz w:val="28"/>
          <w:szCs w:val="28"/>
        </w:rPr>
        <w:t xml:space="preserve"> 5 муниципальной программы «Обоснование объема финансовых ресурсов, необходимых для реализации муниципальной программы» абзац 2 изложить в новой редакции:</w:t>
      </w:r>
    </w:p>
    <w:p w:rsidR="001078EA" w:rsidRDefault="001078EA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 xml:space="preserve">Объем средств, предусмотренный на реализацию Программы из бюджета Отрадненского сельского поселения Чамзинского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78EA" w:rsidRPr="001918D5" w:rsidRDefault="001078EA" w:rsidP="00E90794">
      <w:pPr>
        <w:pStyle w:val="ListParagraph"/>
        <w:spacing w:after="0" w:line="240" w:lineRule="auto"/>
        <w:ind w:left="-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918D5">
        <w:rPr>
          <w:rFonts w:ascii="Times New Roman" w:hAnsi="Times New Roman" w:cs="Times New Roman"/>
          <w:sz w:val="28"/>
          <w:szCs w:val="28"/>
        </w:rPr>
        <w:t>муниципального района, составляет: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2020 год – </w:t>
      </w:r>
      <w:r>
        <w:rPr>
          <w:rFonts w:ascii="Times New Roman" w:hAnsi="Times New Roman" w:cs="Times New Roman"/>
          <w:sz w:val="28"/>
          <w:szCs w:val="28"/>
        </w:rPr>
        <w:t>153,2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2021 год – </w:t>
      </w:r>
      <w:r>
        <w:rPr>
          <w:rFonts w:ascii="Times New Roman" w:hAnsi="Times New Roman" w:cs="Times New Roman"/>
          <w:sz w:val="28"/>
          <w:szCs w:val="28"/>
        </w:rPr>
        <w:t>400,6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2022 год – </w:t>
      </w:r>
      <w:r>
        <w:rPr>
          <w:rFonts w:ascii="Times New Roman" w:hAnsi="Times New Roman" w:cs="Times New Roman"/>
          <w:sz w:val="28"/>
          <w:szCs w:val="28"/>
        </w:rPr>
        <w:t>423,6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 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2023 год – </w:t>
      </w:r>
      <w:r>
        <w:rPr>
          <w:rFonts w:ascii="Times New Roman" w:hAnsi="Times New Roman" w:cs="Times New Roman"/>
          <w:sz w:val="28"/>
          <w:szCs w:val="28"/>
        </w:rPr>
        <w:t>437,8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2024 год – </w:t>
      </w:r>
      <w:r>
        <w:rPr>
          <w:rFonts w:ascii="Times New Roman" w:hAnsi="Times New Roman" w:cs="Times New Roman"/>
          <w:sz w:val="28"/>
          <w:szCs w:val="28"/>
        </w:rPr>
        <w:t>392,9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тыс.рублей;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на 2025 год – </w:t>
      </w:r>
      <w:r>
        <w:rPr>
          <w:rFonts w:ascii="Times New Roman" w:hAnsi="Times New Roman" w:cs="Times New Roman"/>
          <w:sz w:val="28"/>
          <w:szCs w:val="28"/>
        </w:rPr>
        <w:t>408,6</w:t>
      </w:r>
      <w:r w:rsidRPr="001918D5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1078EA" w:rsidRPr="001918D5" w:rsidRDefault="001078EA" w:rsidP="001918D5">
      <w:pPr>
        <w:pStyle w:val="ListParagraph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918D5">
        <w:rPr>
          <w:rFonts w:ascii="Times New Roman" w:hAnsi="Times New Roman" w:cs="Times New Roman"/>
          <w:sz w:val="28"/>
          <w:szCs w:val="28"/>
        </w:rPr>
        <w:t xml:space="preserve">  приложении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 xml:space="preserve">2 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Перечень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18D5">
        <w:rPr>
          <w:rFonts w:ascii="Times New Roman" w:hAnsi="Times New Roman" w:cs="Times New Roman"/>
          <w:sz w:val="28"/>
          <w:szCs w:val="28"/>
        </w:rPr>
        <w:t>«Благоустройство т</w:t>
      </w:r>
      <w:r>
        <w:rPr>
          <w:rFonts w:ascii="Times New Roman" w:hAnsi="Times New Roman" w:cs="Times New Roman"/>
          <w:sz w:val="28"/>
          <w:szCs w:val="28"/>
        </w:rPr>
        <w:t>ерритории Отрадненского сельского поселения</w:t>
      </w:r>
      <w:r w:rsidRPr="001918D5"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 на 2020-2025 годы»: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а)</w:t>
      </w:r>
      <w:r>
        <w:rPr>
          <w:rFonts w:ascii="Times New Roman" w:hAnsi="Times New Roman" w:cs="Times New Roman"/>
          <w:sz w:val="28"/>
          <w:szCs w:val="28"/>
        </w:rPr>
        <w:t xml:space="preserve"> Раздел 1. </w:t>
      </w:r>
      <w:r w:rsidRPr="001918D5">
        <w:rPr>
          <w:rFonts w:ascii="Times New Roman" w:hAnsi="Times New Roman" w:cs="Times New Roman"/>
          <w:sz w:val="28"/>
          <w:szCs w:val="28"/>
        </w:rPr>
        <w:t>Основное мероприятие "Текущее содержание и обслуживание наружных сетей уличного освещения территории сельского поселения"</w:t>
      </w:r>
      <w:r>
        <w:rPr>
          <w:rFonts w:ascii="Times New Roman" w:hAnsi="Times New Roman" w:cs="Times New Roman"/>
          <w:sz w:val="28"/>
          <w:szCs w:val="28"/>
        </w:rPr>
        <w:t xml:space="preserve"> изложить в новой редакции:</w:t>
      </w:r>
    </w:p>
    <w:p w:rsidR="001078EA" w:rsidRPr="00C80995" w:rsidRDefault="001078EA" w:rsidP="00E563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5795" w:type="dxa"/>
        <w:tblLayout w:type="fixed"/>
        <w:tblLook w:val="0000"/>
      </w:tblPr>
      <w:tblGrid>
        <w:gridCol w:w="288"/>
        <w:gridCol w:w="633"/>
        <w:gridCol w:w="4810"/>
        <w:gridCol w:w="2410"/>
        <w:gridCol w:w="1370"/>
        <w:gridCol w:w="974"/>
        <w:gridCol w:w="850"/>
        <w:gridCol w:w="774"/>
        <w:gridCol w:w="851"/>
        <w:gridCol w:w="850"/>
        <w:gridCol w:w="851"/>
        <w:gridCol w:w="1134"/>
      </w:tblGrid>
      <w:tr w:rsidR="001078EA" w:rsidRPr="00AC6A13">
        <w:trPr>
          <w:trHeight w:val="699"/>
          <w:tblHeader/>
        </w:trPr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исполнения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Всего 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(тыс. руб.)</w:t>
            </w:r>
          </w:p>
        </w:tc>
        <w:tc>
          <w:tcPr>
            <w:tcW w:w="53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8EA" w:rsidRPr="00AC6A13" w:rsidRDefault="001078EA" w:rsidP="00AD0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Объем финансирования по годам (тыс.руб.)</w:t>
            </w:r>
          </w:p>
        </w:tc>
      </w:tr>
      <w:tr w:rsidR="001078EA" w:rsidRPr="00AC6A13">
        <w:trPr>
          <w:tblHeader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2023 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2024 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2025 г</w:t>
            </w:r>
          </w:p>
        </w:tc>
      </w:tr>
      <w:tr w:rsidR="001078EA" w:rsidRPr="00AC6A13"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1078EA" w:rsidRPr="00AC6A13"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1078EA" w:rsidRPr="00D10099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1009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 w:rsidR="001078EA" w:rsidRPr="00AC6A13">
        <w:trPr>
          <w:trHeight w:val="709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Содержание и ремонт уличного освещения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77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356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Оплата за электроэнергию уличного освещения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078EA" w:rsidRPr="00AC6A13">
        <w:trPr>
          <w:trHeight w:val="240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по мероприятию 1</w:t>
            </w:r>
          </w:p>
        </w:tc>
      </w:tr>
      <w:tr w:rsidR="001078EA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078EA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40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797,4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105,5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130,4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147,6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72972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153,5</w:t>
            </w:r>
          </w:p>
        </w:tc>
      </w:tr>
      <w:tr w:rsidR="001078EA" w:rsidRPr="00AC6A13">
        <w:trPr>
          <w:trHeight w:val="265"/>
        </w:trPr>
        <w:tc>
          <w:tcPr>
            <w:tcW w:w="15795" w:type="dxa"/>
            <w:gridSpan w:val="12"/>
            <w:tcBorders>
              <w:top w:val="single" w:sz="4" w:space="0" w:color="000000"/>
            </w:tcBorders>
          </w:tcPr>
          <w:p w:rsidR="001078EA" w:rsidRPr="001918D5" w:rsidRDefault="001078EA" w:rsidP="00416AE8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3.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B06CFD">
              <w:rPr>
                <w:rFonts w:ascii="Times New Roman" w:hAnsi="Times New Roman" w:cs="Times New Roman"/>
                <w:sz w:val="28"/>
                <w:szCs w:val="28"/>
              </w:rPr>
              <w:t>Благоустройство и содержание мест захоронения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078EA" w:rsidRPr="0019495A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265"/>
        </w:trPr>
        <w:tc>
          <w:tcPr>
            <w:tcW w:w="15795" w:type="dxa"/>
            <w:gridSpan w:val="12"/>
            <w:tcBorders>
              <w:bottom w:val="single" w:sz="4" w:space="0" w:color="000000"/>
            </w:tcBorders>
          </w:tcPr>
          <w:p w:rsidR="001078EA" w:rsidRPr="0019495A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E157C2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7C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19495A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"Благоустройство и содержание мест захоронения"</w:t>
            </w:r>
          </w:p>
        </w:tc>
      </w:tr>
      <w:tr w:rsidR="001078EA" w:rsidRPr="00AC6A13">
        <w:trPr>
          <w:trHeight w:val="690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Вывоз мусора с территории кладбищ сельского поселения:</w:t>
            </w:r>
          </w:p>
          <w:p w:rsidR="001078EA" w:rsidRPr="00AC6A13" w:rsidRDefault="001078EA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74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824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Обрезка сухих веток деревьев и кустарников, валка аварийных 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еревьев на территориях кладбищ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078EA" w:rsidRPr="00AC6A13">
        <w:trPr>
          <w:trHeight w:val="315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</w:tr>
      <w:tr w:rsidR="001078EA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078EA" w:rsidRPr="00AC6A13">
        <w:trPr>
          <w:trHeight w:val="31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315"/>
        </w:trPr>
        <w:tc>
          <w:tcPr>
            <w:tcW w:w="57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A2D3C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30,0</w:t>
            </w:r>
          </w:p>
        </w:tc>
      </w:tr>
      <w:tr w:rsidR="001078EA" w:rsidRPr="00AC6A13">
        <w:trPr>
          <w:trHeight w:val="820"/>
        </w:trPr>
        <w:tc>
          <w:tcPr>
            <w:tcW w:w="288" w:type="dxa"/>
            <w:tcBorders>
              <w:top w:val="single" w:sz="4" w:space="0" w:color="000000"/>
            </w:tcBorders>
          </w:tcPr>
          <w:p w:rsidR="001078EA" w:rsidRDefault="001078EA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nil"/>
            </w:tcBorders>
          </w:tcPr>
          <w:p w:rsidR="001078EA" w:rsidRPr="001918D5" w:rsidRDefault="001078EA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4.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Прочие мероприятия по благоустройству территории сельского поселения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078EA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078EA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078EA" w:rsidRPr="00393E49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315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393E49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93E4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</w:tr>
      <w:tr w:rsidR="001078EA" w:rsidRPr="00AC6A13">
        <w:trPr>
          <w:trHeight w:val="920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 и уборка территори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поселения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(в т.ч. общественных мест, мест массового отдыха)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315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813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40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862"/>
        </w:trPr>
        <w:tc>
          <w:tcPr>
            <w:tcW w:w="28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54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078EA" w:rsidRPr="00AC6A13">
        <w:trPr>
          <w:trHeight w:val="279"/>
        </w:trPr>
        <w:tc>
          <w:tcPr>
            <w:tcW w:w="28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47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07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1078EA" w:rsidRPr="00AC6A13">
        <w:trPr>
          <w:trHeight w:val="393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078EA" w:rsidRPr="00AC6A13">
        <w:trPr>
          <w:trHeight w:val="229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248"/>
        </w:trPr>
        <w:tc>
          <w:tcPr>
            <w:tcW w:w="28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1059,3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209,8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248,2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185,1</w:t>
            </w:r>
          </w:p>
        </w:tc>
      </w:tr>
      <w:tr w:rsidR="001078EA" w:rsidRPr="00AC6A13">
        <w:trPr>
          <w:trHeight w:val="820"/>
        </w:trPr>
        <w:tc>
          <w:tcPr>
            <w:tcW w:w="15795" w:type="dxa"/>
            <w:gridSpan w:val="12"/>
            <w:tcBorders>
              <w:top w:val="single" w:sz="4" w:space="0" w:color="000000"/>
              <w:bottom w:val="single" w:sz="4" w:space="0" w:color="000000"/>
            </w:tcBorders>
          </w:tcPr>
          <w:p w:rsidR="001078EA" w:rsidRPr="001918D5" w:rsidRDefault="001078EA" w:rsidP="00542154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Раздел 5. 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"</w:t>
            </w:r>
            <w:r w:rsidRPr="0019495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542154">
              <w:rPr>
                <w:rFonts w:ascii="Times New Roman" w:hAnsi="Times New Roman" w:cs="Times New Roman"/>
                <w:sz w:val="28"/>
                <w:szCs w:val="28"/>
              </w:rPr>
              <w:t>Ремонт памятников воинам ВОВ</w:t>
            </w:r>
            <w:r w:rsidRPr="001918D5">
              <w:rPr>
                <w:rFonts w:ascii="Times New Roman" w:hAnsi="Times New Roman" w:cs="Times New Roman"/>
                <w:sz w:val="28"/>
                <w:szCs w:val="28"/>
              </w:rPr>
              <w:t xml:space="preserve">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изложить в новой редакции:</w:t>
            </w:r>
          </w:p>
          <w:p w:rsidR="001078EA" w:rsidRPr="004373A7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248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4373A7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373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Основное мероприятие "Ремонт памятников воинам ВОВ"</w:t>
            </w:r>
          </w:p>
        </w:tc>
      </w:tr>
      <w:tr w:rsidR="001078EA" w:rsidRPr="00AC6A13">
        <w:trPr>
          <w:trHeight w:val="991"/>
        </w:trPr>
        <w:tc>
          <w:tcPr>
            <w:tcW w:w="92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4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Содержание, ремонт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памятников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обустройство территории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сельского поселения: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078EA" w:rsidRPr="00AC6A13">
        <w:trPr>
          <w:trHeight w:val="269"/>
        </w:trPr>
        <w:tc>
          <w:tcPr>
            <w:tcW w:w="921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78EA" w:rsidRPr="00AC6A13">
        <w:trPr>
          <w:trHeight w:val="26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Итого по мероприятию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078EA" w:rsidRPr="00AC6A13">
        <w:trPr>
          <w:trHeight w:val="425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078EA" w:rsidRPr="00AC6A13">
        <w:trPr>
          <w:trHeight w:val="233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078EA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542154">
            <w:pPr>
              <w:snapToGri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</w:tc>
      </w:tr>
      <w:tr w:rsidR="001078EA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МЕРОПРИЯТИЯМ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AD00B6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2216,70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1078EA" w:rsidRPr="00AC6A13">
        <w:trPr>
          <w:trHeight w:val="40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бюджета </w:t>
            </w:r>
            <w:r w:rsidRPr="008D0EAC">
              <w:rPr>
                <w:rFonts w:ascii="Times New Roman" w:hAnsi="Times New Roman" w:cs="Times New Roman"/>
                <w:sz w:val="20"/>
                <w:szCs w:val="20"/>
              </w:rPr>
              <w:t>Отрадненского</w:t>
            </w: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078EA" w:rsidRPr="00AC6A13" w:rsidRDefault="001078EA" w:rsidP="00413BB0">
            <w:pPr>
              <w:pStyle w:val="ConsPlusNormal"/>
              <w:snapToGrid w:val="0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2216,70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153,2</w:t>
            </w: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437,8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392,9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8EA" w:rsidRPr="00AC6A13" w:rsidRDefault="001078EA" w:rsidP="00413BB0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408,6</w:t>
            </w:r>
          </w:p>
        </w:tc>
      </w:tr>
      <w:tr w:rsidR="001078EA" w:rsidRPr="00AC6A13">
        <w:trPr>
          <w:trHeight w:val="279"/>
        </w:trPr>
        <w:tc>
          <w:tcPr>
            <w:tcW w:w="92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C6A13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1078EA" w:rsidRPr="00AC6A13" w:rsidRDefault="001078EA" w:rsidP="00AD00B6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1078EA" w:rsidRDefault="001078EA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textWrapping" w:clear="all"/>
      </w:r>
    </w:p>
    <w:p w:rsidR="001078EA" w:rsidRPr="001918D5" w:rsidRDefault="001078EA" w:rsidP="00E563FE">
      <w:pPr>
        <w:pStyle w:val="ListParagraph"/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Отрадненского сельского поселения.</w:t>
      </w:r>
    </w:p>
    <w:p w:rsidR="001078EA" w:rsidRPr="001918D5" w:rsidRDefault="001078EA" w:rsidP="00E563FE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AC6A13" w:rsidRDefault="001078EA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1078EA" w:rsidRPr="00AC6A13" w:rsidRDefault="001078EA" w:rsidP="00E563FE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1078EA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078EA" w:rsidRPr="001918D5" w:rsidRDefault="001078EA" w:rsidP="001918D5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1918D5">
        <w:rPr>
          <w:rFonts w:ascii="Times New Roman" w:hAnsi="Times New Roman" w:cs="Times New Roman"/>
          <w:sz w:val="28"/>
          <w:szCs w:val="28"/>
        </w:rPr>
        <w:t>Отрадненского сельского поселения                                             В.В.Кудрявкина</w:t>
      </w:r>
    </w:p>
    <w:sectPr w:rsidR="001078EA" w:rsidRPr="001918D5" w:rsidSect="00C43284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6C37F1"/>
    <w:multiLevelType w:val="hybridMultilevel"/>
    <w:tmpl w:val="3EEC2F6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4A4022"/>
    <w:multiLevelType w:val="hybridMultilevel"/>
    <w:tmpl w:val="92E041C0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CF6A9D"/>
    <w:multiLevelType w:val="hybridMultilevel"/>
    <w:tmpl w:val="F2E0FD88"/>
    <w:lvl w:ilvl="0" w:tplc="E18A147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1A73"/>
    <w:rsid w:val="000206BC"/>
    <w:rsid w:val="000569DF"/>
    <w:rsid w:val="00063CBA"/>
    <w:rsid w:val="000B7C0F"/>
    <w:rsid w:val="000C527F"/>
    <w:rsid w:val="001078EA"/>
    <w:rsid w:val="001125D8"/>
    <w:rsid w:val="00152664"/>
    <w:rsid w:val="001918D5"/>
    <w:rsid w:val="0019495A"/>
    <w:rsid w:val="00237E43"/>
    <w:rsid w:val="00250F10"/>
    <w:rsid w:val="002D0FC2"/>
    <w:rsid w:val="002D422C"/>
    <w:rsid w:val="002D4B5E"/>
    <w:rsid w:val="00351A9B"/>
    <w:rsid w:val="00364267"/>
    <w:rsid w:val="00380B07"/>
    <w:rsid w:val="00393E49"/>
    <w:rsid w:val="003C42B8"/>
    <w:rsid w:val="003C617C"/>
    <w:rsid w:val="003E3BC7"/>
    <w:rsid w:val="00404210"/>
    <w:rsid w:val="00413BB0"/>
    <w:rsid w:val="00416AE8"/>
    <w:rsid w:val="004176BA"/>
    <w:rsid w:val="004373A7"/>
    <w:rsid w:val="00485D9A"/>
    <w:rsid w:val="00495199"/>
    <w:rsid w:val="004A0617"/>
    <w:rsid w:val="004B0A18"/>
    <w:rsid w:val="00500859"/>
    <w:rsid w:val="00521231"/>
    <w:rsid w:val="00524698"/>
    <w:rsid w:val="00542154"/>
    <w:rsid w:val="005A2D3C"/>
    <w:rsid w:val="00644B93"/>
    <w:rsid w:val="00655835"/>
    <w:rsid w:val="00660C35"/>
    <w:rsid w:val="006722CF"/>
    <w:rsid w:val="00672B63"/>
    <w:rsid w:val="0069028C"/>
    <w:rsid w:val="006B50D6"/>
    <w:rsid w:val="0079491F"/>
    <w:rsid w:val="0084079F"/>
    <w:rsid w:val="00857539"/>
    <w:rsid w:val="0087036B"/>
    <w:rsid w:val="008822A8"/>
    <w:rsid w:val="008D0EAC"/>
    <w:rsid w:val="00900B72"/>
    <w:rsid w:val="00920D2F"/>
    <w:rsid w:val="00924A33"/>
    <w:rsid w:val="00961A73"/>
    <w:rsid w:val="009900C9"/>
    <w:rsid w:val="009D0062"/>
    <w:rsid w:val="00A57EFC"/>
    <w:rsid w:val="00A651F1"/>
    <w:rsid w:val="00A72972"/>
    <w:rsid w:val="00A972F6"/>
    <w:rsid w:val="00AC61EC"/>
    <w:rsid w:val="00AC6A13"/>
    <w:rsid w:val="00AD00B6"/>
    <w:rsid w:val="00AF1BBB"/>
    <w:rsid w:val="00B06CFD"/>
    <w:rsid w:val="00B10D36"/>
    <w:rsid w:val="00B5476F"/>
    <w:rsid w:val="00BA4EEA"/>
    <w:rsid w:val="00C2354C"/>
    <w:rsid w:val="00C43284"/>
    <w:rsid w:val="00C80995"/>
    <w:rsid w:val="00CB3646"/>
    <w:rsid w:val="00CE36D0"/>
    <w:rsid w:val="00CF19FF"/>
    <w:rsid w:val="00D10099"/>
    <w:rsid w:val="00D23C1C"/>
    <w:rsid w:val="00D242EB"/>
    <w:rsid w:val="00DB03F3"/>
    <w:rsid w:val="00DC102F"/>
    <w:rsid w:val="00DC6C4B"/>
    <w:rsid w:val="00E1219F"/>
    <w:rsid w:val="00E157C2"/>
    <w:rsid w:val="00E34798"/>
    <w:rsid w:val="00E362DF"/>
    <w:rsid w:val="00E4640F"/>
    <w:rsid w:val="00E563FE"/>
    <w:rsid w:val="00E7628D"/>
    <w:rsid w:val="00E901C1"/>
    <w:rsid w:val="00E90794"/>
    <w:rsid w:val="00F03213"/>
    <w:rsid w:val="00F14707"/>
    <w:rsid w:val="00F221DF"/>
    <w:rsid w:val="00F7486E"/>
    <w:rsid w:val="00FF2BA5"/>
    <w:rsid w:val="00FF5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D36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D422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5212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36D0"/>
    <w:rPr>
      <w:rFonts w:ascii="Times New Roman" w:hAnsi="Times New Roman" w:cs="Times New Roman"/>
      <w:sz w:val="2"/>
      <w:szCs w:val="2"/>
      <w:lang w:eastAsia="en-US"/>
    </w:rPr>
  </w:style>
  <w:style w:type="character" w:customStyle="1" w:styleId="FontStyle55">
    <w:name w:val="Font Style55"/>
    <w:uiPriority w:val="99"/>
    <w:rsid w:val="00FF2BA5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E563FE"/>
    <w:pPr>
      <w:widowControl w:val="0"/>
      <w:suppressAutoHyphens/>
      <w:ind w:firstLine="720"/>
    </w:pPr>
    <w:rPr>
      <w:rFonts w:ascii="Arial" w:hAnsi="Arial" w:cs="Arial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E563FE"/>
    <w:rPr>
      <w:rFonts w:ascii="Arial" w:hAnsi="Arial" w:cs="Arial"/>
      <w:kern w:val="1"/>
      <w:sz w:val="22"/>
      <w:szCs w:val="22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466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225</TotalTime>
  <Pages>5</Pages>
  <Words>998</Words>
  <Characters>5695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Zam</cp:lastModifiedBy>
  <cp:revision>31</cp:revision>
  <cp:lastPrinted>2020-05-08T06:52:00Z</cp:lastPrinted>
  <dcterms:created xsi:type="dcterms:W3CDTF">2020-04-07T08:29:00Z</dcterms:created>
  <dcterms:modified xsi:type="dcterms:W3CDTF">2021-02-27T09:11:00Z</dcterms:modified>
</cp:coreProperties>
</file>