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5F8" w:rsidRPr="00152664" w:rsidRDefault="009265F8" w:rsidP="00A524A4">
      <w:pPr>
        <w:pStyle w:val="NormalWeb"/>
        <w:spacing w:before="0" w:after="0"/>
        <w:jc w:val="center"/>
        <w:rPr>
          <w:b/>
          <w:bCs/>
          <w:color w:val="000000"/>
          <w:sz w:val="28"/>
          <w:szCs w:val="28"/>
        </w:rPr>
      </w:pPr>
      <w:r w:rsidRPr="00152664">
        <w:rPr>
          <w:b/>
          <w:bCs/>
          <w:color w:val="000000"/>
          <w:sz w:val="28"/>
          <w:szCs w:val="28"/>
        </w:rPr>
        <w:t>АДМИНИСТРАЦИЯ ОТРАДНЕНСКОГО СЕЛЬСКОГО ПОСЕЛЕНИЯ</w:t>
      </w:r>
    </w:p>
    <w:p w:rsidR="009265F8" w:rsidRPr="00152664" w:rsidRDefault="009265F8" w:rsidP="00A524A4">
      <w:pPr>
        <w:pStyle w:val="NormalWeb"/>
        <w:spacing w:before="0" w:after="0"/>
        <w:jc w:val="center"/>
        <w:rPr>
          <w:b/>
          <w:bCs/>
          <w:color w:val="000000"/>
          <w:sz w:val="28"/>
          <w:szCs w:val="28"/>
        </w:rPr>
      </w:pPr>
      <w:r w:rsidRPr="00152664">
        <w:rPr>
          <w:b/>
          <w:bCs/>
          <w:color w:val="000000"/>
          <w:sz w:val="28"/>
          <w:szCs w:val="28"/>
        </w:rPr>
        <w:t>ЧАМЗИНСКОГО МУНИЦИПАЛЬНОГО РАЙОНА</w:t>
      </w:r>
    </w:p>
    <w:p w:rsidR="009265F8" w:rsidRPr="00152664" w:rsidRDefault="009265F8" w:rsidP="00A524A4">
      <w:pPr>
        <w:pStyle w:val="NormalWeb"/>
        <w:spacing w:before="0" w:after="0"/>
        <w:jc w:val="center"/>
        <w:rPr>
          <w:b/>
          <w:bCs/>
          <w:color w:val="000000"/>
          <w:sz w:val="28"/>
          <w:szCs w:val="28"/>
        </w:rPr>
      </w:pPr>
      <w:r w:rsidRPr="00152664">
        <w:rPr>
          <w:b/>
          <w:bCs/>
          <w:color w:val="000000"/>
          <w:sz w:val="28"/>
          <w:szCs w:val="28"/>
        </w:rPr>
        <w:t>РЕСПУБЛИКИ МОРДОВИЯ</w:t>
      </w:r>
    </w:p>
    <w:p w:rsidR="009265F8" w:rsidRDefault="009265F8" w:rsidP="00A524A4">
      <w:pPr>
        <w:pStyle w:val="NormalWeb"/>
        <w:spacing w:after="0"/>
        <w:jc w:val="center"/>
        <w:rPr>
          <w:b/>
          <w:bCs/>
          <w:color w:val="000000"/>
          <w:sz w:val="28"/>
          <w:szCs w:val="28"/>
        </w:rPr>
      </w:pPr>
    </w:p>
    <w:p w:rsidR="009265F8" w:rsidRDefault="009265F8" w:rsidP="00A524A4">
      <w:pPr>
        <w:pStyle w:val="NormalWeb"/>
        <w:spacing w:after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ПОСТАНОВЛЕНИЕ</w:t>
      </w:r>
    </w:p>
    <w:p w:rsidR="009265F8" w:rsidRDefault="009265F8" w:rsidP="00A524A4">
      <w:pPr>
        <w:pStyle w:val="NormalWeb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>
        <w:rPr>
          <w:b/>
          <w:bCs/>
          <w:color w:val="000000"/>
          <w:sz w:val="28"/>
          <w:szCs w:val="28"/>
        </w:rPr>
        <w:t>30.08.2021</w:t>
      </w:r>
      <w:r w:rsidRPr="00152664">
        <w:rPr>
          <w:b/>
          <w:bCs/>
          <w:color w:val="000000"/>
          <w:sz w:val="28"/>
          <w:szCs w:val="28"/>
        </w:rPr>
        <w:t xml:space="preserve"> г</w:t>
      </w:r>
      <w:r>
        <w:rPr>
          <w:color w:val="000000"/>
          <w:sz w:val="28"/>
          <w:szCs w:val="28"/>
        </w:rPr>
        <w:t xml:space="preserve">.                                                                                   </w:t>
      </w:r>
      <w:r w:rsidRPr="00152664">
        <w:rPr>
          <w:b/>
          <w:bCs/>
          <w:color w:val="000000"/>
          <w:sz w:val="28"/>
          <w:szCs w:val="28"/>
        </w:rPr>
        <w:t xml:space="preserve">№ </w:t>
      </w:r>
      <w:r>
        <w:rPr>
          <w:b/>
          <w:bCs/>
          <w:color w:val="000000"/>
          <w:sz w:val="28"/>
          <w:szCs w:val="28"/>
        </w:rPr>
        <w:t xml:space="preserve"> 83</w:t>
      </w:r>
    </w:p>
    <w:p w:rsidR="009265F8" w:rsidRDefault="009265F8" w:rsidP="005A4E90">
      <w:pPr>
        <w:pStyle w:val="NormalWeb"/>
        <w:spacing w:after="0"/>
        <w:rPr>
          <w:color w:val="000000"/>
          <w:sz w:val="28"/>
          <w:szCs w:val="28"/>
        </w:rPr>
      </w:pPr>
    </w:p>
    <w:p w:rsidR="009265F8" w:rsidRPr="00152664" w:rsidRDefault="009265F8" w:rsidP="005A4E9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</w:t>
      </w:r>
      <w:r w:rsidRPr="006452D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918D5">
        <w:rPr>
          <w:rFonts w:ascii="Times New Roman" w:hAnsi="Times New Roman" w:cs="Times New Roman"/>
          <w:b/>
          <w:bCs/>
          <w:sz w:val="28"/>
          <w:szCs w:val="28"/>
        </w:rPr>
        <w:t xml:space="preserve">постановление Администрации Отрадненского сельского поселения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№ 58 </w:t>
      </w:r>
      <w:r w:rsidRPr="001918D5">
        <w:rPr>
          <w:rFonts w:ascii="Times New Roman" w:hAnsi="Times New Roman" w:cs="Times New Roman"/>
          <w:b/>
          <w:bCs/>
          <w:sz w:val="28"/>
          <w:szCs w:val="28"/>
        </w:rPr>
        <w:t xml:space="preserve">от 30.12.2019г </w:t>
      </w:r>
      <w:r w:rsidRPr="00152664">
        <w:rPr>
          <w:rFonts w:ascii="Times New Roman" w:hAnsi="Times New Roman" w:cs="Times New Roman"/>
          <w:b/>
          <w:bCs/>
          <w:sz w:val="28"/>
          <w:szCs w:val="28"/>
        </w:rPr>
        <w:t>«Развитие автомобильных дорог в Отрадненском сельском поселении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Чамзинского муниципального района </w:t>
      </w:r>
      <w:r w:rsidRPr="00152664">
        <w:rPr>
          <w:rFonts w:ascii="Times New Roman" w:hAnsi="Times New Roman" w:cs="Times New Roman"/>
          <w:b/>
          <w:bCs/>
          <w:sz w:val="28"/>
          <w:szCs w:val="28"/>
        </w:rPr>
        <w:t>на 20</w:t>
      </w:r>
      <w:r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152664">
        <w:rPr>
          <w:rFonts w:ascii="Times New Roman" w:hAnsi="Times New Roman" w:cs="Times New Roman"/>
          <w:b/>
          <w:bCs/>
          <w:sz w:val="28"/>
          <w:szCs w:val="28"/>
        </w:rPr>
        <w:t>-20</w:t>
      </w:r>
      <w:r>
        <w:rPr>
          <w:rFonts w:ascii="Times New Roman" w:hAnsi="Times New Roman" w:cs="Times New Roman"/>
          <w:b/>
          <w:bCs/>
          <w:sz w:val="28"/>
          <w:szCs w:val="28"/>
        </w:rPr>
        <w:t>25</w:t>
      </w:r>
      <w:r w:rsidRPr="00152664">
        <w:rPr>
          <w:rFonts w:ascii="Times New Roman" w:hAnsi="Times New Roman" w:cs="Times New Roman"/>
          <w:b/>
          <w:bCs/>
          <w:sz w:val="28"/>
          <w:szCs w:val="28"/>
        </w:rPr>
        <w:t>гг.»</w:t>
      </w:r>
    </w:p>
    <w:p w:rsidR="009265F8" w:rsidRDefault="009265F8" w:rsidP="004E199B">
      <w:pPr>
        <w:jc w:val="center"/>
        <w:rPr>
          <w:rStyle w:val="FontStyle55"/>
          <w:sz w:val="28"/>
          <w:szCs w:val="28"/>
        </w:rPr>
      </w:pPr>
      <w:r w:rsidRPr="00152664">
        <w:rPr>
          <w:rFonts w:ascii="Times New Roman" w:hAnsi="Times New Roman" w:cs="Times New Roman"/>
        </w:rPr>
        <w:t xml:space="preserve">      </w:t>
      </w:r>
      <w:r>
        <w:rPr>
          <w:rStyle w:val="FontStyle55"/>
          <w:sz w:val="28"/>
          <w:szCs w:val="28"/>
        </w:rPr>
        <w:t>(с изм. № 30  от 07.04.2020 г., № 52 от 17.08.2020 г., № 8 от 26.02.2021 г.)</w:t>
      </w:r>
    </w:p>
    <w:p w:rsidR="009265F8" w:rsidRPr="00152664" w:rsidRDefault="009265F8" w:rsidP="00A524A4">
      <w:pPr>
        <w:jc w:val="both"/>
        <w:rPr>
          <w:rFonts w:ascii="Times New Roman" w:hAnsi="Times New Roman" w:cs="Times New Roman"/>
        </w:rPr>
      </w:pPr>
    </w:p>
    <w:p w:rsidR="009265F8" w:rsidRDefault="009265F8" w:rsidP="00A524A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Федеральным законом  № 131-ФЗ от 06.10.2003 года  «Об общих принципах организации местного самоуправления в Российской Федерации», Федеральным законом № 257-ФЗ от 08.11.2007 года «Об автомобильных дорогах и о дорожной деятельности в Российской Федерации» и о внесении изменений в отдельные законодательные акты Российской Федерации, в целях реализации полномочий, связанных с организацией дорожной деятельности в отношении автомобильных дорог местного значения администрация Отрадненского сельского поселения Чамзинского муниципального района Республики Мордовия постановляет:</w:t>
      </w:r>
    </w:p>
    <w:p w:rsidR="009265F8" w:rsidRPr="00CF1713" w:rsidRDefault="009265F8" w:rsidP="0078270A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F1713">
        <w:rPr>
          <w:rFonts w:ascii="Times New Roman" w:hAnsi="Times New Roman" w:cs="Times New Roman"/>
          <w:sz w:val="28"/>
          <w:szCs w:val="28"/>
        </w:rPr>
        <w:t xml:space="preserve">1. Внести </w:t>
      </w:r>
      <w:r>
        <w:rPr>
          <w:rFonts w:ascii="Times New Roman" w:hAnsi="Times New Roman" w:cs="Times New Roman"/>
          <w:sz w:val="28"/>
          <w:szCs w:val="28"/>
        </w:rPr>
        <w:t>изменения</w:t>
      </w:r>
      <w:r w:rsidRPr="00CF1713"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 Отрадненского сельско</w:t>
      </w:r>
      <w:r>
        <w:rPr>
          <w:rFonts w:ascii="Times New Roman" w:hAnsi="Times New Roman" w:cs="Times New Roman"/>
          <w:sz w:val="28"/>
          <w:szCs w:val="28"/>
        </w:rPr>
        <w:t>го поселения № 58</w:t>
      </w:r>
      <w:r w:rsidRPr="00CF17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от 30.12.2019 года 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CF1713">
        <w:rPr>
          <w:rFonts w:ascii="Times New Roman" w:hAnsi="Times New Roman" w:cs="Times New Roman"/>
          <w:sz w:val="28"/>
          <w:szCs w:val="28"/>
        </w:rPr>
        <w:t>Об утверждении муниципальной программы «Развитие автомобильных дорог в Отрадненском сельском поселении Чамзинского муниципального района на 2020-2025гг.»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9265F8" w:rsidRPr="00CD5CBF" w:rsidRDefault="009265F8" w:rsidP="00A524A4">
      <w:pPr>
        <w:numPr>
          <w:ilvl w:val="0"/>
          <w:numId w:val="2"/>
        </w:numPr>
        <w:tabs>
          <w:tab w:val="left" w:pos="284"/>
        </w:tabs>
        <w:spacing w:after="0"/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5 муниципальной программы изложить в новой редакции:</w:t>
      </w:r>
    </w:p>
    <w:p w:rsidR="009265F8" w:rsidRPr="00C71115" w:rsidRDefault="009265F8" w:rsidP="00A524A4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C71115">
        <w:rPr>
          <w:rFonts w:ascii="Times New Roman" w:hAnsi="Times New Roman" w:cs="Times New Roman"/>
          <w:b/>
          <w:bCs/>
          <w:sz w:val="28"/>
          <w:szCs w:val="28"/>
        </w:rPr>
        <w:t>V. РЕСУРСНОЕ ОБЕСПЕЧЕНИЕ РЕАЛИЗАЦИИ ПРОГРАММЫ</w:t>
      </w:r>
    </w:p>
    <w:p w:rsidR="009265F8" w:rsidRPr="00E7750E" w:rsidRDefault="009265F8" w:rsidP="00A524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50E">
        <w:rPr>
          <w:rFonts w:ascii="Times New Roman" w:hAnsi="Times New Roman" w:cs="Times New Roman"/>
          <w:sz w:val="28"/>
          <w:szCs w:val="28"/>
        </w:rPr>
        <w:t>Финансирование Программы осуществляется за счет бюджетных средств.</w:t>
      </w:r>
    </w:p>
    <w:p w:rsidR="009265F8" w:rsidRPr="00E7750E" w:rsidRDefault="009265F8" w:rsidP="00A524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50E">
        <w:rPr>
          <w:rFonts w:ascii="Times New Roman" w:hAnsi="Times New Roman" w:cs="Times New Roman"/>
          <w:sz w:val="28"/>
          <w:szCs w:val="28"/>
        </w:rPr>
        <w:t xml:space="preserve">Всего на </w:t>
      </w:r>
      <w:r w:rsidRPr="00650DF3">
        <w:rPr>
          <w:rFonts w:ascii="Times New Roman" w:hAnsi="Times New Roman" w:cs="Times New Roman"/>
          <w:sz w:val="28"/>
          <w:szCs w:val="28"/>
        </w:rPr>
        <w:t xml:space="preserve">период </w:t>
      </w:r>
      <w:r>
        <w:rPr>
          <w:rFonts w:ascii="Times New Roman" w:hAnsi="Times New Roman" w:cs="Times New Roman"/>
          <w:sz w:val="28"/>
          <w:szCs w:val="28"/>
        </w:rPr>
        <w:t>2438,5</w:t>
      </w:r>
      <w:r w:rsidRPr="00650DF3">
        <w:rPr>
          <w:rFonts w:ascii="Times New Roman" w:hAnsi="Times New Roman" w:cs="Times New Roman"/>
          <w:sz w:val="28"/>
          <w:szCs w:val="28"/>
        </w:rPr>
        <w:t xml:space="preserve"> т. руб.</w:t>
      </w:r>
    </w:p>
    <w:p w:rsidR="009265F8" w:rsidRPr="00773507" w:rsidRDefault="009265F8" w:rsidP="00A524A4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573" w:type="dxa"/>
        <w:tblInd w:w="-28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1776"/>
        <w:gridCol w:w="567"/>
        <w:gridCol w:w="850"/>
        <w:gridCol w:w="425"/>
        <w:gridCol w:w="851"/>
        <w:gridCol w:w="425"/>
        <w:gridCol w:w="851"/>
        <w:gridCol w:w="525"/>
        <w:gridCol w:w="751"/>
        <w:gridCol w:w="495"/>
        <w:gridCol w:w="780"/>
        <w:gridCol w:w="495"/>
        <w:gridCol w:w="782"/>
      </w:tblGrid>
      <w:tr w:rsidR="009265F8" w:rsidRPr="00B74C68">
        <w:trPr>
          <w:cantSplit/>
          <w:trHeight w:hRule="exact" w:val="588"/>
        </w:trPr>
        <w:tc>
          <w:tcPr>
            <w:tcW w:w="1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8" w:rsidRPr="00B74C68" w:rsidRDefault="009265F8" w:rsidP="007634E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Наименование и виды расходов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8" w:rsidRPr="00B74C68" w:rsidRDefault="009265F8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8" w:rsidRPr="00B74C68" w:rsidRDefault="009265F8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8" w:rsidRPr="00B74C68" w:rsidRDefault="009265F8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8" w:rsidRPr="00B74C68" w:rsidRDefault="009265F8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2023год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8" w:rsidRPr="00B74C68" w:rsidRDefault="009265F8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2024год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8" w:rsidRPr="00B74C68" w:rsidRDefault="009265F8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2025год</w:t>
            </w:r>
          </w:p>
        </w:tc>
      </w:tr>
      <w:tr w:rsidR="009265F8" w:rsidRPr="00B74C68">
        <w:trPr>
          <w:cantSplit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8" w:rsidRPr="00B74C68" w:rsidRDefault="009265F8" w:rsidP="007634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8" w:rsidRPr="00B74C68" w:rsidRDefault="009265F8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8" w:rsidRPr="00B74C68" w:rsidRDefault="009265F8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8" w:rsidRPr="00B74C68" w:rsidRDefault="009265F8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8" w:rsidRPr="00B74C68" w:rsidRDefault="009265F8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8" w:rsidRPr="00B74C68" w:rsidRDefault="009265F8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8" w:rsidRPr="00B74C68" w:rsidRDefault="009265F8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8" w:rsidRPr="00B74C68" w:rsidRDefault="009265F8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8" w:rsidRPr="00B74C68" w:rsidRDefault="009265F8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8" w:rsidRPr="00B74C68" w:rsidRDefault="009265F8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8" w:rsidRPr="00B74C68" w:rsidRDefault="009265F8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8" w:rsidRPr="00B74C68" w:rsidRDefault="009265F8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8" w:rsidRPr="00B74C68" w:rsidRDefault="009265F8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</w:tr>
      <w:tr w:rsidR="009265F8" w:rsidRPr="00B74C68"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8" w:rsidRPr="00B74C68" w:rsidRDefault="009265F8" w:rsidP="007634E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Содержание и ремонт автомобильных дорог общего пользования местного значения и инженерных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8" w:rsidRPr="00650DF3" w:rsidRDefault="009265F8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8" w:rsidRPr="00650DF3" w:rsidRDefault="009265F8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480,7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8" w:rsidRPr="00650DF3" w:rsidRDefault="009265F8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8" w:rsidRPr="00650DF3" w:rsidRDefault="009265F8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566,9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8" w:rsidRPr="00650DF3" w:rsidRDefault="009265F8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8" w:rsidRPr="00650DF3" w:rsidRDefault="009265F8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298,5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8" w:rsidRPr="00650DF3" w:rsidRDefault="009265F8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8" w:rsidRPr="00650DF3" w:rsidRDefault="009265F8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307,5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8" w:rsidRPr="00650DF3" w:rsidRDefault="009265F8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8" w:rsidRPr="00650DF3" w:rsidRDefault="009265F8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380,9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8" w:rsidRPr="00650DF3" w:rsidRDefault="009265F8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8" w:rsidRPr="00650DF3" w:rsidRDefault="009265F8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404,0</w:t>
            </w:r>
          </w:p>
        </w:tc>
      </w:tr>
      <w:tr w:rsidR="009265F8" w:rsidRPr="00B74C68"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8" w:rsidRPr="00650DF3" w:rsidRDefault="009265F8" w:rsidP="007634E2">
            <w:pPr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50D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8" w:rsidRPr="007031D0" w:rsidRDefault="009265F8" w:rsidP="007634E2">
            <w:pPr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031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480,7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8" w:rsidRPr="00650DF3" w:rsidRDefault="009265F8" w:rsidP="007634E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566,9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8" w:rsidRPr="00650DF3" w:rsidRDefault="009265F8" w:rsidP="007634E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298,5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8" w:rsidRPr="00650DF3" w:rsidRDefault="009265F8" w:rsidP="007634E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307,5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8" w:rsidRPr="00650DF3" w:rsidRDefault="009265F8" w:rsidP="007634E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380,9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8" w:rsidRPr="00650DF3" w:rsidRDefault="009265F8" w:rsidP="007634E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404,0</w:t>
            </w:r>
          </w:p>
        </w:tc>
      </w:tr>
    </w:tbl>
    <w:p w:rsidR="009265F8" w:rsidRDefault="009265F8" w:rsidP="00A524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265F8" w:rsidRPr="00CF1713" w:rsidRDefault="009265F8" w:rsidP="00763AEA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1713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Отрадненского сельского поселения.</w:t>
      </w:r>
    </w:p>
    <w:p w:rsidR="009265F8" w:rsidRDefault="009265F8" w:rsidP="00763AEA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9265F8" w:rsidRDefault="009265F8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9265F8" w:rsidRDefault="009265F8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9265F8" w:rsidRDefault="009265F8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9265F8" w:rsidRDefault="009265F8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9265F8" w:rsidRDefault="009265F8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И.о.главы </w:t>
      </w:r>
    </w:p>
    <w:p w:rsidR="009265F8" w:rsidRDefault="009265F8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Отрадненского сельского поселения                                    В.Н. Конайкин</w:t>
      </w:r>
    </w:p>
    <w:p w:rsidR="009265F8" w:rsidRDefault="009265F8" w:rsidP="00A524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265F8" w:rsidRDefault="009265F8">
      <w:pPr>
        <w:rPr>
          <w:rFonts w:cs="Times New Roman"/>
        </w:rPr>
      </w:pPr>
    </w:p>
    <w:sectPr w:rsidR="009265F8" w:rsidSect="003636EE">
      <w:pgSz w:w="11906" w:h="16838"/>
      <w:pgMar w:top="3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4A4022"/>
    <w:multiLevelType w:val="hybridMultilevel"/>
    <w:tmpl w:val="92E041C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CF6A9D"/>
    <w:multiLevelType w:val="hybridMultilevel"/>
    <w:tmpl w:val="F2E0FD88"/>
    <w:lvl w:ilvl="0" w:tplc="E18A147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E8C04ED"/>
    <w:multiLevelType w:val="hybridMultilevel"/>
    <w:tmpl w:val="B2F61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24A4"/>
    <w:rsid w:val="000346B7"/>
    <w:rsid w:val="000B6EC9"/>
    <w:rsid w:val="000C2CD7"/>
    <w:rsid w:val="000F6ADC"/>
    <w:rsid w:val="001177B9"/>
    <w:rsid w:val="00120E0C"/>
    <w:rsid w:val="00152664"/>
    <w:rsid w:val="001918D5"/>
    <w:rsid w:val="00192667"/>
    <w:rsid w:val="0020733F"/>
    <w:rsid w:val="0021705D"/>
    <w:rsid w:val="002276BD"/>
    <w:rsid w:val="002D1BFD"/>
    <w:rsid w:val="002D5584"/>
    <w:rsid w:val="002E45DF"/>
    <w:rsid w:val="003172E9"/>
    <w:rsid w:val="003636EE"/>
    <w:rsid w:val="003A1D96"/>
    <w:rsid w:val="00452441"/>
    <w:rsid w:val="00462F4F"/>
    <w:rsid w:val="00492312"/>
    <w:rsid w:val="004E199B"/>
    <w:rsid w:val="00510DB1"/>
    <w:rsid w:val="005A1662"/>
    <w:rsid w:val="005A4E90"/>
    <w:rsid w:val="005E05D4"/>
    <w:rsid w:val="00612712"/>
    <w:rsid w:val="006371FB"/>
    <w:rsid w:val="006452DC"/>
    <w:rsid w:val="00650DF3"/>
    <w:rsid w:val="00657980"/>
    <w:rsid w:val="006C082F"/>
    <w:rsid w:val="007031D0"/>
    <w:rsid w:val="00707AD7"/>
    <w:rsid w:val="00737595"/>
    <w:rsid w:val="0074144A"/>
    <w:rsid w:val="007556E6"/>
    <w:rsid w:val="007634E2"/>
    <w:rsid w:val="00763AEA"/>
    <w:rsid w:val="00773507"/>
    <w:rsid w:val="0078270A"/>
    <w:rsid w:val="007834C8"/>
    <w:rsid w:val="007B27F9"/>
    <w:rsid w:val="007F1BAB"/>
    <w:rsid w:val="007F3051"/>
    <w:rsid w:val="007F60D8"/>
    <w:rsid w:val="00837486"/>
    <w:rsid w:val="00884775"/>
    <w:rsid w:val="008F2D97"/>
    <w:rsid w:val="009265F8"/>
    <w:rsid w:val="00954448"/>
    <w:rsid w:val="00A13216"/>
    <w:rsid w:val="00A414C6"/>
    <w:rsid w:val="00A524A4"/>
    <w:rsid w:val="00A6566B"/>
    <w:rsid w:val="00A71B56"/>
    <w:rsid w:val="00AD1739"/>
    <w:rsid w:val="00AE0780"/>
    <w:rsid w:val="00AF1566"/>
    <w:rsid w:val="00B32791"/>
    <w:rsid w:val="00B74C68"/>
    <w:rsid w:val="00C71115"/>
    <w:rsid w:val="00CD5CBF"/>
    <w:rsid w:val="00CF1713"/>
    <w:rsid w:val="00E619F2"/>
    <w:rsid w:val="00E7750E"/>
    <w:rsid w:val="00E86FF7"/>
    <w:rsid w:val="00EC14A3"/>
    <w:rsid w:val="00EC32E3"/>
    <w:rsid w:val="00EF6E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24A4"/>
    <w:pPr>
      <w:suppressAutoHyphens/>
      <w:spacing w:after="200" w:line="276" w:lineRule="auto"/>
    </w:pPr>
    <w:rPr>
      <w:rFonts w:eastAsia="Times New Roman" w:cs="Calibri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A524A4"/>
    <w:rPr>
      <w:b/>
      <w:bCs/>
    </w:rPr>
  </w:style>
  <w:style w:type="paragraph" w:styleId="NormalWeb">
    <w:name w:val="Normal (Web)"/>
    <w:basedOn w:val="Normal"/>
    <w:uiPriority w:val="99"/>
    <w:rsid w:val="00A524A4"/>
    <w:pPr>
      <w:spacing w:before="280" w:after="119" w:line="240" w:lineRule="auto"/>
    </w:pPr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CF1713"/>
    <w:pPr>
      <w:ind w:left="720"/>
    </w:pPr>
  </w:style>
  <w:style w:type="character" w:customStyle="1" w:styleId="FontStyle55">
    <w:name w:val="Font Style55"/>
    <w:uiPriority w:val="99"/>
    <w:rsid w:val="004E199B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69</TotalTime>
  <Pages>2</Pages>
  <Words>323</Words>
  <Characters>1846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Zam</cp:lastModifiedBy>
  <cp:revision>26</cp:revision>
  <cp:lastPrinted>2021-09-01T10:18:00Z</cp:lastPrinted>
  <dcterms:created xsi:type="dcterms:W3CDTF">2020-04-02T09:02:00Z</dcterms:created>
  <dcterms:modified xsi:type="dcterms:W3CDTF">2021-09-01T10:21:00Z</dcterms:modified>
</cp:coreProperties>
</file>