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7E" w:rsidRPr="003D247F" w:rsidRDefault="005C327E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247F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</w:t>
      </w:r>
    </w:p>
    <w:p w:rsidR="005C327E" w:rsidRPr="00961A73" w:rsidRDefault="005C327E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5C327E" w:rsidRPr="00961A73" w:rsidRDefault="005C327E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5C327E" w:rsidRPr="00961A73" w:rsidRDefault="005C327E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5C327E" w:rsidRPr="00961A73" w:rsidRDefault="005C327E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C327E" w:rsidRPr="00961A73" w:rsidRDefault="005C327E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C327E" w:rsidRPr="00961A73" w:rsidRDefault="005C327E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5C327E" w:rsidRPr="00961A73" w:rsidRDefault="005C327E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5C327E" w:rsidRPr="00961A73" w:rsidRDefault="005C327E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5C327E" w:rsidRPr="00961A73" w:rsidRDefault="005C327E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30.08</w:t>
      </w:r>
      <w:r w:rsidRPr="00F0321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2021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82</w:t>
      </w:r>
    </w:p>
    <w:p w:rsidR="005C327E" w:rsidRPr="00961A73" w:rsidRDefault="005C327E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C327E" w:rsidRDefault="005C327E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60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от 30.12.2019г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</w:p>
    <w:p w:rsidR="005C327E" w:rsidRDefault="005C327E" w:rsidP="00FF2BA5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29  от 07.04.2020 г., № 51 от 17.08.2020 г., № 5 от 26.02.2021г.)</w:t>
      </w:r>
    </w:p>
    <w:p w:rsidR="005C327E" w:rsidRPr="001918D5" w:rsidRDefault="005C327E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C327E" w:rsidRPr="001918D5" w:rsidRDefault="005C327E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C327E" w:rsidRPr="001918D5" w:rsidRDefault="005C327E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5C327E" w:rsidRPr="001918D5" w:rsidRDefault="005C327E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 в Постановление администрации  Отрадненского сельского поселения № 60 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5C327E" w:rsidRPr="001918D5" w:rsidRDefault="005C327E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5C327E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153,2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227,3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417,7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431,6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456,5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5C327E" w:rsidRPr="001918D5" w:rsidRDefault="005C327E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408,6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Default="005C327E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5C327E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5C327E" w:rsidRDefault="005C327E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5C327E" w:rsidRDefault="005C327E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C327E" w:rsidRPr="001918D5" w:rsidRDefault="005C327E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муниципального района, составляет:</w:t>
      </w:r>
    </w:p>
    <w:p w:rsidR="005C327E" w:rsidRPr="001E2FF3" w:rsidRDefault="005C327E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2020 год – 153,2 тыс. рублей;</w:t>
      </w:r>
    </w:p>
    <w:p w:rsidR="005C327E" w:rsidRPr="001E2FF3" w:rsidRDefault="005C327E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2021 год – 227,3 тыс.рублей;</w:t>
      </w:r>
    </w:p>
    <w:p w:rsidR="005C327E" w:rsidRPr="001E2FF3" w:rsidRDefault="005C327E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2022 год – 417,7 тыс.рублей;</w:t>
      </w:r>
    </w:p>
    <w:p w:rsidR="005C327E" w:rsidRPr="001E2FF3" w:rsidRDefault="005C327E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2023 год – 431,6 тыс.рублей;</w:t>
      </w:r>
    </w:p>
    <w:p w:rsidR="005C327E" w:rsidRPr="001E2FF3" w:rsidRDefault="005C327E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2024 год – 456,5 тыс.рублей;</w:t>
      </w:r>
    </w:p>
    <w:p w:rsidR="005C327E" w:rsidRPr="001E2FF3" w:rsidRDefault="005C327E" w:rsidP="001E2FF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2025 год – 408,6 тыс.рублей</w:t>
      </w:r>
      <w:r w:rsidRPr="001E2FF3">
        <w:rPr>
          <w:rFonts w:ascii="Times New Roman" w:hAnsi="Times New Roman" w:cs="Times New Roman"/>
          <w:sz w:val="28"/>
          <w:szCs w:val="28"/>
        </w:rPr>
        <w:t>.</w:t>
      </w:r>
    </w:p>
    <w:p w:rsidR="005C327E" w:rsidRPr="001918D5" w:rsidRDefault="005C327E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18D5">
        <w:rPr>
          <w:rFonts w:ascii="Times New Roman" w:hAnsi="Times New Roman" w:cs="Times New Roman"/>
          <w:sz w:val="28"/>
          <w:szCs w:val="28"/>
        </w:rPr>
        <w:t xml:space="preserve">  приложении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 xml:space="preserve">2 </w:t>
      </w:r>
    </w:p>
    <w:p w:rsidR="005C327E" w:rsidRPr="001918D5" w:rsidRDefault="005C327E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годы»:</w:t>
      </w:r>
    </w:p>
    <w:p w:rsidR="005C327E" w:rsidRPr="001918D5" w:rsidRDefault="005C327E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 </w:t>
      </w:r>
      <w:r w:rsidRPr="001918D5">
        <w:rPr>
          <w:rFonts w:ascii="Times New Roman" w:hAnsi="Times New Roman" w:cs="Times New Roman"/>
          <w:sz w:val="28"/>
          <w:szCs w:val="28"/>
        </w:rPr>
        <w:t>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5C327E" w:rsidRPr="00C80995" w:rsidRDefault="005C327E" w:rsidP="00E56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95" w:type="dxa"/>
        <w:tblLayout w:type="fixed"/>
        <w:tblLook w:val="0000"/>
      </w:tblPr>
      <w:tblGrid>
        <w:gridCol w:w="288"/>
        <w:gridCol w:w="633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5C327E" w:rsidRPr="00AC6A13">
        <w:trPr>
          <w:trHeight w:val="699"/>
          <w:tblHeader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7E" w:rsidRPr="00AC6A13" w:rsidRDefault="005C327E" w:rsidP="00AD0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5C327E" w:rsidRPr="00AC6A13">
        <w:trPr>
          <w:tblHeader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5C327E" w:rsidRPr="00AC6A13"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5C327E" w:rsidRPr="00AC6A13"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27E" w:rsidRPr="00D10099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C327E" w:rsidRPr="00AC6A13">
        <w:trPr>
          <w:trHeight w:val="709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77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356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5C327E" w:rsidRPr="00AC6A13">
        <w:trPr>
          <w:trHeight w:val="240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5C327E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5C327E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5C327E" w:rsidRPr="00AC6A13">
        <w:trPr>
          <w:trHeight w:val="265"/>
        </w:trPr>
        <w:tc>
          <w:tcPr>
            <w:tcW w:w="15795" w:type="dxa"/>
            <w:gridSpan w:val="12"/>
            <w:tcBorders>
              <w:top w:val="single" w:sz="4" w:space="0" w:color="000000"/>
            </w:tcBorders>
          </w:tcPr>
          <w:p w:rsidR="005C327E" w:rsidRPr="001918D5" w:rsidRDefault="005C327E" w:rsidP="00416AE8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3.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06CFD">
              <w:rPr>
                <w:rFonts w:ascii="Times New Roman" w:hAnsi="Times New Roman" w:cs="Times New Roman"/>
                <w:sz w:val="28"/>
                <w:szCs w:val="28"/>
              </w:rPr>
              <w:t>Благоустройство и содержание мест захоронения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5C327E" w:rsidRPr="0019495A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265"/>
        </w:trPr>
        <w:tc>
          <w:tcPr>
            <w:tcW w:w="15795" w:type="dxa"/>
            <w:gridSpan w:val="12"/>
            <w:tcBorders>
              <w:bottom w:val="single" w:sz="4" w:space="0" w:color="000000"/>
            </w:tcBorders>
          </w:tcPr>
          <w:p w:rsidR="005C327E" w:rsidRPr="0019495A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E157C2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19495A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5C327E" w:rsidRPr="00AC6A13">
        <w:trPr>
          <w:trHeight w:val="690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5C327E" w:rsidRPr="00AC6A13" w:rsidRDefault="005C327E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74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824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C327E" w:rsidRPr="00AC6A13">
        <w:trPr>
          <w:trHeight w:val="315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5C327E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C327E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315"/>
        </w:trPr>
        <w:tc>
          <w:tcPr>
            <w:tcW w:w="57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C327E" w:rsidRPr="00AC6A13">
        <w:trPr>
          <w:trHeight w:val="820"/>
        </w:trPr>
        <w:tc>
          <w:tcPr>
            <w:tcW w:w="288" w:type="dxa"/>
            <w:tcBorders>
              <w:top w:val="single" w:sz="4" w:space="0" w:color="000000"/>
            </w:tcBorders>
          </w:tcPr>
          <w:p w:rsidR="005C327E" w:rsidRDefault="005C327E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nil"/>
            </w:tcBorders>
          </w:tcPr>
          <w:p w:rsidR="005C327E" w:rsidRPr="001918D5" w:rsidRDefault="005C327E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4.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Прочие мероприятия по благоустройству территории сельского поселения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5C327E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327E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C327E" w:rsidRPr="00393E49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315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393E49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5C327E" w:rsidRPr="00AC6A13">
        <w:trPr>
          <w:trHeight w:val="920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315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813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40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862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5C327E" w:rsidRPr="00AC6A13">
        <w:trPr>
          <w:trHeight w:val="279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47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5C327E" w:rsidRPr="00AC6A13">
        <w:trPr>
          <w:trHeight w:val="393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5C327E" w:rsidRPr="00AC6A13">
        <w:trPr>
          <w:trHeight w:val="229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248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5C327E" w:rsidRPr="00AC6A13">
        <w:trPr>
          <w:trHeight w:val="820"/>
        </w:trPr>
        <w:tc>
          <w:tcPr>
            <w:tcW w:w="15795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5C327E" w:rsidRPr="001918D5" w:rsidRDefault="005C327E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5.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Ремонт памятников воинам ВОВ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5C327E" w:rsidRPr="004373A7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248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4373A7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5C327E" w:rsidRPr="00AC6A13">
        <w:trPr>
          <w:trHeight w:val="991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5C327E" w:rsidRPr="00AC6A13">
        <w:trPr>
          <w:trHeight w:val="269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327E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C327E" w:rsidRPr="00AC6A13">
        <w:trPr>
          <w:trHeight w:val="42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5C327E" w:rsidRPr="00AC6A13">
        <w:trPr>
          <w:trHeight w:val="233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C327E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5C327E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AD00B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5C327E" w:rsidRPr="00AC6A13">
        <w:trPr>
          <w:trHeight w:val="40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27E" w:rsidRPr="00AC6A13" w:rsidRDefault="005C327E" w:rsidP="004B503F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327E" w:rsidRPr="00AC6A13" w:rsidRDefault="005C327E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5C327E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27E" w:rsidRPr="00AC6A13" w:rsidRDefault="005C327E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C327E" w:rsidRDefault="005C327E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5C327E" w:rsidRPr="001918D5" w:rsidRDefault="005C327E" w:rsidP="00E563FE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5C327E" w:rsidRPr="001918D5" w:rsidRDefault="005C327E" w:rsidP="00E563F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AC6A13" w:rsidRDefault="005C327E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C327E" w:rsidRPr="00AC6A13" w:rsidRDefault="005C327E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C327E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</w:p>
    <w:p w:rsidR="005C327E" w:rsidRPr="001918D5" w:rsidRDefault="005C327E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В.Н.Конайкин</w:t>
      </w:r>
    </w:p>
    <w:sectPr w:rsidR="005C327E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070CD"/>
    <w:rsid w:val="000206BC"/>
    <w:rsid w:val="000569DF"/>
    <w:rsid w:val="00063CBA"/>
    <w:rsid w:val="000B7C0F"/>
    <w:rsid w:val="000C527F"/>
    <w:rsid w:val="000D5AF7"/>
    <w:rsid w:val="001078EA"/>
    <w:rsid w:val="001125D8"/>
    <w:rsid w:val="00152664"/>
    <w:rsid w:val="001531FA"/>
    <w:rsid w:val="001918D5"/>
    <w:rsid w:val="0019495A"/>
    <w:rsid w:val="001D44F6"/>
    <w:rsid w:val="001E2FF3"/>
    <w:rsid w:val="00237E43"/>
    <w:rsid w:val="00250F10"/>
    <w:rsid w:val="002D0FC2"/>
    <w:rsid w:val="002D422C"/>
    <w:rsid w:val="002D4B5E"/>
    <w:rsid w:val="002F1FFF"/>
    <w:rsid w:val="002F73B3"/>
    <w:rsid w:val="00351A9B"/>
    <w:rsid w:val="00364267"/>
    <w:rsid w:val="00380B07"/>
    <w:rsid w:val="00391A42"/>
    <w:rsid w:val="00393E49"/>
    <w:rsid w:val="003C42B8"/>
    <w:rsid w:val="003C617C"/>
    <w:rsid w:val="003D247F"/>
    <w:rsid w:val="003E3BC7"/>
    <w:rsid w:val="00404210"/>
    <w:rsid w:val="00413BB0"/>
    <w:rsid w:val="00416AE8"/>
    <w:rsid w:val="004176BA"/>
    <w:rsid w:val="004373A7"/>
    <w:rsid w:val="00485D9A"/>
    <w:rsid w:val="00495199"/>
    <w:rsid w:val="004A0617"/>
    <w:rsid w:val="004B0A18"/>
    <w:rsid w:val="004B503F"/>
    <w:rsid w:val="004F78EC"/>
    <w:rsid w:val="00500859"/>
    <w:rsid w:val="00521231"/>
    <w:rsid w:val="00524698"/>
    <w:rsid w:val="00542154"/>
    <w:rsid w:val="005911F0"/>
    <w:rsid w:val="005A2D3C"/>
    <w:rsid w:val="005C327E"/>
    <w:rsid w:val="00644B93"/>
    <w:rsid w:val="00655835"/>
    <w:rsid w:val="00660C35"/>
    <w:rsid w:val="006722CF"/>
    <w:rsid w:val="00672B63"/>
    <w:rsid w:val="006828C1"/>
    <w:rsid w:val="0069028C"/>
    <w:rsid w:val="006B50D6"/>
    <w:rsid w:val="0072428F"/>
    <w:rsid w:val="0079491F"/>
    <w:rsid w:val="008348C8"/>
    <w:rsid w:val="0084079F"/>
    <w:rsid w:val="00847EF7"/>
    <w:rsid w:val="00857539"/>
    <w:rsid w:val="0087036B"/>
    <w:rsid w:val="00881BAA"/>
    <w:rsid w:val="008822A8"/>
    <w:rsid w:val="008D0EAC"/>
    <w:rsid w:val="00900B72"/>
    <w:rsid w:val="00920D2F"/>
    <w:rsid w:val="00924A33"/>
    <w:rsid w:val="00961A73"/>
    <w:rsid w:val="009900C9"/>
    <w:rsid w:val="009D0062"/>
    <w:rsid w:val="009E3150"/>
    <w:rsid w:val="00A053BF"/>
    <w:rsid w:val="00A57EFC"/>
    <w:rsid w:val="00A651F1"/>
    <w:rsid w:val="00A72972"/>
    <w:rsid w:val="00A972F6"/>
    <w:rsid w:val="00AC61EC"/>
    <w:rsid w:val="00AC6A13"/>
    <w:rsid w:val="00AD00B6"/>
    <w:rsid w:val="00AD2C04"/>
    <w:rsid w:val="00AF1BBB"/>
    <w:rsid w:val="00B06CFD"/>
    <w:rsid w:val="00B10D36"/>
    <w:rsid w:val="00B5476F"/>
    <w:rsid w:val="00BA4EEA"/>
    <w:rsid w:val="00C0412C"/>
    <w:rsid w:val="00C04898"/>
    <w:rsid w:val="00C2354C"/>
    <w:rsid w:val="00C43284"/>
    <w:rsid w:val="00C80995"/>
    <w:rsid w:val="00CB3646"/>
    <w:rsid w:val="00CC2BFE"/>
    <w:rsid w:val="00CE36D0"/>
    <w:rsid w:val="00CF19FF"/>
    <w:rsid w:val="00D030AF"/>
    <w:rsid w:val="00D10099"/>
    <w:rsid w:val="00D23C1C"/>
    <w:rsid w:val="00D242EB"/>
    <w:rsid w:val="00DB03F3"/>
    <w:rsid w:val="00DC102F"/>
    <w:rsid w:val="00DC6C4B"/>
    <w:rsid w:val="00E1219F"/>
    <w:rsid w:val="00E157C2"/>
    <w:rsid w:val="00E34798"/>
    <w:rsid w:val="00E362DF"/>
    <w:rsid w:val="00E4640F"/>
    <w:rsid w:val="00E563FE"/>
    <w:rsid w:val="00E7628D"/>
    <w:rsid w:val="00E901C1"/>
    <w:rsid w:val="00E90794"/>
    <w:rsid w:val="00F03213"/>
    <w:rsid w:val="00F14707"/>
    <w:rsid w:val="00F221DF"/>
    <w:rsid w:val="00F7486E"/>
    <w:rsid w:val="00FF2BA5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9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287</TotalTime>
  <Pages>5</Pages>
  <Words>997</Words>
  <Characters>5687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41</cp:revision>
  <cp:lastPrinted>2021-09-01T10:20:00Z</cp:lastPrinted>
  <dcterms:created xsi:type="dcterms:W3CDTF">2020-04-07T08:29:00Z</dcterms:created>
  <dcterms:modified xsi:type="dcterms:W3CDTF">2021-09-01T10:20:00Z</dcterms:modified>
</cp:coreProperties>
</file>