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425" w:rsidRPr="000401FE" w:rsidRDefault="00064425" w:rsidP="00521D64">
      <w:pPr>
        <w:jc w:val="center"/>
        <w:rPr>
          <w:b/>
          <w:bCs/>
        </w:rPr>
      </w:pPr>
      <w:r>
        <w:rPr>
          <w:b/>
          <w:bCs/>
        </w:rPr>
        <w:t>Администрация</w:t>
      </w:r>
      <w:r w:rsidRPr="000401FE">
        <w:rPr>
          <w:b/>
          <w:bCs/>
        </w:rPr>
        <w:t xml:space="preserve"> </w:t>
      </w:r>
      <w:r>
        <w:rPr>
          <w:b/>
          <w:bCs/>
        </w:rPr>
        <w:t>Отрадненского сельского</w:t>
      </w:r>
      <w:r w:rsidRPr="000401FE">
        <w:rPr>
          <w:b/>
          <w:bCs/>
        </w:rPr>
        <w:t xml:space="preserve"> поселения</w:t>
      </w:r>
    </w:p>
    <w:p w:rsidR="00064425" w:rsidRPr="000401FE" w:rsidRDefault="00064425" w:rsidP="00521D64">
      <w:pPr>
        <w:jc w:val="center"/>
        <w:rPr>
          <w:b/>
          <w:bCs/>
        </w:rPr>
      </w:pPr>
      <w:r>
        <w:rPr>
          <w:b/>
          <w:bCs/>
        </w:rPr>
        <w:t>Чамзинского</w:t>
      </w:r>
      <w:r w:rsidRPr="000401FE">
        <w:rPr>
          <w:b/>
          <w:bCs/>
        </w:rPr>
        <w:t xml:space="preserve"> муниципального района</w:t>
      </w:r>
    </w:p>
    <w:p w:rsidR="00064425" w:rsidRPr="000401FE" w:rsidRDefault="00064425" w:rsidP="00521D64">
      <w:pPr>
        <w:jc w:val="center"/>
        <w:rPr>
          <w:b/>
          <w:bCs/>
        </w:rPr>
      </w:pPr>
      <w:r w:rsidRPr="000401FE">
        <w:rPr>
          <w:b/>
          <w:bCs/>
        </w:rPr>
        <w:t>Республики Мордовия</w:t>
      </w:r>
    </w:p>
    <w:p w:rsidR="00064425" w:rsidRPr="000401FE" w:rsidRDefault="00064425" w:rsidP="00521D64">
      <w:pPr>
        <w:tabs>
          <w:tab w:val="left" w:pos="7050"/>
        </w:tabs>
        <w:ind w:firstLine="708"/>
        <w:jc w:val="center"/>
        <w:rPr>
          <w:b/>
          <w:bCs/>
        </w:rPr>
      </w:pPr>
    </w:p>
    <w:p w:rsidR="00064425" w:rsidRPr="000401FE" w:rsidRDefault="00064425" w:rsidP="00F5559E">
      <w:pPr>
        <w:jc w:val="center"/>
        <w:rPr>
          <w:b/>
          <w:bCs/>
        </w:rPr>
      </w:pPr>
      <w:r w:rsidRPr="000401FE">
        <w:rPr>
          <w:b/>
          <w:bCs/>
        </w:rPr>
        <w:t>ПОСТАНОВЛЕНИЕ</w:t>
      </w:r>
    </w:p>
    <w:p w:rsidR="00064425" w:rsidRPr="00560EA5" w:rsidRDefault="00064425" w:rsidP="00521D64">
      <w:pPr>
        <w:jc w:val="center"/>
      </w:pPr>
    </w:p>
    <w:p w:rsidR="00064425" w:rsidRPr="00560EA5" w:rsidRDefault="00064425" w:rsidP="00521D64">
      <w:pPr>
        <w:jc w:val="center"/>
      </w:pPr>
    </w:p>
    <w:p w:rsidR="00064425" w:rsidRPr="00560EA5" w:rsidRDefault="00064425" w:rsidP="00521D64">
      <w:pPr>
        <w:jc w:val="both"/>
      </w:pPr>
      <w:r>
        <w:t xml:space="preserve">          24.08.2021г.</w:t>
      </w:r>
      <w:r w:rsidRPr="00560EA5">
        <w:t xml:space="preserve">                                    </w:t>
      </w:r>
      <w:r>
        <w:t xml:space="preserve">                               </w:t>
      </w:r>
      <w:r w:rsidRPr="00560EA5">
        <w:t xml:space="preserve">    № </w:t>
      </w:r>
      <w:r>
        <w:t xml:space="preserve"> 79</w:t>
      </w:r>
    </w:p>
    <w:p w:rsidR="00064425" w:rsidRPr="00560EA5" w:rsidRDefault="00064425" w:rsidP="00521D64">
      <w:pPr>
        <w:jc w:val="center"/>
      </w:pPr>
    </w:p>
    <w:p w:rsidR="00064425" w:rsidRPr="00560EA5" w:rsidRDefault="00064425" w:rsidP="00521D64">
      <w:pPr>
        <w:jc w:val="center"/>
      </w:pPr>
      <w:r>
        <w:t>с. Отрадное</w:t>
      </w:r>
    </w:p>
    <w:p w:rsidR="00064425" w:rsidRPr="00560EA5" w:rsidRDefault="00064425" w:rsidP="00521D64">
      <w:pPr>
        <w:jc w:val="center"/>
      </w:pPr>
    </w:p>
    <w:p w:rsidR="00064425" w:rsidRDefault="00064425" w:rsidP="00BB38E4">
      <w:pPr>
        <w:jc w:val="center"/>
        <w:rPr>
          <w:b/>
          <w:bCs/>
        </w:rPr>
      </w:pPr>
      <w:r>
        <w:rPr>
          <w:b/>
          <w:bCs/>
        </w:rPr>
        <w:t>Об утверждении порядка начисления и уплаты гражданами Отрадненского сельского  поселения   разовых платежей по самообложению и использования денежных средств самообложения граждан</w:t>
      </w:r>
    </w:p>
    <w:p w:rsidR="00064425" w:rsidRDefault="00064425" w:rsidP="00521D64">
      <w:pPr>
        <w:rPr>
          <w:b/>
          <w:bCs/>
        </w:rPr>
      </w:pPr>
    </w:p>
    <w:p w:rsidR="00064425" w:rsidRDefault="00064425" w:rsidP="00521D64">
      <w:pPr>
        <w:jc w:val="both"/>
        <w:rPr>
          <w:b/>
          <w:bCs/>
        </w:rPr>
      </w:pPr>
    </w:p>
    <w:p w:rsidR="00064425" w:rsidRPr="00172DE2" w:rsidRDefault="00064425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t xml:space="preserve">В соответствии </w:t>
      </w:r>
      <w:r w:rsidRPr="007646ED">
        <w:t xml:space="preserve">с решением схода граждан в </w:t>
      </w:r>
      <w:bookmarkStart w:id="0" w:name="_Hlk36021304"/>
      <w:r>
        <w:t>Отрадненском</w:t>
      </w:r>
      <w:r w:rsidRPr="007646ED">
        <w:t xml:space="preserve"> сельско</w:t>
      </w:r>
      <w:r>
        <w:t>м</w:t>
      </w:r>
      <w:r w:rsidRPr="007646ED">
        <w:t xml:space="preserve"> поселени</w:t>
      </w:r>
      <w:r>
        <w:t>и</w:t>
      </w:r>
      <w:r w:rsidRPr="007646ED">
        <w:t xml:space="preserve"> Чамзинского муниципального района Республики Мордовия </w:t>
      </w:r>
      <w:bookmarkEnd w:id="0"/>
      <w:r w:rsidRPr="007646ED">
        <w:t xml:space="preserve">от </w:t>
      </w:r>
      <w:r>
        <w:t>14.08.2021 г.</w:t>
      </w:r>
      <w:r w:rsidRPr="007646ED">
        <w:t xml:space="preserve"> года</w:t>
      </w:r>
      <w:r>
        <w:t xml:space="preserve">  №1, Положением о </w:t>
      </w:r>
      <w:r w:rsidRPr="006C1397">
        <w:t>самообложении граждан</w:t>
      </w:r>
      <w:r>
        <w:t xml:space="preserve">, порядке  сбора и использования  средств самообложения  граждан на территории </w:t>
      </w:r>
      <w:r w:rsidRPr="006C1397">
        <w:t xml:space="preserve"> </w:t>
      </w:r>
      <w:r>
        <w:t>Отрадненского</w:t>
      </w:r>
      <w:r w:rsidRPr="006C1397">
        <w:t xml:space="preserve"> поселения</w:t>
      </w:r>
      <w:r>
        <w:t xml:space="preserve"> Чамзинского</w:t>
      </w:r>
      <w:r w:rsidRPr="006C1397">
        <w:t xml:space="preserve"> муниципального района  Республики Мордови</w:t>
      </w:r>
      <w:r>
        <w:t>я</w:t>
      </w:r>
      <w:r w:rsidRPr="006C1397">
        <w:t>,</w:t>
      </w:r>
      <w:r>
        <w:t xml:space="preserve"> утвержденного решением Совета депутатов  Отрадненского сельского поселения от 11.03.</w:t>
      </w:r>
      <w:r w:rsidRPr="00994091">
        <w:t>20</w:t>
      </w:r>
      <w:r>
        <w:t>20</w:t>
      </w:r>
      <w:r w:rsidRPr="00994091">
        <w:t>г.</w:t>
      </w:r>
      <w:r>
        <w:t xml:space="preserve"> № 37 Администрация Отрадненского сельского поселения постановляет:</w:t>
      </w:r>
    </w:p>
    <w:p w:rsidR="00064425" w:rsidRDefault="00064425" w:rsidP="00521D64">
      <w:pPr>
        <w:ind w:firstLine="708"/>
        <w:jc w:val="both"/>
      </w:pPr>
    </w:p>
    <w:p w:rsidR="00064425" w:rsidRDefault="00064425" w:rsidP="00521D64">
      <w:pPr>
        <w:ind w:firstLine="708"/>
        <w:jc w:val="both"/>
      </w:pPr>
      <w:r>
        <w:t>1.Утвердить прилагаемый П</w:t>
      </w:r>
      <w:r w:rsidRPr="008C42B7">
        <w:t xml:space="preserve">орядок начисления и уплаты гражданами </w:t>
      </w:r>
      <w:r>
        <w:t>Отрадненского сельского</w:t>
      </w:r>
      <w:r w:rsidRPr="008C42B7">
        <w:t xml:space="preserve"> поселения  </w:t>
      </w:r>
      <w:r>
        <w:t>Чамзинского</w:t>
      </w:r>
      <w:r w:rsidRPr="006C1397">
        <w:t xml:space="preserve"> муниципального района  Республики Мордови</w:t>
      </w:r>
      <w:r>
        <w:t>я</w:t>
      </w:r>
      <w:r w:rsidRPr="008C42B7">
        <w:t xml:space="preserve"> разовых платежей по самообложению и использования денежных средств самообложения граждан.</w:t>
      </w:r>
    </w:p>
    <w:p w:rsidR="00064425" w:rsidRPr="008C42B7" w:rsidRDefault="00064425" w:rsidP="00521D64">
      <w:pPr>
        <w:ind w:firstLine="708"/>
        <w:jc w:val="both"/>
      </w:pPr>
      <w:r>
        <w:t>2. Настоящий порядок вступает в силу после его официального опубликования в Информационном бюллетене Отрадненского сельского поселения.</w:t>
      </w:r>
    </w:p>
    <w:p w:rsidR="00064425" w:rsidRPr="008C42B7" w:rsidRDefault="00064425" w:rsidP="00521D64">
      <w:pPr>
        <w:ind w:firstLine="708"/>
        <w:jc w:val="both"/>
      </w:pPr>
    </w:p>
    <w:p w:rsidR="00064425" w:rsidRDefault="00064425" w:rsidP="00521D64">
      <w:pPr>
        <w:jc w:val="both"/>
        <w:rPr>
          <w:b/>
          <w:bCs/>
        </w:rPr>
      </w:pPr>
    </w:p>
    <w:p w:rsidR="00064425" w:rsidRDefault="00064425" w:rsidP="00521D64">
      <w:pPr>
        <w:jc w:val="both"/>
        <w:rPr>
          <w:b/>
          <w:bCs/>
        </w:rPr>
      </w:pPr>
    </w:p>
    <w:p w:rsidR="00064425" w:rsidRPr="002C556C" w:rsidRDefault="00064425" w:rsidP="00521D64">
      <w:pPr>
        <w:jc w:val="both"/>
      </w:pPr>
    </w:p>
    <w:p w:rsidR="00064425" w:rsidRPr="002C556C" w:rsidRDefault="00064425" w:rsidP="00521D64">
      <w:pPr>
        <w:jc w:val="both"/>
      </w:pPr>
      <w:r>
        <w:t>И.о.главы</w:t>
      </w:r>
    </w:p>
    <w:p w:rsidR="00064425" w:rsidRDefault="00064425" w:rsidP="00521D64">
      <w:pPr>
        <w:jc w:val="both"/>
      </w:pPr>
      <w:r>
        <w:t>Отрадненского сельского</w:t>
      </w:r>
      <w:r w:rsidRPr="002C556C">
        <w:t xml:space="preserve"> поселения</w:t>
      </w:r>
    </w:p>
    <w:p w:rsidR="00064425" w:rsidRDefault="00064425" w:rsidP="00521D64">
      <w:pPr>
        <w:jc w:val="both"/>
      </w:pPr>
      <w:r>
        <w:t>Чамзинского муниципального района</w:t>
      </w:r>
    </w:p>
    <w:p w:rsidR="00064425" w:rsidRPr="002C556C" w:rsidRDefault="00064425" w:rsidP="00521D64">
      <w:pPr>
        <w:jc w:val="both"/>
      </w:pPr>
      <w:r>
        <w:t xml:space="preserve">Республики Мордовия                         </w:t>
      </w:r>
      <w:r w:rsidRPr="002C556C">
        <w:t xml:space="preserve">  </w:t>
      </w:r>
      <w:r>
        <w:t xml:space="preserve">                                          В. Н. Конайкин</w:t>
      </w:r>
    </w:p>
    <w:p w:rsidR="00064425" w:rsidRPr="002C556C" w:rsidRDefault="00064425" w:rsidP="00521D64">
      <w:pPr>
        <w:jc w:val="both"/>
      </w:pPr>
    </w:p>
    <w:p w:rsidR="00064425" w:rsidRDefault="00064425" w:rsidP="00521D64">
      <w:pPr>
        <w:jc w:val="both"/>
        <w:rPr>
          <w:b/>
          <w:bCs/>
        </w:rPr>
      </w:pPr>
    </w:p>
    <w:p w:rsidR="00064425" w:rsidRDefault="00064425" w:rsidP="00521D64">
      <w:pPr>
        <w:jc w:val="center"/>
        <w:rPr>
          <w:b/>
          <w:bCs/>
        </w:rPr>
      </w:pPr>
    </w:p>
    <w:p w:rsidR="00064425" w:rsidRDefault="00064425" w:rsidP="00521D64">
      <w:pPr>
        <w:jc w:val="center"/>
        <w:rPr>
          <w:b/>
          <w:bCs/>
        </w:rPr>
      </w:pPr>
    </w:p>
    <w:p w:rsidR="00064425" w:rsidRDefault="00064425" w:rsidP="00521D64">
      <w:pPr>
        <w:jc w:val="center"/>
        <w:rPr>
          <w:b/>
          <w:bCs/>
        </w:rPr>
      </w:pPr>
    </w:p>
    <w:p w:rsidR="00064425" w:rsidRDefault="00064425" w:rsidP="00F5559E">
      <w:pPr>
        <w:rPr>
          <w:b/>
          <w:bCs/>
        </w:rPr>
      </w:pPr>
    </w:p>
    <w:p w:rsidR="00064425" w:rsidRDefault="00064425" w:rsidP="00F5559E">
      <w:pPr>
        <w:rPr>
          <w:b/>
          <w:bCs/>
        </w:rPr>
      </w:pPr>
    </w:p>
    <w:p w:rsidR="00064425" w:rsidRDefault="00064425" w:rsidP="00F5559E">
      <w:pPr>
        <w:rPr>
          <w:sz w:val="24"/>
          <w:szCs w:val="24"/>
        </w:rPr>
      </w:pPr>
    </w:p>
    <w:p w:rsidR="00064425" w:rsidRPr="00494193" w:rsidRDefault="00064425" w:rsidP="00521D64">
      <w:pPr>
        <w:jc w:val="right"/>
      </w:pPr>
      <w:r w:rsidRPr="00494193">
        <w:t>Приложение</w:t>
      </w:r>
    </w:p>
    <w:p w:rsidR="00064425" w:rsidRPr="00494193" w:rsidRDefault="00064425" w:rsidP="00521D64">
      <w:pPr>
        <w:jc w:val="right"/>
      </w:pPr>
      <w:r w:rsidRPr="00494193">
        <w:t xml:space="preserve">к постановлению Администрации </w:t>
      </w:r>
    </w:p>
    <w:p w:rsidR="00064425" w:rsidRPr="00494193" w:rsidRDefault="00064425" w:rsidP="00521D64">
      <w:pPr>
        <w:jc w:val="right"/>
      </w:pPr>
      <w:bookmarkStart w:id="1" w:name="_Hlk35962482"/>
      <w:r>
        <w:t>Отрадненского</w:t>
      </w:r>
      <w:r w:rsidRPr="00494193">
        <w:t xml:space="preserve"> сельского </w:t>
      </w:r>
      <w:bookmarkEnd w:id="1"/>
      <w:r w:rsidRPr="00494193">
        <w:t>поселения</w:t>
      </w:r>
    </w:p>
    <w:p w:rsidR="00064425" w:rsidRPr="00494193" w:rsidRDefault="00064425" w:rsidP="00521D64">
      <w:pPr>
        <w:jc w:val="right"/>
      </w:pPr>
      <w:r>
        <w:t>от 24.08.2021 года № 79</w:t>
      </w:r>
    </w:p>
    <w:p w:rsidR="00064425" w:rsidRDefault="00064425" w:rsidP="00521D64">
      <w:pPr>
        <w:jc w:val="center"/>
        <w:rPr>
          <w:b/>
          <w:bCs/>
        </w:rPr>
      </w:pPr>
    </w:p>
    <w:p w:rsidR="00064425" w:rsidRDefault="00064425" w:rsidP="00521D64">
      <w:pPr>
        <w:jc w:val="center"/>
        <w:rPr>
          <w:b/>
          <w:bCs/>
        </w:rPr>
      </w:pPr>
      <w:r>
        <w:rPr>
          <w:b/>
          <w:bCs/>
        </w:rPr>
        <w:t>ПОРЯДОК</w:t>
      </w:r>
    </w:p>
    <w:p w:rsidR="00064425" w:rsidRDefault="00064425" w:rsidP="00521D64">
      <w:pPr>
        <w:jc w:val="center"/>
        <w:rPr>
          <w:b/>
          <w:bCs/>
        </w:rPr>
      </w:pPr>
      <w:r>
        <w:rPr>
          <w:b/>
          <w:bCs/>
        </w:rPr>
        <w:t xml:space="preserve"> начисления и уплаты гражданами Отрадненского</w:t>
      </w:r>
      <w:r w:rsidRPr="00554C76">
        <w:rPr>
          <w:b/>
          <w:bCs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  <w:bCs/>
        </w:rPr>
        <w:t>поселения   разовых платежей по самообложению и использования денежных средств самообложения граждан</w:t>
      </w:r>
    </w:p>
    <w:p w:rsidR="00064425" w:rsidRDefault="00064425" w:rsidP="00521D64">
      <w:pPr>
        <w:jc w:val="center"/>
      </w:pPr>
      <w:r>
        <w:rPr>
          <w:b/>
          <w:bCs/>
        </w:rPr>
        <w:t>1. Общие положения</w:t>
      </w:r>
    </w:p>
    <w:p w:rsidR="00064425" w:rsidRPr="00BB38E4" w:rsidRDefault="00064425" w:rsidP="00521D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Порядок определяет  правила сбора и использование средств самообложения граждан Отрадненского</w:t>
      </w:r>
      <w:r w:rsidRPr="00BB38E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 w:cs="Times New Roman"/>
          <w:sz w:val="24"/>
          <w:szCs w:val="24"/>
        </w:rPr>
        <w:t xml:space="preserve"> </w:t>
      </w:r>
      <w:r w:rsidRPr="00BB38E4">
        <w:rPr>
          <w:rFonts w:ascii="Times New Roman" w:hAnsi="Times New Roman" w:cs="Times New Roman"/>
          <w:sz w:val="28"/>
          <w:szCs w:val="28"/>
        </w:rPr>
        <w:t>поселения Чамзинского муниципального района.</w:t>
      </w:r>
    </w:p>
    <w:p w:rsidR="00064425" w:rsidRDefault="00064425" w:rsidP="00BB38E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Pr="00BB38E4">
        <w:rPr>
          <w:rFonts w:ascii="Times New Roman" w:hAnsi="Times New Roman" w:cs="Times New Roman"/>
          <w:sz w:val="28"/>
          <w:szCs w:val="28"/>
        </w:rPr>
        <w:t>зарегистрированных  по месту жительства</w:t>
      </w:r>
      <w:r>
        <w:rPr>
          <w:sz w:val="24"/>
          <w:szCs w:val="24"/>
        </w:rPr>
        <w:t xml:space="preserve"> </w:t>
      </w:r>
      <w:r w:rsidRPr="007646E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Отрадненском </w:t>
      </w:r>
      <w:r w:rsidRPr="007646ED">
        <w:rPr>
          <w:rFonts w:ascii="Times New Roman" w:hAnsi="Times New Roman" w:cs="Times New Roman"/>
          <w:sz w:val="28"/>
          <w:szCs w:val="28"/>
        </w:rPr>
        <w:t>сельском поселении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 w:cs="Times New Roman"/>
          <w:sz w:val="28"/>
          <w:szCs w:val="28"/>
        </w:rPr>
        <w:t>, независимо от его участия в сходе граждан и отношения, выраженного им пр</w:t>
      </w:r>
      <w:r>
        <w:rPr>
          <w:rFonts w:ascii="Times New Roman" w:hAnsi="Times New Roman" w:cs="Times New Roman"/>
          <w:sz w:val="28"/>
          <w:szCs w:val="28"/>
        </w:rPr>
        <w:t>и голосовании.</w:t>
      </w:r>
    </w:p>
    <w:p w:rsidR="00064425" w:rsidRPr="00BB38E4" w:rsidRDefault="00064425" w:rsidP="00BB38E4">
      <w:pPr>
        <w:tabs>
          <w:tab w:val="left" w:pos="1234"/>
        </w:tabs>
        <w:ind w:firstLine="375"/>
        <w:jc w:val="both"/>
      </w:pPr>
      <w:r>
        <w:t xml:space="preserve"> 1.3.Под средствами самообложения  граждан  понимаются разовые платежи жителей Отрадненского сельского поселения, осуществляемые для решения вопросов местного значения Отрадненского сельского поселения</w:t>
      </w:r>
      <w:r w:rsidRPr="00BB38E4">
        <w:t>.</w:t>
      </w:r>
    </w:p>
    <w:p w:rsidR="00064425" w:rsidRPr="00712135" w:rsidRDefault="00064425" w:rsidP="00521D64">
      <w:pPr>
        <w:tabs>
          <w:tab w:val="left" w:pos="1234"/>
        </w:tabs>
        <w:jc w:val="both"/>
      </w:pPr>
    </w:p>
    <w:p w:rsidR="00064425" w:rsidRDefault="00064425" w:rsidP="0043390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bookmark9"/>
      <w:r>
        <w:rPr>
          <w:rFonts w:ascii="Times New Roman" w:hAnsi="Times New Roman" w:cs="Times New Roman"/>
          <w:b/>
          <w:bCs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Начисление  платежей гражданам по самообложению производится в соответствии с принятым  решением на сходе граждан Отрадненского сельского  поселения  о введении самообложения на территории Отрадненского сельского поселения.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Размер  разового  платежа устанавливается в абсолютно равной величине для всех жителей Отрадненского сельского поселения.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Платежи начисляются Администрацией Отрадненского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Оплата платежей  гражданами производится на основании извещения на уплату разовых платежей по самообложению в бюджет Отрадненского сельского поселения (далее - Извещение).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Извещение формируется Администрацией Отрадненского сельского поселения на бумажном носителе по форме согласно приложения 1 к настоящему порядку. Извещение формируется на каждого плательщика отдельно. 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E1">
        <w:rPr>
          <w:rFonts w:ascii="Times New Roman" w:hAnsi="Times New Roman" w:cs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2E4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2E47E1">
        <w:rPr>
          <w:rFonts w:ascii="Times New Roman" w:hAnsi="Times New Roman" w:cs="Times New Roman"/>
          <w:sz w:val="28"/>
          <w:szCs w:val="28"/>
        </w:rPr>
        <w:t xml:space="preserve"> 2021 года.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 Денежные средства полученные в кассу, вносятся на счет 40116 </w:t>
      </w:r>
      <w:r w:rsidRPr="0043390A">
        <w:rPr>
          <w:rFonts w:ascii="Times New Roman" w:hAnsi="Times New Roman" w:cs="Times New Roman"/>
          <w:sz w:val="28"/>
          <w:szCs w:val="28"/>
        </w:rPr>
        <w:t>«Средства для выдачи и внесения наличных денег и осуществления расчетов по отдельным операциям»</w:t>
      </w:r>
      <w:r>
        <w:rPr>
          <w:rFonts w:ascii="Times New Roman" w:hAnsi="Times New Roman" w:cs="Times New Roman"/>
          <w:sz w:val="28"/>
          <w:szCs w:val="28"/>
        </w:rPr>
        <w:t xml:space="preserve"> открытый Администрации Отрадненского сельского поселения и перечисляются в бюджет Отрадненского сельского поселения.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Денежные средства, полученные от самообложения граждан, зачисляются в бюджет Отрадненского сельского поселения по коду бюджетной классификации 91411714030100000150 (средства самообложения граждан, зачисляемые в бюджеты сельских поселений).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Контроль  учета поступлений в бюджет Отрадненского сельского поселения и учета недоимки средств осуществляет  Администрации Отрадненского сельского поселения.</w:t>
      </w:r>
    </w:p>
    <w:p w:rsidR="00064425" w:rsidRDefault="00064425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Администрации Отрадненского сельского поселения 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платежи не внесены в сроки, установленные пунктом 2.6 настоящего Порядка.</w:t>
      </w:r>
    </w:p>
    <w:p w:rsidR="00064425" w:rsidRDefault="00064425" w:rsidP="00833FDC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 w:cs="Times New Roman"/>
          <w:b/>
          <w:bCs/>
          <w:sz w:val="28"/>
          <w:szCs w:val="28"/>
        </w:rPr>
        <w:t>3. Порядок использования денежных средств</w:t>
      </w:r>
    </w:p>
    <w:p w:rsidR="00064425" w:rsidRDefault="00064425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Денежные средства, поступившие в бюджет Отрадненского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064425" w:rsidRDefault="00064425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E1">
        <w:rPr>
          <w:rFonts w:ascii="Times New Roman" w:hAnsi="Times New Roman" w:cs="Times New Roman"/>
          <w:sz w:val="28"/>
          <w:szCs w:val="28"/>
        </w:rPr>
        <w:t xml:space="preserve">3.2.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E47E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 w:cs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064425" w:rsidRDefault="00064425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Не использованные в отчетном году денежные средства, поступившие в бюджет Отрадненского сельского поселения, переходят на следующий финансовый год и расходуются на цели, предусмотренные настоящим Порядком.</w:t>
      </w:r>
    </w:p>
    <w:p w:rsidR="00064425" w:rsidRDefault="00064425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Отрадненского сельского поселения.</w:t>
      </w:r>
    </w:p>
    <w:p w:rsidR="00064425" w:rsidRPr="00D04BFD" w:rsidRDefault="00064425" w:rsidP="00833FDC">
      <w:pPr>
        <w:keepNext/>
        <w:keepLines/>
        <w:tabs>
          <w:tab w:val="left" w:pos="1418"/>
        </w:tabs>
        <w:ind w:firstLine="709"/>
        <w:jc w:val="center"/>
        <w:outlineLvl w:val="4"/>
      </w:pPr>
      <w:r>
        <w:rPr>
          <w:b/>
          <w:bCs/>
        </w:rPr>
        <w:t xml:space="preserve"> </w:t>
      </w:r>
      <w:bookmarkEnd w:id="3"/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Default="00064425" w:rsidP="00521D64">
      <w:pPr>
        <w:autoSpaceDE w:val="0"/>
        <w:autoSpaceDN w:val="0"/>
        <w:adjustRightInd w:val="0"/>
      </w:pPr>
    </w:p>
    <w:p w:rsidR="00064425" w:rsidRPr="002C556C" w:rsidRDefault="00064425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2C556C">
        <w:rPr>
          <w:sz w:val="24"/>
          <w:szCs w:val="24"/>
        </w:rPr>
        <w:t>Приложение № 1</w:t>
      </w:r>
    </w:p>
    <w:p w:rsidR="00064425" w:rsidRPr="002C556C" w:rsidRDefault="00064425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>
        <w:rPr>
          <w:sz w:val="24"/>
          <w:szCs w:val="24"/>
        </w:rPr>
        <w:t xml:space="preserve"> с. Кульмино</w:t>
      </w:r>
    </w:p>
    <w:p w:rsidR="00064425" w:rsidRPr="002C556C" w:rsidRDefault="00064425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>Отрадненского сельского</w:t>
      </w:r>
      <w:r w:rsidRPr="002C556C">
        <w:rPr>
          <w:sz w:val="24"/>
          <w:szCs w:val="24"/>
        </w:rPr>
        <w:t xml:space="preserve"> поселения   </w:t>
      </w:r>
    </w:p>
    <w:p w:rsidR="00064425" w:rsidRPr="002C556C" w:rsidRDefault="00064425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064425" w:rsidRPr="002C556C" w:rsidRDefault="00064425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064425" w:rsidRPr="002C556C" w:rsidRDefault="00064425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064425" w:rsidRPr="00DE5A21" w:rsidRDefault="00064425" w:rsidP="009707EB">
      <w:pPr>
        <w:jc w:val="center"/>
        <w:rPr>
          <w:b/>
          <w:bCs/>
          <w:sz w:val="24"/>
          <w:szCs w:val="24"/>
        </w:rPr>
      </w:pPr>
      <w:r w:rsidRPr="00DE5A21">
        <w:rPr>
          <w:b/>
          <w:bCs/>
          <w:sz w:val="24"/>
          <w:szCs w:val="24"/>
        </w:rPr>
        <w:t>ИЗВЕЩЕНИЕ №</w:t>
      </w:r>
    </w:p>
    <w:p w:rsidR="00064425" w:rsidRDefault="00064425" w:rsidP="009707E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уплату в 2021</w:t>
      </w:r>
      <w:r w:rsidRPr="00DE5A21">
        <w:rPr>
          <w:b/>
          <w:bCs/>
          <w:sz w:val="24"/>
          <w:szCs w:val="24"/>
        </w:rPr>
        <w:t xml:space="preserve"> году разового платежа по самообложению в бюджет </w:t>
      </w:r>
    </w:p>
    <w:p w:rsidR="00064425" w:rsidRPr="00DE5A21" w:rsidRDefault="00064425" w:rsidP="009707E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Отрадненского сельского</w:t>
      </w:r>
      <w:r w:rsidRPr="00DE5A21">
        <w:rPr>
          <w:b/>
          <w:bCs/>
          <w:sz w:val="24"/>
          <w:szCs w:val="24"/>
        </w:rPr>
        <w:t xml:space="preserve"> поселения</w:t>
      </w:r>
    </w:p>
    <w:p w:rsidR="00064425" w:rsidRDefault="00064425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bCs/>
          <w:sz w:val="24"/>
          <w:szCs w:val="24"/>
        </w:rPr>
        <w:t xml:space="preserve">Решения </w:t>
      </w:r>
      <w:r>
        <w:rPr>
          <w:b/>
          <w:bCs/>
          <w:sz w:val="24"/>
          <w:szCs w:val="24"/>
        </w:rPr>
        <w:t>схода граждан</w:t>
      </w:r>
      <w:r w:rsidRPr="00B33D8C">
        <w:rPr>
          <w:b/>
          <w:bCs/>
          <w:sz w:val="24"/>
          <w:szCs w:val="24"/>
        </w:rPr>
        <w:t xml:space="preserve"> по вопросу самообложения граждан  в </w:t>
      </w:r>
      <w:r>
        <w:rPr>
          <w:b/>
          <w:bCs/>
          <w:sz w:val="24"/>
          <w:szCs w:val="24"/>
        </w:rPr>
        <w:t>Отрадненском сельском</w:t>
      </w:r>
      <w:r w:rsidRPr="00DE5A21">
        <w:rPr>
          <w:b/>
          <w:bCs/>
          <w:sz w:val="24"/>
          <w:szCs w:val="24"/>
        </w:rPr>
        <w:t xml:space="preserve"> </w:t>
      </w:r>
      <w:r w:rsidRPr="00B33D8C">
        <w:rPr>
          <w:b/>
          <w:bCs/>
          <w:sz w:val="24"/>
          <w:szCs w:val="24"/>
        </w:rPr>
        <w:t xml:space="preserve">поселении от </w:t>
      </w:r>
      <w:r>
        <w:rPr>
          <w:b/>
          <w:bCs/>
          <w:sz w:val="24"/>
          <w:szCs w:val="24"/>
        </w:rPr>
        <w:t xml:space="preserve">14.08.2021 года № 1 </w:t>
      </w:r>
      <w:r w:rsidRPr="00B33D8C">
        <w:rPr>
          <w:b/>
          <w:bCs/>
          <w:sz w:val="24"/>
          <w:szCs w:val="24"/>
        </w:rPr>
        <w:t xml:space="preserve">Вам необходимо уплатить в срок до </w:t>
      </w:r>
      <w:r>
        <w:rPr>
          <w:b/>
          <w:bCs/>
          <w:sz w:val="24"/>
          <w:szCs w:val="24"/>
        </w:rPr>
        <w:t xml:space="preserve"> 31.12.2021 года </w:t>
      </w:r>
      <w:r w:rsidRPr="00B33D8C">
        <w:rPr>
          <w:b/>
          <w:bCs/>
          <w:sz w:val="24"/>
          <w:szCs w:val="24"/>
        </w:rPr>
        <w:t xml:space="preserve">разовый платеж в сумме </w:t>
      </w:r>
      <w:r>
        <w:rPr>
          <w:b/>
          <w:bCs/>
          <w:sz w:val="24"/>
          <w:szCs w:val="24"/>
          <w:u w:val="single"/>
        </w:rPr>
        <w:t>_300_</w:t>
      </w:r>
      <w:r w:rsidRPr="00671F9D">
        <w:rPr>
          <w:b/>
          <w:bCs/>
          <w:sz w:val="24"/>
          <w:szCs w:val="24"/>
          <w:u w:val="single"/>
        </w:rPr>
        <w:t xml:space="preserve"> 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064425" w:rsidRDefault="00064425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1110"/>
        <w:gridCol w:w="8569"/>
        <w:gridCol w:w="142"/>
      </w:tblGrid>
      <w:tr w:rsidR="00064425" w:rsidRPr="00D762AC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И</w:t>
            </w:r>
            <w:r w:rsidRPr="00B33D8C">
              <w:rPr>
                <w:b/>
                <w:bCs/>
                <w:sz w:val="20"/>
                <w:szCs w:val="20"/>
              </w:rPr>
              <w:t xml:space="preserve">звещение </w:t>
            </w: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426" w:firstLine="2899"/>
              <w:jc w:val="right"/>
              <w:rPr>
                <w:b/>
                <w:bCs/>
                <w:sz w:val="20"/>
                <w:szCs w:val="20"/>
              </w:rPr>
            </w:pPr>
          </w:p>
          <w:p w:rsidR="00064425" w:rsidRPr="00D762AC" w:rsidRDefault="00064425" w:rsidP="00EB0603">
            <w:pPr>
              <w:ind w:left="-426" w:firstLine="2899"/>
              <w:jc w:val="right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К</w:t>
            </w:r>
            <w:r>
              <w:rPr>
                <w:b/>
                <w:bCs/>
                <w:sz w:val="20"/>
                <w:szCs w:val="20"/>
              </w:rPr>
              <w:t>К</w:t>
            </w:r>
            <w:r w:rsidRPr="00B33D8C">
              <w:rPr>
                <w:b/>
                <w:bCs/>
                <w:sz w:val="20"/>
                <w:szCs w:val="20"/>
              </w:rPr>
              <w:t>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Default="00064425" w:rsidP="00EB0603">
            <w:pPr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УФК по Республике Мордовия (Администрация </w:t>
            </w:r>
            <w:r>
              <w:rPr>
                <w:sz w:val="20"/>
                <w:szCs w:val="20"/>
              </w:rPr>
              <w:t>Отрадненского сельского</w:t>
            </w:r>
            <w:r w:rsidRPr="00D762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</w:t>
            </w:r>
            <w:r w:rsidRPr="00D762AC">
              <w:rPr>
                <w:sz w:val="20"/>
                <w:szCs w:val="20"/>
              </w:rPr>
              <w:t xml:space="preserve">селения </w:t>
            </w:r>
          </w:p>
          <w:p w:rsidR="00064425" w:rsidRPr="00701F64" w:rsidRDefault="00064425" w:rsidP="00EB0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Чамзинского</w:t>
            </w:r>
            <w:r w:rsidRPr="00D762AC">
              <w:rPr>
                <w:sz w:val="20"/>
                <w:szCs w:val="20"/>
              </w:rPr>
              <w:t xml:space="preserve"> муниципального района Республики Мордовия, л/</w:t>
            </w:r>
            <w:r>
              <w:rPr>
                <w:sz w:val="20"/>
                <w:szCs w:val="20"/>
              </w:rPr>
              <w:t>с03093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03570)</w:t>
            </w:r>
          </w:p>
          <w:p w:rsidR="00064425" w:rsidRDefault="00064425" w:rsidP="00EB0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 132201001</w:t>
            </w:r>
          </w:p>
          <w:p w:rsidR="00064425" w:rsidRDefault="00064425" w:rsidP="00EB0603">
            <w:pPr>
              <w:ind w:firstLine="2899"/>
              <w:rPr>
                <w:sz w:val="20"/>
                <w:szCs w:val="20"/>
              </w:rPr>
            </w:pPr>
          </w:p>
          <w:p w:rsidR="00064425" w:rsidRPr="00D762AC" w:rsidRDefault="00064425" w:rsidP="00EB0603">
            <w:pPr>
              <w:ind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022290) КПП 13030001</w:t>
            </w:r>
          </w:p>
        </w:tc>
      </w:tr>
      <w:tr w:rsidR="00064425" w:rsidRPr="00D762AC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jc w:val="center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                                              (наименование получателя платежа)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22117005</w:t>
            </w:r>
            <w:r w:rsidRPr="00D762AC">
              <w:rPr>
                <w:sz w:val="20"/>
                <w:szCs w:val="20"/>
              </w:rPr>
              <w:t xml:space="preserve">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</w:t>
            </w:r>
            <w:r w:rsidRPr="00D762AC">
              <w:rPr>
                <w:sz w:val="20"/>
                <w:szCs w:val="20"/>
              </w:rPr>
              <w:t xml:space="preserve">     896</w:t>
            </w:r>
            <w:r>
              <w:rPr>
                <w:sz w:val="20"/>
                <w:szCs w:val="20"/>
              </w:rPr>
              <w:t>57453</w:t>
            </w:r>
            <w:r w:rsidRPr="00D762AC">
              <w:rPr>
                <w:sz w:val="20"/>
                <w:szCs w:val="20"/>
              </w:rPr>
              <w:t xml:space="preserve">                                                                                                             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  </w:t>
            </w:r>
          </w:p>
        </w:tc>
      </w:tr>
      <w:tr w:rsidR="00064425" w:rsidRPr="00D762AC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ИНН налогового органа*          и его сокращенное наименование                (код ОКТМО)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0A38FD">
              <w:rPr>
                <w:sz w:val="20"/>
                <w:szCs w:val="20"/>
              </w:rPr>
              <w:t>03100643000000010900</w:t>
            </w:r>
            <w:r w:rsidRPr="00D762AC">
              <w:rPr>
                <w:sz w:val="20"/>
                <w:szCs w:val="20"/>
              </w:rPr>
              <w:t xml:space="preserve">  в Отделение НБ Республика Мордовия</w:t>
            </w:r>
            <w:r>
              <w:rPr>
                <w:sz w:val="20"/>
                <w:szCs w:val="20"/>
              </w:rPr>
              <w:t xml:space="preserve"> Банка России//УФК по Республике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</w:t>
            </w:r>
          </w:p>
        </w:tc>
      </w:tr>
      <w:tr w:rsidR="00064425" w:rsidRPr="00D762AC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номер счета получателя платежа</w:t>
            </w:r>
            <w:r>
              <w:rPr>
                <w:sz w:val="20"/>
                <w:szCs w:val="20"/>
              </w:rPr>
              <w:t xml:space="preserve">                                                                  (наименование банка)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  <w:u w:val="single"/>
              </w:rPr>
            </w:pPr>
            <w:r w:rsidRPr="00D762AC">
              <w:rPr>
                <w:sz w:val="20"/>
                <w:szCs w:val="20"/>
              </w:rPr>
              <w:t>БИК</w:t>
            </w:r>
            <w:r w:rsidRPr="00D762AC">
              <w:rPr>
                <w:sz w:val="20"/>
                <w:szCs w:val="20"/>
                <w:u w:val="single"/>
              </w:rPr>
              <w:t xml:space="preserve">: </w:t>
            </w:r>
            <w:r w:rsidRPr="000A38FD">
              <w:rPr>
                <w:sz w:val="20"/>
                <w:szCs w:val="20"/>
                <w:u w:val="single"/>
              </w:rPr>
              <w:t>018952501                   Кор./сч: (ЕКС) 40102810345370000076</w:t>
            </w:r>
          </w:p>
          <w:p w:rsidR="00064425" w:rsidRDefault="00064425" w:rsidP="00EB0603">
            <w:pPr>
              <w:rPr>
                <w:sz w:val="20"/>
                <w:szCs w:val="20"/>
              </w:rPr>
            </w:pPr>
          </w:p>
          <w:p w:rsidR="00064425" w:rsidRPr="00671F9D" w:rsidRDefault="00064425" w:rsidP="00EB0603">
            <w:pPr>
              <w:ind w:left="-2899" w:right="-181" w:firstLine="2899"/>
              <w:rPr>
                <w:b/>
                <w:bCs/>
                <w:sz w:val="20"/>
                <w:szCs w:val="20"/>
              </w:rPr>
            </w:pPr>
            <w:r w:rsidRPr="00671F9D">
              <w:rPr>
                <w:b/>
                <w:bCs/>
                <w:sz w:val="20"/>
                <w:szCs w:val="20"/>
              </w:rPr>
              <w:t xml:space="preserve">Средства самообложения граждан        </w:t>
            </w:r>
            <w:r>
              <w:rPr>
                <w:b/>
                <w:bCs/>
                <w:sz w:val="20"/>
                <w:szCs w:val="20"/>
              </w:rPr>
              <w:t xml:space="preserve">                 92111714030100000150                   </w:t>
            </w:r>
            <w:r w:rsidRPr="00671F9D">
              <w:rPr>
                <w:b/>
                <w:bCs/>
                <w:sz w:val="20"/>
                <w:szCs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</w:tr>
      <w:tr w:rsidR="00064425" w:rsidRPr="00D762AC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 xml:space="preserve">Плательщик (Ф.И.О.) </w:t>
            </w:r>
            <w:r>
              <w:rPr>
                <w:sz w:val="20"/>
                <w:szCs w:val="20"/>
              </w:rPr>
              <w:t>_________________________________________________________________________________________________________________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Адрес плательщика</w:t>
            </w:r>
            <w:r>
              <w:rPr>
                <w:sz w:val="20"/>
                <w:szCs w:val="20"/>
              </w:rPr>
              <w:t>:  _________________________________________________________________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плательщика: ______________________________________ № л/с плательщика 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  <w:r w:rsidRPr="00B33D8C">
              <w:rPr>
                <w:sz w:val="20"/>
                <w:szCs w:val="20"/>
                <w:u w:val="single"/>
              </w:rPr>
              <w:t>________________</w:t>
            </w:r>
            <w:r>
              <w:rPr>
                <w:sz w:val="20"/>
                <w:szCs w:val="20"/>
              </w:rPr>
              <w:t xml:space="preserve"> рублей 00 коп. Статус: 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(подпись) ______________________________ Дата: 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</w:tr>
      <w:tr w:rsidR="00064425" w:rsidRPr="00D762AC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Квитанция</w:t>
            </w:r>
          </w:p>
          <w:p w:rsidR="00064425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Pr="00B33D8C" w:rsidRDefault="00064425" w:rsidP="00EB0603">
            <w:pPr>
              <w:ind w:left="-2899" w:firstLine="2899"/>
              <w:rPr>
                <w:b/>
                <w:bCs/>
                <w:sz w:val="20"/>
                <w:szCs w:val="20"/>
              </w:rPr>
            </w:pP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Default="00064425" w:rsidP="00AD5357">
            <w:pPr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УФК по Республике Мордовия (Администрация </w:t>
            </w:r>
            <w:r>
              <w:rPr>
                <w:sz w:val="20"/>
                <w:szCs w:val="20"/>
              </w:rPr>
              <w:t>Отрадненского сельского</w:t>
            </w:r>
            <w:r w:rsidRPr="00D762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</w:t>
            </w:r>
            <w:r w:rsidRPr="00D762AC">
              <w:rPr>
                <w:sz w:val="20"/>
                <w:szCs w:val="20"/>
              </w:rPr>
              <w:t xml:space="preserve">селения </w:t>
            </w:r>
          </w:p>
          <w:p w:rsidR="00064425" w:rsidRDefault="00064425" w:rsidP="00AD5357">
            <w:pPr>
              <w:ind w:right="147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Чамзинского</w:t>
            </w:r>
            <w:r w:rsidRPr="00D762AC">
              <w:rPr>
                <w:sz w:val="20"/>
                <w:szCs w:val="20"/>
              </w:rPr>
              <w:t xml:space="preserve"> муниципального района Республики Мордовия, л/</w:t>
            </w:r>
            <w:r>
              <w:rPr>
                <w:sz w:val="20"/>
                <w:szCs w:val="20"/>
              </w:rPr>
              <w:t xml:space="preserve"> с04093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03570)</w:t>
            </w:r>
          </w:p>
          <w:p w:rsidR="00064425" w:rsidRPr="00D762AC" w:rsidRDefault="00064425" w:rsidP="00AD5357">
            <w:pPr>
              <w:ind w:right="147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 132201001</w:t>
            </w:r>
          </w:p>
        </w:tc>
      </w:tr>
      <w:tr w:rsidR="00064425" w:rsidRPr="00D762AC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jc w:val="center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 xml:space="preserve">                                              (наименование получателя платежа)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22117005</w:t>
            </w:r>
            <w:r w:rsidRPr="00D762AC">
              <w:rPr>
                <w:sz w:val="20"/>
                <w:szCs w:val="20"/>
              </w:rPr>
              <w:t xml:space="preserve">                                                                                                          896</w:t>
            </w:r>
            <w:r>
              <w:rPr>
                <w:sz w:val="20"/>
                <w:szCs w:val="20"/>
              </w:rPr>
              <w:t>57453</w:t>
            </w:r>
            <w:r w:rsidRPr="00D762AC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</w:p>
        </w:tc>
      </w:tr>
      <w:tr w:rsidR="00064425" w:rsidRPr="00D762AC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ИНН налогового органа*          и его сокращенное наименование                (код ОКТМО)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893DAD">
            <w:pPr>
              <w:ind w:left="-2899" w:firstLine="2899"/>
              <w:rPr>
                <w:sz w:val="20"/>
                <w:szCs w:val="20"/>
              </w:rPr>
            </w:pPr>
            <w:r w:rsidRPr="000A38FD">
              <w:rPr>
                <w:sz w:val="20"/>
                <w:szCs w:val="20"/>
              </w:rPr>
              <w:t>03100643000000010900</w:t>
            </w:r>
            <w:r w:rsidRPr="00D762AC">
              <w:rPr>
                <w:sz w:val="20"/>
                <w:szCs w:val="20"/>
              </w:rPr>
              <w:t xml:space="preserve">  в Отделение НБ Республика Мордовия</w:t>
            </w:r>
            <w:r>
              <w:rPr>
                <w:sz w:val="20"/>
                <w:szCs w:val="20"/>
              </w:rPr>
              <w:t xml:space="preserve"> Банка России//УФК по Республике</w:t>
            </w:r>
          </w:p>
          <w:p w:rsidR="00064425" w:rsidRPr="00D762AC" w:rsidRDefault="00064425" w:rsidP="00893DAD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</w:t>
            </w:r>
            <w:r w:rsidRPr="00D762AC">
              <w:rPr>
                <w:sz w:val="20"/>
                <w:szCs w:val="20"/>
              </w:rPr>
              <w:t xml:space="preserve"> Мордовия</w:t>
            </w:r>
          </w:p>
        </w:tc>
      </w:tr>
      <w:tr w:rsidR="00064425" w:rsidRPr="00D762AC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D762AC">
              <w:rPr>
                <w:sz w:val="20"/>
                <w:szCs w:val="20"/>
              </w:rPr>
              <w:t>номер счета получателя платежа</w:t>
            </w:r>
            <w:r>
              <w:rPr>
                <w:sz w:val="20"/>
                <w:szCs w:val="20"/>
              </w:rPr>
              <w:t xml:space="preserve">                                                                  (наименование банка)</w:t>
            </w: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  <w:u w:val="single"/>
              </w:rPr>
            </w:pPr>
            <w:r w:rsidRPr="00D762AC">
              <w:rPr>
                <w:sz w:val="20"/>
                <w:szCs w:val="20"/>
              </w:rPr>
              <w:t>БИК</w:t>
            </w:r>
            <w:r w:rsidRPr="00D762AC">
              <w:rPr>
                <w:sz w:val="20"/>
                <w:szCs w:val="20"/>
                <w:u w:val="single"/>
              </w:rPr>
              <w:t xml:space="preserve">:  </w:t>
            </w:r>
            <w:r w:rsidRPr="000A38FD">
              <w:rPr>
                <w:sz w:val="20"/>
                <w:szCs w:val="20"/>
                <w:u w:val="single"/>
              </w:rPr>
              <w:t>018952501</w:t>
            </w:r>
            <w:r w:rsidRPr="00D762AC">
              <w:rPr>
                <w:sz w:val="20"/>
                <w:szCs w:val="20"/>
                <w:u w:val="single"/>
              </w:rPr>
              <w:t xml:space="preserve"> </w:t>
            </w:r>
            <w:r w:rsidRPr="00D762AC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</w:t>
            </w:r>
            <w:r w:rsidRPr="000A38FD">
              <w:rPr>
                <w:sz w:val="20"/>
                <w:szCs w:val="20"/>
                <w:u w:val="single"/>
              </w:rPr>
              <w:t xml:space="preserve"> Кор./сч: (ЕКС) 40102810345370000076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671F9D">
              <w:rPr>
                <w:b/>
                <w:bCs/>
                <w:sz w:val="20"/>
                <w:szCs w:val="20"/>
              </w:rPr>
              <w:t xml:space="preserve">Средства самообложения граждан         </w:t>
            </w: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Pr="00671F9D">
              <w:rPr>
                <w:b/>
                <w:bCs/>
                <w:sz w:val="20"/>
                <w:szCs w:val="20"/>
              </w:rPr>
              <w:t xml:space="preserve">   </w:t>
            </w:r>
            <w:r>
              <w:rPr>
                <w:b/>
                <w:bCs/>
                <w:sz w:val="20"/>
                <w:szCs w:val="20"/>
              </w:rPr>
              <w:t>92111714030100000150</w:t>
            </w:r>
            <w:r w:rsidRPr="00671F9D">
              <w:rPr>
                <w:b/>
                <w:bCs/>
                <w:sz w:val="20"/>
                <w:szCs w:val="20"/>
              </w:rPr>
              <w:t xml:space="preserve">                                  </w:t>
            </w:r>
          </w:p>
        </w:tc>
      </w:tr>
      <w:tr w:rsidR="00064425" w:rsidRPr="00D762AC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Плательщик (Ф.И.О.)</w:t>
            </w:r>
            <w:r>
              <w:rPr>
                <w:sz w:val="20"/>
                <w:szCs w:val="20"/>
              </w:rPr>
              <w:t xml:space="preserve"> ________________________________________________________________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 w:rsidRPr="00B33D8C">
              <w:rPr>
                <w:b/>
                <w:bCs/>
                <w:sz w:val="20"/>
                <w:szCs w:val="20"/>
              </w:rPr>
              <w:t>Адрес плательщика:</w:t>
            </w:r>
            <w:r>
              <w:rPr>
                <w:sz w:val="20"/>
                <w:szCs w:val="20"/>
              </w:rPr>
              <w:t xml:space="preserve">  ________________________________________________________________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плательщика: ______________________________________ № л/с плательщика 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  <w:r w:rsidRPr="00B33D8C">
              <w:rPr>
                <w:sz w:val="20"/>
                <w:szCs w:val="20"/>
                <w:u w:val="single"/>
              </w:rPr>
              <w:t>________________</w:t>
            </w:r>
            <w:r>
              <w:rPr>
                <w:sz w:val="20"/>
                <w:szCs w:val="20"/>
              </w:rPr>
              <w:t xml:space="preserve"> рублей 00 коп. Статус: ______________________________________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(подпись) ______________________________ Дата: ____________________________</w:t>
            </w: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  <w:p w:rsidR="00064425" w:rsidRPr="00D762AC" w:rsidRDefault="00064425" w:rsidP="00EB0603">
            <w:pPr>
              <w:ind w:left="-2899" w:firstLine="2899"/>
              <w:rPr>
                <w:sz w:val="20"/>
                <w:szCs w:val="20"/>
              </w:rPr>
            </w:pPr>
          </w:p>
        </w:tc>
      </w:tr>
    </w:tbl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p w:rsidR="00064425" w:rsidRDefault="00064425" w:rsidP="009707EB">
      <w:pPr>
        <w:jc w:val="right"/>
        <w:rPr>
          <w:rFonts w:ascii="Arial" w:hAnsi="Arial" w:cs="Arial"/>
          <w:sz w:val="2"/>
          <w:szCs w:val="2"/>
        </w:rPr>
      </w:pPr>
    </w:p>
    <w:sectPr w:rsidR="00064425" w:rsidSect="00BE28B4">
      <w:pgSz w:w="11907" w:h="16840" w:code="9"/>
      <w:pgMar w:top="719" w:right="1191" w:bottom="357" w:left="1134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>
      <w:start w:val="1"/>
      <w:numFmt w:val="lowerRoman"/>
      <w:lvlText w:val="%3."/>
      <w:lvlJc w:val="right"/>
      <w:pPr>
        <w:ind w:left="3229" w:hanging="180"/>
      </w:pPr>
    </w:lvl>
    <w:lvl w:ilvl="3" w:tplc="0419000F">
      <w:start w:val="1"/>
      <w:numFmt w:val="decimal"/>
      <w:lvlText w:val="%4."/>
      <w:lvlJc w:val="left"/>
      <w:pPr>
        <w:ind w:left="3949" w:hanging="360"/>
      </w:pPr>
    </w:lvl>
    <w:lvl w:ilvl="4" w:tplc="04190019">
      <w:start w:val="1"/>
      <w:numFmt w:val="lowerLetter"/>
      <w:lvlText w:val="%5."/>
      <w:lvlJc w:val="left"/>
      <w:pPr>
        <w:ind w:left="4669" w:hanging="360"/>
      </w:pPr>
    </w:lvl>
    <w:lvl w:ilvl="5" w:tplc="0419001B">
      <w:start w:val="1"/>
      <w:numFmt w:val="lowerRoman"/>
      <w:lvlText w:val="%6."/>
      <w:lvlJc w:val="right"/>
      <w:pPr>
        <w:ind w:left="5389" w:hanging="180"/>
      </w:pPr>
    </w:lvl>
    <w:lvl w:ilvl="6" w:tplc="0419000F">
      <w:start w:val="1"/>
      <w:numFmt w:val="decimal"/>
      <w:lvlText w:val="%7."/>
      <w:lvlJc w:val="left"/>
      <w:pPr>
        <w:ind w:left="6109" w:hanging="360"/>
      </w:pPr>
    </w:lvl>
    <w:lvl w:ilvl="7" w:tplc="04190019">
      <w:start w:val="1"/>
      <w:numFmt w:val="lowerLetter"/>
      <w:lvlText w:val="%8."/>
      <w:lvlJc w:val="left"/>
      <w:pPr>
        <w:ind w:left="6829" w:hanging="360"/>
      </w:pPr>
    </w:lvl>
    <w:lvl w:ilvl="8" w:tplc="0419001B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35D8"/>
    <w:rsid w:val="000401FE"/>
    <w:rsid w:val="00064425"/>
    <w:rsid w:val="000962F4"/>
    <w:rsid w:val="000A38FD"/>
    <w:rsid w:val="000C49EB"/>
    <w:rsid w:val="00172DE2"/>
    <w:rsid w:val="001A0571"/>
    <w:rsid w:val="001E20F8"/>
    <w:rsid w:val="001E5A1B"/>
    <w:rsid w:val="0020515D"/>
    <w:rsid w:val="002333CC"/>
    <w:rsid w:val="00277E8F"/>
    <w:rsid w:val="002B574F"/>
    <w:rsid w:val="002C556C"/>
    <w:rsid w:val="002E1BAD"/>
    <w:rsid w:val="002E47E1"/>
    <w:rsid w:val="002F2483"/>
    <w:rsid w:val="00336C4D"/>
    <w:rsid w:val="003D0C29"/>
    <w:rsid w:val="0041554D"/>
    <w:rsid w:val="0043390A"/>
    <w:rsid w:val="00456852"/>
    <w:rsid w:val="00494193"/>
    <w:rsid w:val="005022BF"/>
    <w:rsid w:val="00521D64"/>
    <w:rsid w:val="0054576B"/>
    <w:rsid w:val="00554C76"/>
    <w:rsid w:val="00556D98"/>
    <w:rsid w:val="00560EA5"/>
    <w:rsid w:val="005922C3"/>
    <w:rsid w:val="00671F9D"/>
    <w:rsid w:val="006C1397"/>
    <w:rsid w:val="00701F64"/>
    <w:rsid w:val="00712135"/>
    <w:rsid w:val="00726C85"/>
    <w:rsid w:val="007646ED"/>
    <w:rsid w:val="00777F12"/>
    <w:rsid w:val="007E0C06"/>
    <w:rsid w:val="00813EDC"/>
    <w:rsid w:val="008324F0"/>
    <w:rsid w:val="00833FDC"/>
    <w:rsid w:val="00843B30"/>
    <w:rsid w:val="008504EF"/>
    <w:rsid w:val="00893DAD"/>
    <w:rsid w:val="008C42B7"/>
    <w:rsid w:val="009707EB"/>
    <w:rsid w:val="00994091"/>
    <w:rsid w:val="00A44257"/>
    <w:rsid w:val="00A54B71"/>
    <w:rsid w:val="00A82825"/>
    <w:rsid w:val="00AD5357"/>
    <w:rsid w:val="00AE1626"/>
    <w:rsid w:val="00B33D8C"/>
    <w:rsid w:val="00BB364D"/>
    <w:rsid w:val="00BB38E4"/>
    <w:rsid w:val="00BD2A5E"/>
    <w:rsid w:val="00BE0B18"/>
    <w:rsid w:val="00BE28B4"/>
    <w:rsid w:val="00C010CB"/>
    <w:rsid w:val="00C035D8"/>
    <w:rsid w:val="00CA4C48"/>
    <w:rsid w:val="00CB2505"/>
    <w:rsid w:val="00CB54CF"/>
    <w:rsid w:val="00D04BFD"/>
    <w:rsid w:val="00D762AC"/>
    <w:rsid w:val="00DD7025"/>
    <w:rsid w:val="00DE5A21"/>
    <w:rsid w:val="00E15456"/>
    <w:rsid w:val="00E23CD7"/>
    <w:rsid w:val="00EB0603"/>
    <w:rsid w:val="00EB7C17"/>
    <w:rsid w:val="00EE252E"/>
    <w:rsid w:val="00F5559E"/>
    <w:rsid w:val="00F55770"/>
    <w:rsid w:val="00F7062E"/>
    <w:rsid w:val="00F733DC"/>
    <w:rsid w:val="00FE4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D64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7EB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21D64"/>
    <w:pPr>
      <w:widowControl w:val="0"/>
      <w:snapToGri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521D6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2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303</TotalTime>
  <Pages>4</Pages>
  <Words>1447</Words>
  <Characters>8250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Krysina</dc:creator>
  <cp:keywords/>
  <dc:description/>
  <cp:lastModifiedBy>Zam</cp:lastModifiedBy>
  <cp:revision>24</cp:revision>
  <cp:lastPrinted>2021-04-22T12:10:00Z</cp:lastPrinted>
  <dcterms:created xsi:type="dcterms:W3CDTF">2021-04-19T06:47:00Z</dcterms:created>
  <dcterms:modified xsi:type="dcterms:W3CDTF">2021-08-23T11:10:00Z</dcterms:modified>
</cp:coreProperties>
</file>