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F8E" w:rsidRPr="00090202" w:rsidRDefault="00900F8E" w:rsidP="0086434E">
      <w:pPr>
        <w:pStyle w:val="Standard"/>
        <w:jc w:val="right"/>
        <w:rPr>
          <w:b/>
          <w:bCs/>
          <w:sz w:val="28"/>
          <w:szCs w:val="28"/>
        </w:rPr>
      </w:pPr>
      <w:r w:rsidRPr="00090202">
        <w:rPr>
          <w:b/>
          <w:bCs/>
          <w:sz w:val="28"/>
          <w:szCs w:val="28"/>
        </w:rPr>
        <w:t>ПРОЕКТ</w:t>
      </w:r>
    </w:p>
    <w:p w:rsidR="00900F8E" w:rsidRDefault="00900F8E" w:rsidP="0086434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ОТРАДНЕНСКОГО  СЕЛЬСКОГО  ПОСЕЛЕНИЯ</w:t>
      </w:r>
    </w:p>
    <w:p w:rsidR="00900F8E" w:rsidRDefault="00900F8E" w:rsidP="0086434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900F8E" w:rsidRDefault="00900F8E" w:rsidP="0086434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900F8E" w:rsidRDefault="00900F8E" w:rsidP="0086434E">
      <w:pPr>
        <w:pStyle w:val="Standard"/>
        <w:jc w:val="center"/>
        <w:rPr>
          <w:sz w:val="28"/>
          <w:szCs w:val="28"/>
        </w:rPr>
      </w:pPr>
    </w:p>
    <w:p w:rsidR="00900F8E" w:rsidRDefault="00900F8E" w:rsidP="0086434E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Е Н И Е</w:t>
      </w:r>
    </w:p>
    <w:p w:rsidR="00900F8E" w:rsidRDefault="00900F8E" w:rsidP="0086434E">
      <w:pPr>
        <w:pStyle w:val="Standard"/>
        <w:jc w:val="center"/>
        <w:rPr>
          <w:b/>
          <w:bCs/>
          <w:sz w:val="28"/>
          <w:szCs w:val="28"/>
        </w:rPr>
      </w:pPr>
    </w:p>
    <w:p w:rsidR="00900F8E" w:rsidRDefault="00900F8E" w:rsidP="0086434E">
      <w:pPr>
        <w:pStyle w:val="Standard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..2021                                                                                                      № </w:t>
      </w:r>
    </w:p>
    <w:p w:rsidR="00900F8E" w:rsidRDefault="00900F8E" w:rsidP="0086434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с. Отрадное</w:t>
      </w:r>
    </w:p>
    <w:p w:rsidR="00900F8E" w:rsidRPr="00A26701" w:rsidRDefault="00900F8E" w:rsidP="00592AD8">
      <w:pPr>
        <w:spacing w:line="360" w:lineRule="auto"/>
        <w:jc w:val="center"/>
        <w:rPr>
          <w:sz w:val="28"/>
          <w:szCs w:val="28"/>
        </w:rPr>
      </w:pPr>
    </w:p>
    <w:p w:rsidR="00900F8E" w:rsidRDefault="00900F8E" w:rsidP="00592AD8">
      <w:pPr>
        <w:pStyle w:val="ConsPlusTitle"/>
        <w:jc w:val="center"/>
        <w:rPr>
          <w:sz w:val="28"/>
          <w:szCs w:val="28"/>
        </w:rPr>
      </w:pPr>
      <w:bookmarkStart w:id="0" w:name="_Hlk18996804"/>
      <w:bookmarkStart w:id="1" w:name="_Hlk53487165"/>
      <w:r w:rsidRPr="00A26701">
        <w:rPr>
          <w:sz w:val="28"/>
          <w:szCs w:val="28"/>
        </w:rPr>
        <w:t>Об основных направлениях бюджетной и налоговой политики</w:t>
      </w:r>
    </w:p>
    <w:p w:rsidR="00900F8E" w:rsidRDefault="00900F8E" w:rsidP="00592AD8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Отрадненского сельского поселения </w:t>
      </w:r>
      <w:r w:rsidRPr="00A26701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2</w:t>
      </w:r>
      <w:r w:rsidRPr="00A26701">
        <w:rPr>
          <w:sz w:val="28"/>
          <w:szCs w:val="28"/>
        </w:rPr>
        <w:t xml:space="preserve"> год и на плановый</w:t>
      </w:r>
    </w:p>
    <w:p w:rsidR="00900F8E" w:rsidRPr="00A26701" w:rsidRDefault="00900F8E" w:rsidP="00592AD8">
      <w:pPr>
        <w:pStyle w:val="ConsPlusTitle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период 202</w:t>
      </w:r>
      <w:r>
        <w:rPr>
          <w:sz w:val="28"/>
          <w:szCs w:val="28"/>
        </w:rPr>
        <w:t>3</w:t>
      </w:r>
      <w:r w:rsidRPr="00A26701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A26701">
        <w:rPr>
          <w:sz w:val="28"/>
          <w:szCs w:val="28"/>
        </w:rPr>
        <w:t xml:space="preserve"> годов</w:t>
      </w:r>
    </w:p>
    <w:p w:rsidR="00900F8E" w:rsidRPr="00A26701" w:rsidRDefault="00900F8E" w:rsidP="00592AD8">
      <w:pPr>
        <w:pStyle w:val="ConsPlusTitle"/>
        <w:jc w:val="center"/>
        <w:rPr>
          <w:sz w:val="28"/>
          <w:szCs w:val="28"/>
        </w:rPr>
      </w:pPr>
    </w:p>
    <w:bookmarkEnd w:id="0"/>
    <w:p w:rsidR="00900F8E" w:rsidRPr="00A26701" w:rsidRDefault="00900F8E" w:rsidP="0068673A">
      <w:pPr>
        <w:tabs>
          <w:tab w:val="left" w:pos="4035"/>
        </w:tabs>
        <w:rPr>
          <w:sz w:val="28"/>
          <w:szCs w:val="28"/>
        </w:rPr>
      </w:pPr>
    </w:p>
    <w:bookmarkEnd w:id="1"/>
    <w:p w:rsidR="00900F8E" w:rsidRDefault="00900F8E" w:rsidP="00DC141B">
      <w:pPr>
        <w:ind w:firstLine="540"/>
        <w:jc w:val="both"/>
        <w:rPr>
          <w:sz w:val="28"/>
          <w:szCs w:val="28"/>
        </w:rPr>
      </w:pPr>
      <w:r w:rsidRPr="00906D0E">
        <w:rPr>
          <w:sz w:val="28"/>
          <w:szCs w:val="28"/>
        </w:rPr>
        <w:t xml:space="preserve">В соответствии со статьей 172 Бюджетного кодекса Российской Федерации и решением Совета депутатов </w:t>
      </w:r>
      <w:r>
        <w:rPr>
          <w:sz w:val="28"/>
          <w:szCs w:val="28"/>
        </w:rPr>
        <w:t xml:space="preserve">Отрадненского сельского поселения </w:t>
      </w:r>
      <w:r w:rsidRPr="00906D0E">
        <w:rPr>
          <w:sz w:val="28"/>
          <w:szCs w:val="28"/>
        </w:rPr>
        <w:t>Чамзинского муниципальног</w:t>
      </w:r>
      <w:r>
        <w:rPr>
          <w:sz w:val="28"/>
          <w:szCs w:val="28"/>
        </w:rPr>
        <w:t>о района от 05.05.2016 года №143</w:t>
      </w:r>
      <w:r w:rsidRPr="00906D0E">
        <w:rPr>
          <w:sz w:val="28"/>
          <w:szCs w:val="28"/>
        </w:rPr>
        <w:t xml:space="preserve"> «О бюджетном процессе в </w:t>
      </w:r>
      <w:r>
        <w:rPr>
          <w:sz w:val="28"/>
          <w:szCs w:val="28"/>
        </w:rPr>
        <w:t>Отрадненском сельском поселении Чамзинского муниципального района Республики Мордовия», Администрация Отрадненского сельского поселения</w:t>
      </w:r>
    </w:p>
    <w:p w:rsidR="00900F8E" w:rsidRPr="00A26701" w:rsidRDefault="00900F8E" w:rsidP="001739BE">
      <w:pPr>
        <w:ind w:firstLine="540"/>
        <w:jc w:val="center"/>
        <w:rPr>
          <w:sz w:val="28"/>
          <w:szCs w:val="28"/>
        </w:rPr>
      </w:pPr>
    </w:p>
    <w:p w:rsidR="00900F8E" w:rsidRPr="00A26701" w:rsidRDefault="00900F8E" w:rsidP="001739BE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 </w:t>
      </w:r>
      <w:r w:rsidRPr="00A2670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т:</w:t>
      </w:r>
    </w:p>
    <w:p w:rsidR="00900F8E" w:rsidRPr="00A26701" w:rsidRDefault="00900F8E" w:rsidP="001739BE">
      <w:pPr>
        <w:ind w:firstLine="540"/>
        <w:jc w:val="center"/>
        <w:rPr>
          <w:sz w:val="28"/>
          <w:szCs w:val="28"/>
        </w:rPr>
      </w:pPr>
    </w:p>
    <w:p w:rsidR="00900F8E" w:rsidRPr="00A26701" w:rsidRDefault="00900F8E" w:rsidP="00DC141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Утвердить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(прилагаются).</w:t>
      </w:r>
    </w:p>
    <w:p w:rsidR="00900F8E" w:rsidRPr="00DC141B" w:rsidRDefault="00900F8E" w:rsidP="00DC141B">
      <w:pPr>
        <w:ind w:firstLine="567"/>
        <w:jc w:val="both"/>
        <w:rPr>
          <w:sz w:val="28"/>
          <w:szCs w:val="28"/>
        </w:rPr>
      </w:pPr>
      <w:r w:rsidRPr="00DC141B">
        <w:rPr>
          <w:sz w:val="28"/>
          <w:szCs w:val="28"/>
        </w:rPr>
        <w:t xml:space="preserve">2. Настоящее постановление вступает в силу с момента его опубликования в </w:t>
      </w:r>
      <w:r>
        <w:rPr>
          <w:sz w:val="28"/>
          <w:szCs w:val="28"/>
        </w:rPr>
        <w:t>Информационном бюллетене Отрадненского сельского поселения Чамзинского муниципального района Республики Мордовия.</w:t>
      </w:r>
    </w:p>
    <w:p w:rsidR="00900F8E" w:rsidRPr="00A678DC" w:rsidRDefault="00900F8E" w:rsidP="00DC141B">
      <w:pPr>
        <w:pStyle w:val="BodyTextIndent"/>
        <w:ind w:left="1080" w:firstLine="0"/>
        <w:rPr>
          <w:b/>
          <w:bCs/>
          <w:sz w:val="26"/>
          <w:szCs w:val="26"/>
        </w:rPr>
      </w:pPr>
    </w:p>
    <w:p w:rsidR="00900F8E" w:rsidRPr="00A26701" w:rsidRDefault="00900F8E" w:rsidP="006867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00F8E" w:rsidRPr="00A26701" w:rsidRDefault="00900F8E" w:rsidP="0068673A">
      <w:pPr>
        <w:rPr>
          <w:sz w:val="28"/>
          <w:szCs w:val="28"/>
        </w:rPr>
      </w:pPr>
    </w:p>
    <w:p w:rsidR="00900F8E" w:rsidRPr="00A26701" w:rsidRDefault="00900F8E" w:rsidP="0068673A">
      <w:pPr>
        <w:rPr>
          <w:sz w:val="28"/>
          <w:szCs w:val="28"/>
        </w:rPr>
      </w:pPr>
    </w:p>
    <w:p w:rsidR="00900F8E" w:rsidRPr="00A26701" w:rsidRDefault="00900F8E" w:rsidP="0068673A">
      <w:pPr>
        <w:rPr>
          <w:sz w:val="28"/>
          <w:szCs w:val="28"/>
        </w:rPr>
      </w:pPr>
    </w:p>
    <w:p w:rsidR="00900F8E" w:rsidRPr="00A26701" w:rsidRDefault="00900F8E" w:rsidP="0068673A">
      <w:pPr>
        <w:rPr>
          <w:sz w:val="28"/>
          <w:szCs w:val="28"/>
        </w:rPr>
      </w:pPr>
    </w:p>
    <w:p w:rsidR="00900F8E" w:rsidRPr="00A26701" w:rsidRDefault="00900F8E" w:rsidP="0068673A">
      <w:pPr>
        <w:rPr>
          <w:sz w:val="28"/>
          <w:szCs w:val="28"/>
        </w:rPr>
      </w:pPr>
    </w:p>
    <w:p w:rsidR="00900F8E" w:rsidRDefault="00900F8E" w:rsidP="00B51A32">
      <w:pPr>
        <w:pStyle w:val="BodyTextIndent"/>
        <w:ind w:firstLine="0"/>
      </w:pPr>
      <w:r>
        <w:t>Врио г</w:t>
      </w:r>
      <w:r w:rsidRPr="00C06EC9">
        <w:t>лав</w:t>
      </w:r>
      <w:r>
        <w:t>ы</w:t>
      </w:r>
    </w:p>
    <w:p w:rsidR="00900F8E" w:rsidRPr="00C06EC9" w:rsidRDefault="00900F8E" w:rsidP="00B51A32">
      <w:pPr>
        <w:pStyle w:val="BodyTextIndent"/>
        <w:ind w:firstLine="0"/>
      </w:pPr>
      <w:r>
        <w:t>Отрадненского сельского поселения</w:t>
      </w:r>
      <w:r w:rsidRPr="00C06EC9">
        <w:t xml:space="preserve">                                     </w:t>
      </w:r>
      <w:r>
        <w:t>Л.Н.Четвергова</w:t>
      </w:r>
    </w:p>
    <w:p w:rsidR="00900F8E" w:rsidRPr="00C06EC9" w:rsidRDefault="00900F8E" w:rsidP="006845E2">
      <w:pPr>
        <w:rPr>
          <w:b/>
          <w:bCs/>
          <w:sz w:val="28"/>
          <w:szCs w:val="28"/>
        </w:rPr>
      </w:pPr>
      <w:bookmarkStart w:id="2" w:name="_GoBack"/>
      <w:bookmarkEnd w:id="2"/>
    </w:p>
    <w:p w:rsidR="00900F8E" w:rsidRPr="00A26701" w:rsidRDefault="00900F8E" w:rsidP="0068673A">
      <w:pPr>
        <w:rPr>
          <w:b/>
          <w:bCs/>
          <w:sz w:val="28"/>
          <w:szCs w:val="28"/>
        </w:rPr>
      </w:pPr>
    </w:p>
    <w:p w:rsidR="00900F8E" w:rsidRPr="00A26701" w:rsidRDefault="00900F8E" w:rsidP="0068673A">
      <w:pPr>
        <w:rPr>
          <w:b/>
          <w:bCs/>
          <w:sz w:val="28"/>
          <w:szCs w:val="28"/>
        </w:rPr>
      </w:pPr>
    </w:p>
    <w:p w:rsidR="00900F8E" w:rsidRPr="00A26701" w:rsidRDefault="00900F8E" w:rsidP="0068673A">
      <w:pPr>
        <w:rPr>
          <w:b/>
          <w:bCs/>
          <w:sz w:val="28"/>
          <w:szCs w:val="28"/>
        </w:rPr>
      </w:pPr>
    </w:p>
    <w:p w:rsidR="00900F8E" w:rsidRDefault="00900F8E" w:rsidP="0068673A">
      <w:pPr>
        <w:rPr>
          <w:b/>
          <w:bCs/>
          <w:sz w:val="28"/>
          <w:szCs w:val="28"/>
        </w:rPr>
      </w:pPr>
    </w:p>
    <w:p w:rsidR="00900F8E" w:rsidRDefault="00900F8E" w:rsidP="0068673A">
      <w:pPr>
        <w:rPr>
          <w:b/>
          <w:bCs/>
          <w:sz w:val="28"/>
          <w:szCs w:val="28"/>
        </w:rPr>
      </w:pPr>
    </w:p>
    <w:p w:rsidR="00900F8E" w:rsidRDefault="00900F8E" w:rsidP="0068673A">
      <w:pPr>
        <w:rPr>
          <w:b/>
          <w:bCs/>
          <w:sz w:val="28"/>
          <w:szCs w:val="28"/>
        </w:rPr>
      </w:pPr>
    </w:p>
    <w:p w:rsidR="00900F8E" w:rsidRDefault="00900F8E" w:rsidP="0068673A">
      <w:pPr>
        <w:rPr>
          <w:b/>
          <w:bCs/>
          <w:sz w:val="28"/>
          <w:szCs w:val="28"/>
        </w:rPr>
      </w:pPr>
    </w:p>
    <w:p w:rsidR="00900F8E" w:rsidRPr="00A26701" w:rsidRDefault="00900F8E" w:rsidP="0086434E">
      <w:pPr>
        <w:ind w:left="5664" w:firstLine="708"/>
        <w:jc w:val="right"/>
        <w:outlineLvl w:val="0"/>
        <w:rPr>
          <w:sz w:val="28"/>
          <w:szCs w:val="28"/>
        </w:rPr>
      </w:pPr>
      <w:bookmarkStart w:id="3" w:name="Par24"/>
      <w:bookmarkEnd w:id="3"/>
      <w:r w:rsidRPr="00A26701">
        <w:rPr>
          <w:sz w:val="28"/>
          <w:szCs w:val="28"/>
        </w:rPr>
        <w:t>Утверждены</w:t>
      </w:r>
    </w:p>
    <w:p w:rsidR="00900F8E" w:rsidRDefault="00900F8E" w:rsidP="0086434E">
      <w:pPr>
        <w:ind w:left="4956"/>
        <w:jc w:val="right"/>
        <w:rPr>
          <w:sz w:val="28"/>
          <w:szCs w:val="28"/>
        </w:rPr>
      </w:pPr>
      <w:r w:rsidRPr="00A26701">
        <w:rPr>
          <w:sz w:val="28"/>
          <w:szCs w:val="28"/>
        </w:rPr>
        <w:t>Постановлением Администрации</w:t>
      </w:r>
    </w:p>
    <w:p w:rsidR="00900F8E" w:rsidRPr="00A26701" w:rsidRDefault="00900F8E" w:rsidP="0086434E">
      <w:pPr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>Отрадненского сельского поселения</w:t>
      </w:r>
    </w:p>
    <w:p w:rsidR="00900F8E" w:rsidRPr="00A26701" w:rsidRDefault="00900F8E" w:rsidP="0086434E">
      <w:pPr>
        <w:ind w:left="4248" w:firstLine="708"/>
        <w:jc w:val="right"/>
        <w:rPr>
          <w:sz w:val="28"/>
          <w:szCs w:val="28"/>
        </w:rPr>
      </w:pPr>
      <w:r w:rsidRPr="00A26701">
        <w:rPr>
          <w:sz w:val="28"/>
          <w:szCs w:val="28"/>
        </w:rPr>
        <w:t xml:space="preserve">Чамзинского муниципального района </w:t>
      </w:r>
    </w:p>
    <w:p w:rsidR="00900F8E" w:rsidRPr="00A26701" w:rsidRDefault="00900F8E" w:rsidP="0086434E">
      <w:pPr>
        <w:jc w:val="right"/>
        <w:rPr>
          <w:sz w:val="28"/>
          <w:szCs w:val="28"/>
        </w:rPr>
      </w:pPr>
      <w:r w:rsidRPr="00A26701">
        <w:rPr>
          <w:sz w:val="28"/>
          <w:szCs w:val="28"/>
        </w:rPr>
        <w:t xml:space="preserve">                                                                                   от </w:t>
      </w:r>
      <w:r>
        <w:rPr>
          <w:sz w:val="28"/>
          <w:szCs w:val="28"/>
        </w:rPr>
        <w:t xml:space="preserve">      ..2021   </w:t>
      </w:r>
      <w:r w:rsidRPr="00A26701">
        <w:rPr>
          <w:sz w:val="28"/>
          <w:szCs w:val="28"/>
        </w:rPr>
        <w:t>№</w:t>
      </w:r>
    </w:p>
    <w:p w:rsidR="00900F8E" w:rsidRPr="00A26701" w:rsidRDefault="00900F8E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00F8E" w:rsidRPr="00A26701" w:rsidRDefault="00900F8E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00F8E" w:rsidRPr="00A26701" w:rsidRDefault="00900F8E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и налоговой политики </w:t>
      </w:r>
    </w:p>
    <w:p w:rsidR="00900F8E" w:rsidRPr="00A26701" w:rsidRDefault="00900F8E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Отрадненского сельского поселения 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Республики Мордовия на 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</w:t>
      </w:r>
    </w:p>
    <w:p w:rsidR="00900F8E" w:rsidRPr="00A26701" w:rsidRDefault="00900F8E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>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900F8E" w:rsidRPr="00A26701" w:rsidRDefault="00900F8E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00F8E" w:rsidRPr="00151E16" w:rsidRDefault="00900F8E" w:rsidP="0014580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(далее – Основные направления бюджетной и налоговой политики) </w:t>
      </w:r>
      <w:r>
        <w:rPr>
          <w:rFonts w:ascii="Times New Roman" w:hAnsi="Times New Roman" w:cs="Times New Roman"/>
          <w:sz w:val="28"/>
          <w:szCs w:val="28"/>
        </w:rPr>
        <w:t>сформированы в рамках подготовки проекта бюджета Отрадненского сельского поселения Чамзинского муниципального района Республики Мордовия и сохраняют преемственность определенных в предыдущие годы приоритетов с учетом целей и задач,</w:t>
      </w:r>
      <w:r w:rsidRPr="00151E16">
        <w:rPr>
          <w:sz w:val="28"/>
          <w:szCs w:val="28"/>
        </w:rPr>
        <w:t xml:space="preserve"> </w:t>
      </w:r>
      <w:r w:rsidRPr="00151E16">
        <w:rPr>
          <w:rFonts w:ascii="Times New Roman" w:hAnsi="Times New Roman" w:cs="Times New Roman"/>
          <w:sz w:val="28"/>
          <w:szCs w:val="28"/>
        </w:rPr>
        <w:t>определенных в Указах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0F8E" w:rsidRPr="00A26701" w:rsidRDefault="00900F8E" w:rsidP="0043268B">
      <w:pPr>
        <w:ind w:firstLine="720"/>
        <w:jc w:val="both"/>
        <w:rPr>
          <w:i/>
          <w:iCs/>
          <w:sz w:val="28"/>
          <w:szCs w:val="28"/>
        </w:rPr>
      </w:pPr>
    </w:p>
    <w:p w:rsidR="00900F8E" w:rsidRPr="00A26701" w:rsidRDefault="00900F8E" w:rsidP="0043268B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Основные направления бюджетной политики </w:t>
      </w:r>
      <w:r>
        <w:rPr>
          <w:b/>
          <w:bCs/>
          <w:sz w:val="28"/>
          <w:szCs w:val="28"/>
        </w:rPr>
        <w:t xml:space="preserve">Отрадненского сельского поселения </w:t>
      </w:r>
      <w:r w:rsidRPr="00A26701">
        <w:rPr>
          <w:b/>
          <w:bCs/>
          <w:sz w:val="28"/>
          <w:szCs w:val="28"/>
        </w:rPr>
        <w:t>Чамзинского муниципального района на 202</w:t>
      </w:r>
      <w:r>
        <w:rPr>
          <w:b/>
          <w:bCs/>
          <w:sz w:val="28"/>
          <w:szCs w:val="28"/>
        </w:rPr>
        <w:t>2</w:t>
      </w:r>
      <w:r w:rsidRPr="00A26701">
        <w:rPr>
          <w:b/>
          <w:bCs/>
          <w:sz w:val="28"/>
          <w:szCs w:val="28"/>
        </w:rPr>
        <w:t xml:space="preserve"> год и на плановый период 202</w:t>
      </w:r>
      <w:r>
        <w:rPr>
          <w:b/>
          <w:bCs/>
          <w:sz w:val="28"/>
          <w:szCs w:val="28"/>
        </w:rPr>
        <w:t>3</w:t>
      </w:r>
      <w:r w:rsidRPr="00A26701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4</w:t>
      </w:r>
      <w:r w:rsidRPr="00A26701">
        <w:rPr>
          <w:b/>
          <w:bCs/>
          <w:sz w:val="28"/>
          <w:szCs w:val="28"/>
        </w:rPr>
        <w:t xml:space="preserve"> годов</w:t>
      </w:r>
    </w:p>
    <w:p w:rsidR="00900F8E" w:rsidRPr="00A26701" w:rsidRDefault="00900F8E" w:rsidP="0043268B">
      <w:pPr>
        <w:jc w:val="center"/>
        <w:rPr>
          <w:b/>
          <w:bCs/>
          <w:sz w:val="28"/>
          <w:szCs w:val="28"/>
        </w:rPr>
      </w:pPr>
    </w:p>
    <w:p w:rsidR="00900F8E" w:rsidRDefault="00900F8E" w:rsidP="000C1D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таких сложных экономических условиях, сложившихся в связи с распространением с 2020 года новой коронавирусной инфекции, 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</w:t>
      </w:r>
      <w:r w:rsidRPr="001635E4">
        <w:rPr>
          <w:sz w:val="28"/>
          <w:szCs w:val="28"/>
        </w:rPr>
        <w:t>Указ</w:t>
      </w:r>
      <w:r>
        <w:rPr>
          <w:sz w:val="28"/>
          <w:szCs w:val="28"/>
        </w:rPr>
        <w:t>ами</w:t>
      </w:r>
      <w:r w:rsidRPr="001635E4">
        <w:rPr>
          <w:sz w:val="28"/>
          <w:szCs w:val="28"/>
        </w:rPr>
        <w:t xml:space="preserve"> Президента Российской Федерации </w:t>
      </w:r>
      <w:r w:rsidRPr="009E28C9">
        <w:rPr>
          <w:sz w:val="28"/>
          <w:szCs w:val="28"/>
        </w:rPr>
        <w:t>от 7 мая 2018 г. № 204 «О национальных целях и стратегических задачах развития Российской Федерации на период до 2024 года»</w:t>
      </w:r>
      <w:r>
        <w:rPr>
          <w:sz w:val="28"/>
          <w:szCs w:val="28"/>
        </w:rPr>
        <w:t xml:space="preserve"> и</w:t>
      </w:r>
      <w:r w:rsidRPr="009E28C9">
        <w:rPr>
          <w:sz w:val="28"/>
          <w:szCs w:val="28"/>
        </w:rPr>
        <w:t xml:space="preserve"> от 21 июля 2020 г</w:t>
      </w:r>
      <w:r>
        <w:rPr>
          <w:sz w:val="28"/>
          <w:szCs w:val="28"/>
        </w:rPr>
        <w:t>.</w:t>
      </w:r>
      <w:r w:rsidRPr="009E28C9">
        <w:rPr>
          <w:sz w:val="28"/>
          <w:szCs w:val="28"/>
        </w:rPr>
        <w:t xml:space="preserve"> № 474 «О национальных целях развития Российской Федерации на период до 2030 года»</w:t>
      </w:r>
      <w:r>
        <w:rPr>
          <w:sz w:val="28"/>
          <w:szCs w:val="28"/>
        </w:rPr>
        <w:t>, а также</w:t>
      </w:r>
      <w:r w:rsidRPr="00A26701">
        <w:rPr>
          <w:sz w:val="28"/>
          <w:szCs w:val="28"/>
        </w:rPr>
        <w:t xml:space="preserve"> сохранение сбалансированности и финансовой устойчивости бюджетной системы </w:t>
      </w:r>
      <w:r>
        <w:rPr>
          <w:sz w:val="28"/>
          <w:szCs w:val="28"/>
        </w:rPr>
        <w:t xml:space="preserve">Отрадненского сельского поселения Чамзинского муниципального </w:t>
      </w:r>
      <w:r w:rsidRPr="00A2670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Республики Мордовия как базового принципа ответственной и эффективной бюджетной политики.</w:t>
      </w:r>
    </w:p>
    <w:p w:rsidR="00900F8E" w:rsidRDefault="00900F8E" w:rsidP="00F50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Важным фактором </w:t>
      </w:r>
      <w:r w:rsidRPr="00240008">
        <w:rPr>
          <w:sz w:val="28"/>
          <w:szCs w:val="28"/>
        </w:rPr>
        <w:t xml:space="preserve">при обеспечении сбалансированности и устойчивости бюджета </w:t>
      </w:r>
      <w:r>
        <w:rPr>
          <w:sz w:val="28"/>
          <w:szCs w:val="28"/>
        </w:rPr>
        <w:t xml:space="preserve">Отрадненского сельского поселения Чамзинского муниципального района </w:t>
      </w:r>
      <w:r w:rsidRPr="00F414D1">
        <w:rPr>
          <w:sz w:val="28"/>
          <w:szCs w:val="28"/>
        </w:rPr>
        <w:t>Республики Мордовия (далее – бюджет</w:t>
      </w:r>
      <w:r>
        <w:rPr>
          <w:sz w:val="28"/>
          <w:szCs w:val="28"/>
        </w:rPr>
        <w:t xml:space="preserve"> сельского поселения</w:t>
      </w:r>
      <w:r w:rsidRPr="00F414D1">
        <w:rPr>
          <w:sz w:val="28"/>
          <w:szCs w:val="28"/>
        </w:rPr>
        <w:t xml:space="preserve">) </w:t>
      </w:r>
      <w:r w:rsidRPr="00240008">
        <w:rPr>
          <w:sz w:val="28"/>
          <w:szCs w:val="28"/>
        </w:rPr>
        <w:t>и одним из направлений бюджетной политики Республики Мордовия остается безусловно</w:t>
      </w:r>
      <w:r>
        <w:rPr>
          <w:sz w:val="28"/>
          <w:szCs w:val="28"/>
        </w:rPr>
        <w:t>е исполнение</w:t>
      </w:r>
      <w:r w:rsidRPr="00240008">
        <w:rPr>
          <w:sz w:val="28"/>
          <w:szCs w:val="28"/>
        </w:rPr>
        <w:t xml:space="preserve"> действующих расходных обя</w:t>
      </w:r>
      <w:r>
        <w:rPr>
          <w:sz w:val="28"/>
          <w:szCs w:val="28"/>
        </w:rPr>
        <w:t xml:space="preserve">зательств, </w:t>
      </w:r>
      <w:r w:rsidRPr="00240008">
        <w:rPr>
          <w:sz w:val="28"/>
          <w:szCs w:val="28"/>
        </w:rPr>
        <w:t>своевременно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исключени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из их состава расходных обязательств, утративших правовую обоснованность или имеющих н</w:t>
      </w:r>
      <w:r>
        <w:rPr>
          <w:sz w:val="28"/>
          <w:szCs w:val="28"/>
        </w:rPr>
        <w:t>изкую эффективность исполнения, и отказ от принятия</w:t>
      </w:r>
      <w:r w:rsidRPr="00FA50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решений, приводящих к увеличению </w:t>
      </w:r>
      <w:r w:rsidRPr="00FA507C">
        <w:rPr>
          <w:sz w:val="28"/>
          <w:szCs w:val="28"/>
        </w:rPr>
        <w:t xml:space="preserve">расходов </w:t>
      </w:r>
      <w:r>
        <w:rPr>
          <w:sz w:val="28"/>
          <w:szCs w:val="28"/>
        </w:rPr>
        <w:t>б</w:t>
      </w:r>
      <w:r w:rsidRPr="00FA507C">
        <w:rPr>
          <w:sz w:val="28"/>
          <w:szCs w:val="28"/>
        </w:rPr>
        <w:t>юджета</w:t>
      </w:r>
      <w:r>
        <w:rPr>
          <w:sz w:val="28"/>
          <w:szCs w:val="28"/>
        </w:rPr>
        <w:t xml:space="preserve"> сельского поселения</w:t>
      </w:r>
      <w:r w:rsidRPr="00FA507C">
        <w:rPr>
          <w:sz w:val="28"/>
          <w:szCs w:val="28"/>
        </w:rPr>
        <w:t>, не обеспеченных реальными и стабильными доходными источниками</w:t>
      </w:r>
      <w:r>
        <w:rPr>
          <w:sz w:val="28"/>
          <w:szCs w:val="28"/>
        </w:rPr>
        <w:t xml:space="preserve">, </w:t>
      </w:r>
      <w:r w:rsidRPr="00375B9B">
        <w:rPr>
          <w:sz w:val="28"/>
          <w:szCs w:val="28"/>
        </w:rPr>
        <w:t>и не связанных</w:t>
      </w:r>
      <w:r w:rsidRPr="00A26701">
        <w:rPr>
          <w:sz w:val="28"/>
          <w:szCs w:val="28"/>
        </w:rPr>
        <w:t xml:space="preserve"> с решением вопросов, отнесенных Конституцией Российской Федерации, федеральными законами к полномочиям органов местного самоуправления</w:t>
      </w:r>
      <w:r w:rsidRPr="00FA507C">
        <w:rPr>
          <w:sz w:val="28"/>
          <w:szCs w:val="28"/>
        </w:rPr>
        <w:t>.</w:t>
      </w:r>
    </w:p>
    <w:p w:rsidR="00900F8E" w:rsidRDefault="00900F8E" w:rsidP="00F50E74">
      <w:pPr>
        <w:ind w:firstLine="709"/>
        <w:jc w:val="both"/>
        <w:rPr>
          <w:sz w:val="28"/>
          <w:szCs w:val="28"/>
        </w:rPr>
      </w:pPr>
      <w:r w:rsidRPr="009E28C9">
        <w:rPr>
          <w:sz w:val="28"/>
          <w:szCs w:val="28"/>
        </w:rPr>
        <w:t>Необходимо продолжить политику ограничения непервоочередных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900F8E" w:rsidRDefault="00900F8E" w:rsidP="00F50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14592">
        <w:rPr>
          <w:sz w:val="28"/>
          <w:szCs w:val="28"/>
        </w:rPr>
        <w:t xml:space="preserve"> условиях опережающего роста расходов бюджета </w:t>
      </w:r>
      <w:r>
        <w:rPr>
          <w:sz w:val="28"/>
          <w:szCs w:val="28"/>
        </w:rPr>
        <w:t xml:space="preserve">сельского поселения </w:t>
      </w:r>
      <w:r w:rsidRPr="00014592">
        <w:rPr>
          <w:sz w:val="28"/>
          <w:szCs w:val="28"/>
        </w:rPr>
        <w:t>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бюджета</w:t>
      </w:r>
      <w:r>
        <w:rPr>
          <w:sz w:val="28"/>
          <w:szCs w:val="28"/>
        </w:rPr>
        <w:t xml:space="preserve"> сельского поселения,</w:t>
      </w:r>
      <w:r w:rsidRPr="00014592">
        <w:rPr>
          <w:sz w:val="28"/>
          <w:szCs w:val="28"/>
        </w:rPr>
        <w:t xml:space="preserve"> наиболее значимым направлением бюджетной политики </w:t>
      </w:r>
      <w:r>
        <w:rPr>
          <w:sz w:val="28"/>
          <w:szCs w:val="28"/>
        </w:rPr>
        <w:t xml:space="preserve">Отрадненского сельского поселения Чамзинского муниципального района </w:t>
      </w:r>
      <w:r w:rsidRPr="00014592">
        <w:rPr>
          <w:sz w:val="28"/>
          <w:szCs w:val="28"/>
        </w:rPr>
        <w:t>Республики Мордовия остается</w:t>
      </w:r>
      <w:r>
        <w:rPr>
          <w:sz w:val="28"/>
          <w:szCs w:val="28"/>
        </w:rPr>
        <w:t xml:space="preserve"> п</w:t>
      </w:r>
      <w:r w:rsidRPr="00014592">
        <w:rPr>
          <w:sz w:val="28"/>
          <w:szCs w:val="28"/>
        </w:rPr>
        <w:t>овышение эффективности бюджетных расходов</w:t>
      </w:r>
      <w:r>
        <w:rPr>
          <w:sz w:val="28"/>
          <w:szCs w:val="28"/>
        </w:rPr>
        <w:t>.</w:t>
      </w:r>
    </w:p>
    <w:p w:rsidR="00900F8E" w:rsidRDefault="00900F8E" w:rsidP="00541EB6">
      <w:pPr>
        <w:ind w:firstLine="709"/>
        <w:jc w:val="both"/>
        <w:rPr>
          <w:sz w:val="28"/>
          <w:szCs w:val="28"/>
        </w:rPr>
      </w:pPr>
      <w:r w:rsidRPr="008B504B">
        <w:rPr>
          <w:sz w:val="28"/>
          <w:szCs w:val="28"/>
        </w:rPr>
        <w:t>Расходы бюджета</w:t>
      </w:r>
      <w:r>
        <w:rPr>
          <w:sz w:val="28"/>
          <w:szCs w:val="28"/>
        </w:rPr>
        <w:t xml:space="preserve"> сельского поселения </w:t>
      </w:r>
      <w:r w:rsidRPr="008B504B">
        <w:rPr>
          <w:sz w:val="28"/>
          <w:szCs w:val="28"/>
        </w:rPr>
        <w:t>следует формировать исходя из необходимости</w:t>
      </w:r>
      <w:r>
        <w:rPr>
          <w:sz w:val="28"/>
          <w:szCs w:val="28"/>
        </w:rPr>
        <w:t xml:space="preserve"> приоритетного финансирования мер социальной поддержки граждан,</w:t>
      </w:r>
      <w:r w:rsidRPr="008B504B">
        <w:rPr>
          <w:sz w:val="28"/>
          <w:szCs w:val="28"/>
        </w:rPr>
        <w:t xml:space="preserve"> дальнейшего осуществления мероприятий, направленных на рост и долгосрочные структурные изменения экономики</w:t>
      </w:r>
      <w:r>
        <w:rPr>
          <w:sz w:val="28"/>
          <w:szCs w:val="28"/>
        </w:rPr>
        <w:t xml:space="preserve"> Чамзинского муниципального района Республики Мордовия</w:t>
      </w:r>
      <w:r w:rsidRPr="008B504B">
        <w:rPr>
          <w:sz w:val="28"/>
          <w:szCs w:val="28"/>
        </w:rPr>
        <w:t>.</w:t>
      </w:r>
    </w:p>
    <w:p w:rsidR="00900F8E" w:rsidRDefault="00900F8E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</w:t>
      </w:r>
      <w:r w:rsidRPr="00A26701">
        <w:rPr>
          <w:sz w:val="28"/>
          <w:szCs w:val="28"/>
        </w:rPr>
        <w:t xml:space="preserve"> инструментом в достижении стратегических задач, поставленных в Указе Президента РФ от 7 мая 2018 г. №204 ««О национальных целях и стратегических задачах развития Российской Федерации на период до 2024 года», должны стать скорректированные муниципальные программы </w:t>
      </w:r>
      <w:r>
        <w:rPr>
          <w:sz w:val="28"/>
          <w:szCs w:val="28"/>
        </w:rPr>
        <w:t xml:space="preserve">Отрадненского сельского поселения </w:t>
      </w:r>
      <w:r w:rsidRPr="00A26701">
        <w:rPr>
          <w:sz w:val="28"/>
          <w:szCs w:val="28"/>
        </w:rPr>
        <w:t>Чамзинского муниципального района Республики Мордовия с учетом интеграции в них национальных, федеральных и региональных проектов, сбалансированных по срокам, ожидаемым результатам и параметрам ресурсного обеспечения.</w:t>
      </w:r>
    </w:p>
    <w:p w:rsidR="00900F8E" w:rsidRDefault="00900F8E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при формировании и исполнении бюджета сельского поселения необходимо не только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</w:t>
      </w:r>
    </w:p>
    <w:p w:rsidR="00900F8E" w:rsidRPr="00A26701" w:rsidRDefault="00900F8E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части повышения эффективности расходования бюджетных средств особое внимание необходимо уделить дебиторской задолженности и снижению ее объемов, обеспечить равномерное использование бюджетных средств лишь в необходимом для получателей объеме, в соответствии с целями их предоставления.</w:t>
      </w:r>
    </w:p>
    <w:p w:rsidR="00900F8E" w:rsidRDefault="00900F8E" w:rsidP="005E4AB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578">
        <w:rPr>
          <w:sz w:val="28"/>
          <w:szCs w:val="28"/>
        </w:rPr>
        <w:t xml:space="preserve">В целях обеспечения прозрачности и открытости бюджета </w:t>
      </w:r>
      <w:r>
        <w:rPr>
          <w:sz w:val="28"/>
          <w:szCs w:val="28"/>
        </w:rPr>
        <w:t xml:space="preserve">сельского поселения </w:t>
      </w:r>
      <w:r w:rsidRPr="00092578">
        <w:rPr>
          <w:sz w:val="28"/>
          <w:szCs w:val="28"/>
        </w:rPr>
        <w:t>и бюджетного процесса</w:t>
      </w:r>
      <w:r w:rsidRPr="00A26701">
        <w:rPr>
          <w:sz w:val="28"/>
          <w:szCs w:val="28"/>
        </w:rPr>
        <w:t xml:space="preserve"> для общества необходимо продолжить проведение публичных слушаний по проектам бюджета </w:t>
      </w:r>
      <w:r>
        <w:rPr>
          <w:sz w:val="28"/>
          <w:szCs w:val="28"/>
        </w:rPr>
        <w:t xml:space="preserve">сельского поселения </w:t>
      </w:r>
      <w:r w:rsidRPr="00A26701">
        <w:rPr>
          <w:sz w:val="28"/>
          <w:szCs w:val="28"/>
        </w:rPr>
        <w:t>и годового отчета об исполнении бюджета</w:t>
      </w:r>
      <w:r>
        <w:rPr>
          <w:sz w:val="28"/>
          <w:szCs w:val="28"/>
        </w:rPr>
        <w:t xml:space="preserve"> сельского поселения, </w:t>
      </w:r>
      <w:r w:rsidRPr="00A26701">
        <w:rPr>
          <w:sz w:val="28"/>
          <w:szCs w:val="28"/>
        </w:rPr>
        <w:t xml:space="preserve">формирование электронной информационной брошюры «Бюджет для граждан» к бюджету </w:t>
      </w:r>
      <w:r>
        <w:rPr>
          <w:sz w:val="28"/>
          <w:szCs w:val="28"/>
        </w:rPr>
        <w:t xml:space="preserve">сельского поселения </w:t>
      </w:r>
      <w:r w:rsidRPr="00A26701">
        <w:rPr>
          <w:sz w:val="28"/>
          <w:szCs w:val="28"/>
        </w:rPr>
        <w:t>в доступной для широкого круга заинтересованных пользователей форме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>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 (</w:t>
      </w:r>
      <w:hyperlink r:id="rId7" w:history="1">
        <w:r w:rsidRPr="00A26701">
          <w:rPr>
            <w:rStyle w:val="Hyperlink"/>
            <w:sz w:val="28"/>
            <w:szCs w:val="28"/>
          </w:rPr>
          <w:t>www.bus.gov.ru</w:t>
        </w:r>
      </w:hyperlink>
      <w:r w:rsidRPr="00A26701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 xml:space="preserve">размещение годовых отчетов о ходе реализации и оценке эффективности муниципальных программ </w:t>
      </w:r>
      <w:r>
        <w:rPr>
          <w:sz w:val="28"/>
          <w:szCs w:val="28"/>
        </w:rPr>
        <w:t xml:space="preserve">Отрадненского сельского поселения </w:t>
      </w:r>
      <w:r w:rsidRPr="00A26701">
        <w:rPr>
          <w:sz w:val="28"/>
          <w:szCs w:val="28"/>
        </w:rPr>
        <w:t>Чамзинского муниципального района Республики Мордовия в информационно-телекоммуникационной сети «Интернет»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>размещение информации на едином портале бюджетной системы Российской Федерации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>проведение мероприятий, направленных на повышение бюджетной и финансовой грамотности населения.</w:t>
      </w:r>
    </w:p>
    <w:p w:rsidR="00900F8E" w:rsidRPr="00A90448" w:rsidRDefault="00900F8E" w:rsidP="00A90448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0448">
        <w:rPr>
          <w:rFonts w:ascii="Times New Roman" w:hAnsi="Times New Roman" w:cs="Times New Roman"/>
          <w:sz w:val="28"/>
          <w:szCs w:val="28"/>
        </w:rPr>
        <w:t xml:space="preserve">Не менее важным направлением бюджетной политики в предстоящий период будет недопущение необоснованного увеличения долговой нагрузки, поддержание долговой нагрузки на бюджет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A90448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в установленных бюджетным законодательством пределах с формированием предпосылок к его сокращению.</w:t>
      </w:r>
    </w:p>
    <w:p w:rsidR="00900F8E" w:rsidRPr="00A26701" w:rsidRDefault="00900F8E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00F8E" w:rsidRPr="00A26701" w:rsidRDefault="00900F8E" w:rsidP="00B23E13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Основные направления </w:t>
      </w:r>
    </w:p>
    <w:p w:rsidR="00900F8E" w:rsidRDefault="00900F8E" w:rsidP="00B23E13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налоговой политики </w:t>
      </w:r>
      <w:r>
        <w:rPr>
          <w:b/>
          <w:bCs/>
          <w:sz w:val="28"/>
          <w:szCs w:val="28"/>
        </w:rPr>
        <w:t xml:space="preserve">Отрадненского сельского поселения </w:t>
      </w:r>
      <w:r w:rsidRPr="00A26701">
        <w:rPr>
          <w:b/>
          <w:bCs/>
          <w:sz w:val="28"/>
          <w:szCs w:val="28"/>
        </w:rPr>
        <w:t>Чамзинского муниципального района</w:t>
      </w:r>
      <w:r w:rsidRPr="00A26701">
        <w:rPr>
          <w:sz w:val="28"/>
          <w:szCs w:val="28"/>
        </w:rPr>
        <w:t xml:space="preserve"> </w:t>
      </w:r>
      <w:r w:rsidRPr="00A26701">
        <w:rPr>
          <w:b/>
          <w:bCs/>
          <w:sz w:val="28"/>
          <w:szCs w:val="28"/>
        </w:rPr>
        <w:t>Республики Мордовия</w:t>
      </w:r>
    </w:p>
    <w:p w:rsidR="00900F8E" w:rsidRPr="00A26701" w:rsidRDefault="00900F8E" w:rsidP="00B23E13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2</w:t>
      </w:r>
      <w:r w:rsidRPr="00A26701">
        <w:rPr>
          <w:b/>
          <w:bCs/>
          <w:sz w:val="28"/>
          <w:szCs w:val="28"/>
        </w:rPr>
        <w:t xml:space="preserve"> год и на плановый период 202</w:t>
      </w:r>
      <w:r>
        <w:rPr>
          <w:b/>
          <w:bCs/>
          <w:sz w:val="28"/>
          <w:szCs w:val="28"/>
        </w:rPr>
        <w:t>3</w:t>
      </w:r>
      <w:r w:rsidRPr="00A26701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4</w:t>
      </w:r>
      <w:r w:rsidRPr="00A26701">
        <w:rPr>
          <w:b/>
          <w:bCs/>
          <w:sz w:val="28"/>
          <w:szCs w:val="28"/>
        </w:rPr>
        <w:t xml:space="preserve"> годов</w:t>
      </w:r>
    </w:p>
    <w:p w:rsidR="00900F8E" w:rsidRPr="00A26701" w:rsidRDefault="00900F8E" w:rsidP="00B23E13">
      <w:pPr>
        <w:ind w:firstLine="720"/>
        <w:jc w:val="center"/>
        <w:rPr>
          <w:b/>
          <w:bCs/>
          <w:sz w:val="28"/>
          <w:szCs w:val="28"/>
        </w:rPr>
      </w:pPr>
    </w:p>
    <w:p w:rsidR="00900F8E" w:rsidRDefault="00900F8E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A26701">
        <w:rPr>
          <w:sz w:val="28"/>
          <w:szCs w:val="28"/>
        </w:rPr>
        <w:t xml:space="preserve"> </w:t>
      </w:r>
      <w:r w:rsidRPr="00A26701">
        <w:rPr>
          <w:rFonts w:ascii="Times New Roman" w:hAnsi="Times New Roman" w:cs="Times New Roman"/>
          <w:sz w:val="28"/>
          <w:szCs w:val="28"/>
        </w:rPr>
        <w:t xml:space="preserve">Республики Мордовия в предстоящий трёхлетний период должна быть увязана с обеспечением восстановительного роста и развития экономики, увеличением поступлений налоговых и неналоговых доходов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Мордовия.</w:t>
      </w:r>
    </w:p>
    <w:p w:rsidR="00900F8E" w:rsidRDefault="00900F8E" w:rsidP="008A7057">
      <w:pPr>
        <w:pStyle w:val="ConsPlusNormal"/>
        <w:numPr>
          <w:ilvl w:val="0"/>
          <w:numId w:val="11"/>
        </w:numPr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содействия предпринимательской активности.</w:t>
      </w:r>
    </w:p>
    <w:p w:rsidR="00900F8E" w:rsidRPr="000D080C" w:rsidRDefault="00900F8E" w:rsidP="00AF3F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инструментов повышения предпринимательской инициативы является введение с 2021 года </w:t>
      </w:r>
      <w:r w:rsidRPr="000D080C">
        <w:rPr>
          <w:sz w:val="28"/>
          <w:szCs w:val="28"/>
        </w:rPr>
        <w:t>усовершенствованного механизма применения патентной системы налогообложения, учитывающего особенности ведения бизнеса и расширяющего возможности применения данного режима в сфере торговли и услуг.</w:t>
      </w:r>
    </w:p>
    <w:p w:rsidR="00900F8E" w:rsidRPr="000D080C" w:rsidRDefault="00900F8E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900F8E" w:rsidRPr="000D080C" w:rsidRDefault="00900F8E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продолжа</w:t>
      </w:r>
      <w:r>
        <w:rPr>
          <w:sz w:val="28"/>
          <w:szCs w:val="28"/>
        </w:rPr>
        <w:t>т свое</w:t>
      </w:r>
      <w:r w:rsidRPr="000D080C">
        <w:rPr>
          <w:sz w:val="28"/>
          <w:szCs w:val="28"/>
        </w:rPr>
        <w:t xml:space="preserve">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по 31 декабря 2024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 с переменой ими места нахождения (места жительства).</w:t>
      </w:r>
    </w:p>
    <w:p w:rsidR="00900F8E" w:rsidRDefault="00900F8E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продолжится популяризация введенного с 1 июля 2020 г</w:t>
      </w:r>
      <w:r>
        <w:rPr>
          <w:sz w:val="28"/>
          <w:szCs w:val="28"/>
        </w:rPr>
        <w:t xml:space="preserve">. </w:t>
      </w:r>
      <w:r w:rsidRPr="000D080C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900F8E" w:rsidRPr="000D080C" w:rsidRDefault="00900F8E" w:rsidP="000B48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D080C">
        <w:rPr>
          <w:sz w:val="28"/>
          <w:szCs w:val="28"/>
        </w:rPr>
        <w:t xml:space="preserve">Совершенствование налогового законодательства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 учетом изменений в налоговом законодательстве Российской Федерации.</w:t>
      </w:r>
    </w:p>
    <w:p w:rsidR="00900F8E" w:rsidRPr="000D080C" w:rsidRDefault="00900F8E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900F8E" w:rsidRPr="000D080C" w:rsidRDefault="00900F8E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беззаявительном порядке предоставления налоговых льгот по транспортному и земельному налогам на основании полученных налоговыми органами сведений.</w:t>
      </w:r>
    </w:p>
    <w:p w:rsidR="00900F8E" w:rsidRPr="000D080C" w:rsidRDefault="00900F8E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900F8E" w:rsidRPr="000D080C" w:rsidRDefault="00900F8E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до 31 декабря 2024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продлено ограничение в 50</w:t>
      </w:r>
      <w:r>
        <w:rPr>
          <w:sz w:val="28"/>
          <w:szCs w:val="28"/>
        </w:rPr>
        <w:t xml:space="preserve"> процентов</w:t>
      </w:r>
      <w:r w:rsidRPr="000D080C">
        <w:rPr>
          <w:sz w:val="28"/>
          <w:szCs w:val="28"/>
        </w:rPr>
        <w:t xml:space="preserve"> на учет убытков прошлых лет по налогу на прибыль организаций;</w:t>
      </w:r>
    </w:p>
    <w:p w:rsidR="00900F8E" w:rsidRPr="000D080C" w:rsidRDefault="00900F8E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с 1 января 2022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не позднее последнего числа месяца, следующего за истекшим отчетным периодом;</w:t>
      </w:r>
    </w:p>
    <w:p w:rsidR="00900F8E" w:rsidRPr="000D080C" w:rsidRDefault="00900F8E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с 1 января 2023 г. (за налоговый период 2022 года и последующие периоды) установлено, что налогоплательщики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900F8E" w:rsidRDefault="00900F8E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900F8E" w:rsidRPr="008C14BA" w:rsidRDefault="00900F8E" w:rsidP="008C14BA">
      <w:pPr>
        <w:pStyle w:val="ListParagraph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4BA">
        <w:rPr>
          <w:rFonts w:ascii="Times New Roman" w:hAnsi="Times New Roman" w:cs="Times New Roman"/>
          <w:sz w:val="28"/>
          <w:szCs w:val="28"/>
        </w:rPr>
        <w:t xml:space="preserve">Обеспечение бюджетной, экономической и социальной эффективности налоговых расходов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8C14BA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Мордовия. </w:t>
      </w:r>
    </w:p>
    <w:p w:rsidR="00900F8E" w:rsidRPr="00A26701" w:rsidRDefault="00900F8E" w:rsidP="008C14B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Отдельным направлением налоговой политики является продолжение проведения в соответствии со </w:t>
      </w:r>
      <w:hyperlink r:id="rId8" w:history="1">
        <w:r w:rsidRPr="00A26701">
          <w:rPr>
            <w:rStyle w:val="a2"/>
            <w:sz w:val="28"/>
            <w:szCs w:val="28"/>
          </w:rPr>
          <w:t>статьей 174.3</w:t>
        </w:r>
      </w:hyperlink>
      <w:r w:rsidRPr="00A26701">
        <w:rPr>
          <w:sz w:val="28"/>
          <w:szCs w:val="28"/>
        </w:rPr>
        <w:t xml:space="preserve"> Бюджетного кодекса Российской Федерации и </w:t>
      </w:r>
      <w:hyperlink r:id="rId9" w:history="1">
        <w:r w:rsidRPr="00A26701">
          <w:rPr>
            <w:rStyle w:val="a2"/>
            <w:sz w:val="28"/>
            <w:szCs w:val="28"/>
          </w:rPr>
          <w:t>общими требованиями</w:t>
        </w:r>
      </w:hyperlink>
      <w:r w:rsidRPr="00A26701">
        <w:rPr>
          <w:sz w:val="28"/>
          <w:szCs w:val="28"/>
        </w:rPr>
        <w:t xml:space="preserve"> к оценке налоговых расходов субъектов Российской Федерации и муниципальных образований, утвержденными </w:t>
      </w:r>
      <w:hyperlink r:id="rId10" w:history="1">
        <w:r w:rsidRPr="00A26701">
          <w:rPr>
            <w:rStyle w:val="a2"/>
            <w:sz w:val="28"/>
            <w:szCs w:val="28"/>
          </w:rPr>
          <w:t>постановлением</w:t>
        </w:r>
      </w:hyperlink>
      <w:r w:rsidRPr="00A26701">
        <w:rPr>
          <w:sz w:val="28"/>
          <w:szCs w:val="28"/>
        </w:rPr>
        <w:t xml:space="preserve"> Правительства Российской Федерации от 22 июня 2019 г. N 796, ежегодной оценки эффективности использования налоговых расходов (налоговых льгот), установленных решениями представительных органов муниципальных образований.</w:t>
      </w:r>
    </w:p>
    <w:p w:rsidR="00900F8E" w:rsidRPr="00A26701" w:rsidRDefault="00900F8E" w:rsidP="008C14B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По результатам рассмотрения оценки кураторам налоговых расходов </w:t>
      </w:r>
      <w:r>
        <w:rPr>
          <w:sz w:val="28"/>
          <w:szCs w:val="28"/>
        </w:rPr>
        <w:t xml:space="preserve">Отрадненского сельского поселения </w:t>
      </w:r>
      <w:r w:rsidRPr="00A26701">
        <w:rPr>
          <w:sz w:val="28"/>
          <w:szCs w:val="28"/>
        </w:rPr>
        <w:t>Чамзинского муниципального района Республики Мордовия необходимо осуществить пересмотр (уточнение, отмену) категорий налоговых преференций, которые являются невостребованными либо признанные неэффективными.</w:t>
      </w:r>
    </w:p>
    <w:p w:rsidR="00900F8E" w:rsidRPr="000D080C" w:rsidRDefault="00900F8E" w:rsidP="000B48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080C">
        <w:rPr>
          <w:sz w:val="28"/>
          <w:szCs w:val="28"/>
        </w:rPr>
        <w:t xml:space="preserve">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</w:t>
      </w:r>
      <w:r>
        <w:rPr>
          <w:sz w:val="28"/>
          <w:szCs w:val="28"/>
        </w:rPr>
        <w:t>бюджет сельского поселения</w:t>
      </w:r>
      <w:r w:rsidRPr="000D080C">
        <w:rPr>
          <w:sz w:val="28"/>
          <w:szCs w:val="28"/>
        </w:rPr>
        <w:t>.</w:t>
      </w:r>
    </w:p>
    <w:p w:rsidR="00900F8E" w:rsidRPr="000D080C" w:rsidRDefault="00900F8E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</w:t>
      </w:r>
      <w:r>
        <w:rPr>
          <w:sz w:val="28"/>
          <w:szCs w:val="28"/>
        </w:rPr>
        <w:t xml:space="preserve">нием в бюджет сельского поселения </w:t>
      </w:r>
      <w:r w:rsidRPr="000D080C">
        <w:rPr>
          <w:sz w:val="28"/>
          <w:szCs w:val="28"/>
        </w:rPr>
        <w:t>администрируемых ими налогов и сборов, а также контроля за полнотой и эффективностью принимаемых ими мер по взысканию задолженности по платежам в бюджет</w:t>
      </w:r>
      <w:r>
        <w:rPr>
          <w:sz w:val="28"/>
          <w:szCs w:val="28"/>
        </w:rPr>
        <w:t xml:space="preserve"> сельского поселения</w:t>
      </w:r>
      <w:r w:rsidRPr="000D080C">
        <w:rPr>
          <w:sz w:val="28"/>
          <w:szCs w:val="28"/>
        </w:rPr>
        <w:t>.</w:t>
      </w:r>
    </w:p>
    <w:p w:rsidR="00900F8E" w:rsidRPr="000D080C" w:rsidRDefault="00900F8E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среднесрочной перспективе будет про</w:t>
      </w:r>
      <w:r>
        <w:rPr>
          <w:sz w:val="28"/>
          <w:szCs w:val="28"/>
        </w:rPr>
        <w:t>д</w:t>
      </w:r>
      <w:r w:rsidRPr="000D080C">
        <w:rPr>
          <w:sz w:val="28"/>
          <w:szCs w:val="28"/>
        </w:rPr>
        <w:t>о</w:t>
      </w:r>
      <w:r>
        <w:rPr>
          <w:sz w:val="28"/>
          <w:szCs w:val="28"/>
        </w:rPr>
        <w:t>л</w:t>
      </w:r>
      <w:r w:rsidRPr="000D080C">
        <w:rPr>
          <w:sz w:val="28"/>
          <w:szCs w:val="28"/>
        </w:rPr>
        <w:t>жена работа по:</w:t>
      </w:r>
    </w:p>
    <w:p w:rsidR="00900F8E" w:rsidRPr="000D080C" w:rsidRDefault="00900F8E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координации действий органов </w:t>
      </w:r>
      <w:r>
        <w:rPr>
          <w:sz w:val="28"/>
          <w:szCs w:val="28"/>
        </w:rPr>
        <w:t xml:space="preserve">местного самоуправления Отрадненского сельского поселения Чамзинского муниципального района </w:t>
      </w:r>
      <w:r w:rsidRPr="000D080C">
        <w:rPr>
          <w:sz w:val="28"/>
          <w:szCs w:val="28"/>
        </w:rPr>
        <w:t>Республики Мордовия с территориальными органами федеральных органов исполнительной власти, направленных на увеличение собираемости налогов и сборов, поступающих в бюджет</w:t>
      </w:r>
      <w:r>
        <w:rPr>
          <w:sz w:val="28"/>
          <w:szCs w:val="28"/>
        </w:rPr>
        <w:t xml:space="preserve"> сельского поселения</w:t>
      </w:r>
      <w:r w:rsidRPr="000D080C">
        <w:rPr>
          <w:sz w:val="28"/>
          <w:szCs w:val="28"/>
        </w:rPr>
        <w:t>;</w:t>
      </w:r>
    </w:p>
    <w:p w:rsidR="00900F8E" w:rsidRPr="000D080C" w:rsidRDefault="00900F8E" w:rsidP="00465B88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за постановкой на налоговый учет всех организаций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хозяйствующих субъектов, осуществляющих деятельность на территории </w:t>
      </w:r>
      <w:r>
        <w:rPr>
          <w:sz w:val="28"/>
          <w:szCs w:val="28"/>
        </w:rPr>
        <w:t xml:space="preserve">Отрадненского сельского поселения Чамзинского муниципального района </w:t>
      </w:r>
      <w:r w:rsidRPr="000D080C">
        <w:rPr>
          <w:sz w:val="28"/>
          <w:szCs w:val="28"/>
        </w:rPr>
        <w:t>Республики Мордовия;</w:t>
      </w:r>
    </w:p>
    <w:p w:rsidR="00900F8E" w:rsidRDefault="00900F8E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900F8E" w:rsidRPr="000A25FC" w:rsidRDefault="00900F8E" w:rsidP="000A25FC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25FC">
        <w:rPr>
          <w:rFonts w:ascii="Times New Roman" w:hAnsi="Times New Roman" w:cs="Times New Roman"/>
          <w:sz w:val="28"/>
          <w:szCs w:val="28"/>
        </w:rPr>
        <w:t xml:space="preserve">Кроме того, будет продолжена работа по инвентаризации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0A25FC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невосстребованных земельных долей.</w:t>
      </w:r>
    </w:p>
    <w:p w:rsidR="00900F8E" w:rsidRPr="00A26701" w:rsidRDefault="00900F8E" w:rsidP="005D4FD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Реализация основных направлений налоговой политики </w:t>
      </w:r>
      <w:r>
        <w:rPr>
          <w:sz w:val="28"/>
          <w:szCs w:val="28"/>
        </w:rPr>
        <w:t xml:space="preserve">Отрадненского сельского поселения Чамзинского муниципального района </w:t>
      </w:r>
      <w:r w:rsidRPr="000D080C">
        <w:rPr>
          <w:sz w:val="28"/>
          <w:szCs w:val="28"/>
        </w:rPr>
        <w:t xml:space="preserve">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r>
        <w:rPr>
          <w:sz w:val="28"/>
          <w:szCs w:val="28"/>
        </w:rPr>
        <w:t>Отрадненского сельского поселения Чамзинского муниципального района Республики Мордовия</w:t>
      </w:r>
      <w:r w:rsidRPr="000D080C">
        <w:rPr>
          <w:sz w:val="28"/>
          <w:szCs w:val="28"/>
        </w:rPr>
        <w:t xml:space="preserve"> и будет способствовать росту налогового потенциала </w:t>
      </w:r>
      <w:r>
        <w:rPr>
          <w:sz w:val="28"/>
          <w:szCs w:val="28"/>
        </w:rPr>
        <w:t>сельского поселения</w:t>
      </w:r>
      <w:r w:rsidRPr="000D080C">
        <w:rPr>
          <w:sz w:val="28"/>
          <w:szCs w:val="28"/>
        </w:rPr>
        <w:t>.</w:t>
      </w:r>
    </w:p>
    <w:sectPr w:rsidR="00900F8E" w:rsidRPr="00A26701" w:rsidSect="00B3133A">
      <w:headerReference w:type="default" r:id="rId11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F8E" w:rsidRDefault="00900F8E">
      <w:r>
        <w:separator/>
      </w:r>
    </w:p>
  </w:endnote>
  <w:endnote w:type="continuationSeparator" w:id="0">
    <w:p w:rsidR="00900F8E" w:rsidRDefault="00900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F8E" w:rsidRDefault="00900F8E">
      <w:r>
        <w:separator/>
      </w:r>
    </w:p>
  </w:footnote>
  <w:footnote w:type="continuationSeparator" w:id="0">
    <w:p w:rsidR="00900F8E" w:rsidRDefault="00900F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F8E" w:rsidRDefault="00900F8E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900F8E" w:rsidRDefault="00900F8E" w:rsidP="00AC0E3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4A4B53"/>
    <w:multiLevelType w:val="hybridMultilevel"/>
    <w:tmpl w:val="A87630CC"/>
    <w:lvl w:ilvl="0" w:tplc="57967DF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313628E8"/>
    <w:multiLevelType w:val="hybridMultilevel"/>
    <w:tmpl w:val="A4643E98"/>
    <w:lvl w:ilvl="0" w:tplc="9C7E1E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4592"/>
    <w:rsid w:val="00015466"/>
    <w:rsid w:val="00015761"/>
    <w:rsid w:val="0001798F"/>
    <w:rsid w:val="00020641"/>
    <w:rsid w:val="00021568"/>
    <w:rsid w:val="00021F9E"/>
    <w:rsid w:val="00022C90"/>
    <w:rsid w:val="00022E0A"/>
    <w:rsid w:val="00022FD6"/>
    <w:rsid w:val="00026222"/>
    <w:rsid w:val="0003041B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279B"/>
    <w:rsid w:val="00053FF1"/>
    <w:rsid w:val="00056738"/>
    <w:rsid w:val="00056E41"/>
    <w:rsid w:val="00062C04"/>
    <w:rsid w:val="00063553"/>
    <w:rsid w:val="000648CF"/>
    <w:rsid w:val="00065F10"/>
    <w:rsid w:val="00076140"/>
    <w:rsid w:val="00076334"/>
    <w:rsid w:val="000802D9"/>
    <w:rsid w:val="00082160"/>
    <w:rsid w:val="000865D1"/>
    <w:rsid w:val="00090202"/>
    <w:rsid w:val="00092578"/>
    <w:rsid w:val="00093F35"/>
    <w:rsid w:val="00096C5A"/>
    <w:rsid w:val="000973CB"/>
    <w:rsid w:val="000A0065"/>
    <w:rsid w:val="000A25FC"/>
    <w:rsid w:val="000A6453"/>
    <w:rsid w:val="000A7B3F"/>
    <w:rsid w:val="000A7CB6"/>
    <w:rsid w:val="000B0C51"/>
    <w:rsid w:val="000B3F98"/>
    <w:rsid w:val="000B48C6"/>
    <w:rsid w:val="000B6871"/>
    <w:rsid w:val="000B6B24"/>
    <w:rsid w:val="000C0530"/>
    <w:rsid w:val="000C1D30"/>
    <w:rsid w:val="000C74BF"/>
    <w:rsid w:val="000C7547"/>
    <w:rsid w:val="000D080C"/>
    <w:rsid w:val="000D2B58"/>
    <w:rsid w:val="000D2DDA"/>
    <w:rsid w:val="000D3967"/>
    <w:rsid w:val="000D59E0"/>
    <w:rsid w:val="000D5A2A"/>
    <w:rsid w:val="000E034D"/>
    <w:rsid w:val="000E2BC7"/>
    <w:rsid w:val="000E3C97"/>
    <w:rsid w:val="000E51D4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0562"/>
    <w:rsid w:val="00111DDF"/>
    <w:rsid w:val="00115DB3"/>
    <w:rsid w:val="00120701"/>
    <w:rsid w:val="00120735"/>
    <w:rsid w:val="001215FC"/>
    <w:rsid w:val="001217F1"/>
    <w:rsid w:val="00131962"/>
    <w:rsid w:val="00132324"/>
    <w:rsid w:val="00136201"/>
    <w:rsid w:val="001372E4"/>
    <w:rsid w:val="00141820"/>
    <w:rsid w:val="00144904"/>
    <w:rsid w:val="00145803"/>
    <w:rsid w:val="00145A87"/>
    <w:rsid w:val="00146D4F"/>
    <w:rsid w:val="00151833"/>
    <w:rsid w:val="00151E16"/>
    <w:rsid w:val="00160142"/>
    <w:rsid w:val="00162596"/>
    <w:rsid w:val="00162B04"/>
    <w:rsid w:val="001635E4"/>
    <w:rsid w:val="0016363A"/>
    <w:rsid w:val="001656AF"/>
    <w:rsid w:val="00166A31"/>
    <w:rsid w:val="00170C99"/>
    <w:rsid w:val="001739BE"/>
    <w:rsid w:val="001842D1"/>
    <w:rsid w:val="001848FB"/>
    <w:rsid w:val="00185242"/>
    <w:rsid w:val="00185A75"/>
    <w:rsid w:val="00192B05"/>
    <w:rsid w:val="0019529C"/>
    <w:rsid w:val="001A046E"/>
    <w:rsid w:val="001A2BE3"/>
    <w:rsid w:val="001A51F6"/>
    <w:rsid w:val="001B27AB"/>
    <w:rsid w:val="001B2CB1"/>
    <w:rsid w:val="001B39F1"/>
    <w:rsid w:val="001B402B"/>
    <w:rsid w:val="001B5A48"/>
    <w:rsid w:val="001B7B2B"/>
    <w:rsid w:val="001C3884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5E4A"/>
    <w:rsid w:val="00230C6C"/>
    <w:rsid w:val="002333D7"/>
    <w:rsid w:val="00233CEF"/>
    <w:rsid w:val="00235273"/>
    <w:rsid w:val="00240008"/>
    <w:rsid w:val="0024041F"/>
    <w:rsid w:val="00240655"/>
    <w:rsid w:val="00242F75"/>
    <w:rsid w:val="00242FD8"/>
    <w:rsid w:val="00244115"/>
    <w:rsid w:val="0024650E"/>
    <w:rsid w:val="0025300F"/>
    <w:rsid w:val="00253D35"/>
    <w:rsid w:val="002549E1"/>
    <w:rsid w:val="00254F7C"/>
    <w:rsid w:val="00255503"/>
    <w:rsid w:val="00255FFD"/>
    <w:rsid w:val="00256711"/>
    <w:rsid w:val="00260BB5"/>
    <w:rsid w:val="00260F91"/>
    <w:rsid w:val="00264F19"/>
    <w:rsid w:val="00265E69"/>
    <w:rsid w:val="0027432F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A3300"/>
    <w:rsid w:val="002A5F4F"/>
    <w:rsid w:val="002B1141"/>
    <w:rsid w:val="002B3BB7"/>
    <w:rsid w:val="002B432E"/>
    <w:rsid w:val="002B5343"/>
    <w:rsid w:val="002B5DA2"/>
    <w:rsid w:val="002C0710"/>
    <w:rsid w:val="002C1028"/>
    <w:rsid w:val="002C6D5E"/>
    <w:rsid w:val="002D3614"/>
    <w:rsid w:val="002D4BA8"/>
    <w:rsid w:val="002D6EDD"/>
    <w:rsid w:val="002E1A20"/>
    <w:rsid w:val="002F22AA"/>
    <w:rsid w:val="002F282F"/>
    <w:rsid w:val="002F38E5"/>
    <w:rsid w:val="002F4600"/>
    <w:rsid w:val="002F536F"/>
    <w:rsid w:val="002F7E18"/>
    <w:rsid w:val="00302D06"/>
    <w:rsid w:val="00304C44"/>
    <w:rsid w:val="0030691D"/>
    <w:rsid w:val="0031011C"/>
    <w:rsid w:val="003107A1"/>
    <w:rsid w:val="00313A3E"/>
    <w:rsid w:val="00314E18"/>
    <w:rsid w:val="00315754"/>
    <w:rsid w:val="00315D65"/>
    <w:rsid w:val="003178BF"/>
    <w:rsid w:val="00320E6B"/>
    <w:rsid w:val="00323DAD"/>
    <w:rsid w:val="00324C00"/>
    <w:rsid w:val="0032676F"/>
    <w:rsid w:val="00326C91"/>
    <w:rsid w:val="00327467"/>
    <w:rsid w:val="00330F25"/>
    <w:rsid w:val="00331B03"/>
    <w:rsid w:val="00336653"/>
    <w:rsid w:val="00336C51"/>
    <w:rsid w:val="00342C9B"/>
    <w:rsid w:val="0034478A"/>
    <w:rsid w:val="0034768C"/>
    <w:rsid w:val="00347E52"/>
    <w:rsid w:val="0035096D"/>
    <w:rsid w:val="00353D7C"/>
    <w:rsid w:val="00355BAD"/>
    <w:rsid w:val="00360847"/>
    <w:rsid w:val="00360E6B"/>
    <w:rsid w:val="00364124"/>
    <w:rsid w:val="00364796"/>
    <w:rsid w:val="00366B05"/>
    <w:rsid w:val="00366DBF"/>
    <w:rsid w:val="00367BA8"/>
    <w:rsid w:val="003707C7"/>
    <w:rsid w:val="00371045"/>
    <w:rsid w:val="003717E9"/>
    <w:rsid w:val="00372461"/>
    <w:rsid w:val="00373DC6"/>
    <w:rsid w:val="00374181"/>
    <w:rsid w:val="00375051"/>
    <w:rsid w:val="00375B9B"/>
    <w:rsid w:val="00376FFD"/>
    <w:rsid w:val="0038469A"/>
    <w:rsid w:val="00384BF4"/>
    <w:rsid w:val="00384C3E"/>
    <w:rsid w:val="00385F04"/>
    <w:rsid w:val="003A3E53"/>
    <w:rsid w:val="003A7DCA"/>
    <w:rsid w:val="003A7E34"/>
    <w:rsid w:val="003B126E"/>
    <w:rsid w:val="003B404B"/>
    <w:rsid w:val="003C08B8"/>
    <w:rsid w:val="003C0C55"/>
    <w:rsid w:val="003C19C7"/>
    <w:rsid w:val="003C570A"/>
    <w:rsid w:val="003C5AAC"/>
    <w:rsid w:val="003C6897"/>
    <w:rsid w:val="003C7C7D"/>
    <w:rsid w:val="003D4AFD"/>
    <w:rsid w:val="003D5AFB"/>
    <w:rsid w:val="003D5E92"/>
    <w:rsid w:val="003E058C"/>
    <w:rsid w:val="003E089E"/>
    <w:rsid w:val="003E2C9A"/>
    <w:rsid w:val="003E36E7"/>
    <w:rsid w:val="003E7C66"/>
    <w:rsid w:val="003F15BC"/>
    <w:rsid w:val="003F2305"/>
    <w:rsid w:val="00405CEE"/>
    <w:rsid w:val="00410117"/>
    <w:rsid w:val="00411216"/>
    <w:rsid w:val="00412A21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125"/>
    <w:rsid w:val="00435467"/>
    <w:rsid w:val="00441EC2"/>
    <w:rsid w:val="00442C20"/>
    <w:rsid w:val="00442D70"/>
    <w:rsid w:val="004473AA"/>
    <w:rsid w:val="004500BE"/>
    <w:rsid w:val="00454B02"/>
    <w:rsid w:val="0045681E"/>
    <w:rsid w:val="00456F2C"/>
    <w:rsid w:val="0046179A"/>
    <w:rsid w:val="004626AD"/>
    <w:rsid w:val="00465B88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50EC"/>
    <w:rsid w:val="004A672C"/>
    <w:rsid w:val="004A7051"/>
    <w:rsid w:val="004A7D8D"/>
    <w:rsid w:val="004B4A95"/>
    <w:rsid w:val="004B5143"/>
    <w:rsid w:val="004B57F1"/>
    <w:rsid w:val="004B685F"/>
    <w:rsid w:val="004C2B8E"/>
    <w:rsid w:val="004C5008"/>
    <w:rsid w:val="004C500C"/>
    <w:rsid w:val="004C6638"/>
    <w:rsid w:val="004C7335"/>
    <w:rsid w:val="004D29E5"/>
    <w:rsid w:val="004D3F0D"/>
    <w:rsid w:val="004D42BB"/>
    <w:rsid w:val="004D4933"/>
    <w:rsid w:val="004D5988"/>
    <w:rsid w:val="004E50FA"/>
    <w:rsid w:val="004F22CF"/>
    <w:rsid w:val="004F59B5"/>
    <w:rsid w:val="004F6107"/>
    <w:rsid w:val="00501390"/>
    <w:rsid w:val="00501871"/>
    <w:rsid w:val="005018E8"/>
    <w:rsid w:val="005106FC"/>
    <w:rsid w:val="00516FFD"/>
    <w:rsid w:val="00521B25"/>
    <w:rsid w:val="00524868"/>
    <w:rsid w:val="005258DF"/>
    <w:rsid w:val="005259D9"/>
    <w:rsid w:val="00532D33"/>
    <w:rsid w:val="00535297"/>
    <w:rsid w:val="00535EBF"/>
    <w:rsid w:val="00541EB6"/>
    <w:rsid w:val="0054451C"/>
    <w:rsid w:val="00545787"/>
    <w:rsid w:val="00545B50"/>
    <w:rsid w:val="005513E6"/>
    <w:rsid w:val="00555AA6"/>
    <w:rsid w:val="005576D9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71D1"/>
    <w:rsid w:val="005A0069"/>
    <w:rsid w:val="005A40BC"/>
    <w:rsid w:val="005B05CF"/>
    <w:rsid w:val="005B4CAE"/>
    <w:rsid w:val="005B5FA8"/>
    <w:rsid w:val="005C08BF"/>
    <w:rsid w:val="005C3241"/>
    <w:rsid w:val="005C4BE6"/>
    <w:rsid w:val="005D0899"/>
    <w:rsid w:val="005D4FDB"/>
    <w:rsid w:val="005D606A"/>
    <w:rsid w:val="005E1520"/>
    <w:rsid w:val="005E22D3"/>
    <w:rsid w:val="005E2632"/>
    <w:rsid w:val="005E4AB5"/>
    <w:rsid w:val="005E4E55"/>
    <w:rsid w:val="005E547A"/>
    <w:rsid w:val="005F087C"/>
    <w:rsid w:val="005F1267"/>
    <w:rsid w:val="005F1CE9"/>
    <w:rsid w:val="005F379F"/>
    <w:rsid w:val="005F4E10"/>
    <w:rsid w:val="005F6BE5"/>
    <w:rsid w:val="005F7D2D"/>
    <w:rsid w:val="00601D11"/>
    <w:rsid w:val="00605403"/>
    <w:rsid w:val="00605747"/>
    <w:rsid w:val="00606C2C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45E2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1570"/>
    <w:rsid w:val="006C245C"/>
    <w:rsid w:val="006C3EF6"/>
    <w:rsid w:val="006C56F2"/>
    <w:rsid w:val="006C5A5C"/>
    <w:rsid w:val="006C6F3E"/>
    <w:rsid w:val="006D0DD0"/>
    <w:rsid w:val="006D10CE"/>
    <w:rsid w:val="006D27FC"/>
    <w:rsid w:val="006D2945"/>
    <w:rsid w:val="006D4215"/>
    <w:rsid w:val="006D43FF"/>
    <w:rsid w:val="006E0F8D"/>
    <w:rsid w:val="006E1501"/>
    <w:rsid w:val="006E51DC"/>
    <w:rsid w:val="006E5794"/>
    <w:rsid w:val="006F0ED2"/>
    <w:rsid w:val="006F1134"/>
    <w:rsid w:val="006F1A7D"/>
    <w:rsid w:val="006F3BDA"/>
    <w:rsid w:val="006F4784"/>
    <w:rsid w:val="006F5D60"/>
    <w:rsid w:val="006F708D"/>
    <w:rsid w:val="00703900"/>
    <w:rsid w:val="00704BAE"/>
    <w:rsid w:val="00707821"/>
    <w:rsid w:val="00707E61"/>
    <w:rsid w:val="00712880"/>
    <w:rsid w:val="007159D7"/>
    <w:rsid w:val="00717ACB"/>
    <w:rsid w:val="007213C0"/>
    <w:rsid w:val="00721612"/>
    <w:rsid w:val="007250C1"/>
    <w:rsid w:val="0073189E"/>
    <w:rsid w:val="00732DB5"/>
    <w:rsid w:val="00732F11"/>
    <w:rsid w:val="00734C9E"/>
    <w:rsid w:val="00743141"/>
    <w:rsid w:val="007452DA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A437E"/>
    <w:rsid w:val="007B002C"/>
    <w:rsid w:val="007B24DF"/>
    <w:rsid w:val="007B5EDC"/>
    <w:rsid w:val="007B6723"/>
    <w:rsid w:val="007C1CE3"/>
    <w:rsid w:val="007C4355"/>
    <w:rsid w:val="007C47BF"/>
    <w:rsid w:val="007C4E99"/>
    <w:rsid w:val="007C6965"/>
    <w:rsid w:val="007D0BE5"/>
    <w:rsid w:val="007D2374"/>
    <w:rsid w:val="007D4090"/>
    <w:rsid w:val="007E06CD"/>
    <w:rsid w:val="007E2ED3"/>
    <w:rsid w:val="007E466B"/>
    <w:rsid w:val="007E5FA1"/>
    <w:rsid w:val="007F13EA"/>
    <w:rsid w:val="007F2953"/>
    <w:rsid w:val="007F6C6B"/>
    <w:rsid w:val="007F6E30"/>
    <w:rsid w:val="00800D5C"/>
    <w:rsid w:val="008055B3"/>
    <w:rsid w:val="00805939"/>
    <w:rsid w:val="00810C11"/>
    <w:rsid w:val="008149B2"/>
    <w:rsid w:val="00814C44"/>
    <w:rsid w:val="00822CB4"/>
    <w:rsid w:val="008248F5"/>
    <w:rsid w:val="00830D97"/>
    <w:rsid w:val="008352A6"/>
    <w:rsid w:val="00835EC4"/>
    <w:rsid w:val="00835F19"/>
    <w:rsid w:val="0083610A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39F1"/>
    <w:rsid w:val="0086434E"/>
    <w:rsid w:val="008652C6"/>
    <w:rsid w:val="008652E3"/>
    <w:rsid w:val="00866F56"/>
    <w:rsid w:val="008677EC"/>
    <w:rsid w:val="00867B61"/>
    <w:rsid w:val="008710CF"/>
    <w:rsid w:val="00871AE1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0177"/>
    <w:rsid w:val="00891DFF"/>
    <w:rsid w:val="008924B9"/>
    <w:rsid w:val="00893BE5"/>
    <w:rsid w:val="00894399"/>
    <w:rsid w:val="00895EBD"/>
    <w:rsid w:val="008979B0"/>
    <w:rsid w:val="008A042E"/>
    <w:rsid w:val="008A2908"/>
    <w:rsid w:val="008A4194"/>
    <w:rsid w:val="008A7057"/>
    <w:rsid w:val="008B165F"/>
    <w:rsid w:val="008B504B"/>
    <w:rsid w:val="008B55A9"/>
    <w:rsid w:val="008B6A0B"/>
    <w:rsid w:val="008C14BA"/>
    <w:rsid w:val="008C1656"/>
    <w:rsid w:val="008C6099"/>
    <w:rsid w:val="008D120E"/>
    <w:rsid w:val="008D216F"/>
    <w:rsid w:val="008D2E97"/>
    <w:rsid w:val="008D30CE"/>
    <w:rsid w:val="008D3725"/>
    <w:rsid w:val="008E16F1"/>
    <w:rsid w:val="008E31B0"/>
    <w:rsid w:val="008F1D70"/>
    <w:rsid w:val="008F5AB6"/>
    <w:rsid w:val="00900F8E"/>
    <w:rsid w:val="00901898"/>
    <w:rsid w:val="00906D0E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0A5"/>
    <w:rsid w:val="0095257A"/>
    <w:rsid w:val="00952871"/>
    <w:rsid w:val="00952C25"/>
    <w:rsid w:val="00954160"/>
    <w:rsid w:val="00954D41"/>
    <w:rsid w:val="00957494"/>
    <w:rsid w:val="009607AA"/>
    <w:rsid w:val="00960A0C"/>
    <w:rsid w:val="00960C83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022E"/>
    <w:rsid w:val="009916A1"/>
    <w:rsid w:val="00994371"/>
    <w:rsid w:val="0099445E"/>
    <w:rsid w:val="009959F4"/>
    <w:rsid w:val="009968D5"/>
    <w:rsid w:val="00996FCD"/>
    <w:rsid w:val="009A0D32"/>
    <w:rsid w:val="009A574A"/>
    <w:rsid w:val="009B1F5C"/>
    <w:rsid w:val="009B289B"/>
    <w:rsid w:val="009B4414"/>
    <w:rsid w:val="009B56AF"/>
    <w:rsid w:val="009C5F2D"/>
    <w:rsid w:val="009C646D"/>
    <w:rsid w:val="009C65E6"/>
    <w:rsid w:val="009D0A1D"/>
    <w:rsid w:val="009D2B87"/>
    <w:rsid w:val="009D386A"/>
    <w:rsid w:val="009D3E30"/>
    <w:rsid w:val="009D584E"/>
    <w:rsid w:val="009E1D6D"/>
    <w:rsid w:val="009E28C9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26701"/>
    <w:rsid w:val="00A31188"/>
    <w:rsid w:val="00A31F7F"/>
    <w:rsid w:val="00A32D7F"/>
    <w:rsid w:val="00A36763"/>
    <w:rsid w:val="00A41517"/>
    <w:rsid w:val="00A423AF"/>
    <w:rsid w:val="00A52979"/>
    <w:rsid w:val="00A52CD1"/>
    <w:rsid w:val="00A54929"/>
    <w:rsid w:val="00A559D9"/>
    <w:rsid w:val="00A5623F"/>
    <w:rsid w:val="00A57DEB"/>
    <w:rsid w:val="00A6291C"/>
    <w:rsid w:val="00A64543"/>
    <w:rsid w:val="00A678DC"/>
    <w:rsid w:val="00A70D3B"/>
    <w:rsid w:val="00A72823"/>
    <w:rsid w:val="00A72C76"/>
    <w:rsid w:val="00A76F21"/>
    <w:rsid w:val="00A82693"/>
    <w:rsid w:val="00A83F93"/>
    <w:rsid w:val="00A85AB7"/>
    <w:rsid w:val="00A90448"/>
    <w:rsid w:val="00A930E2"/>
    <w:rsid w:val="00A94E01"/>
    <w:rsid w:val="00A97C69"/>
    <w:rsid w:val="00AA21F1"/>
    <w:rsid w:val="00AA3324"/>
    <w:rsid w:val="00AB4E61"/>
    <w:rsid w:val="00AB63EE"/>
    <w:rsid w:val="00AB6FE4"/>
    <w:rsid w:val="00AB7092"/>
    <w:rsid w:val="00AB7097"/>
    <w:rsid w:val="00AC0E36"/>
    <w:rsid w:val="00AC1008"/>
    <w:rsid w:val="00AC1153"/>
    <w:rsid w:val="00AC1551"/>
    <w:rsid w:val="00AC2265"/>
    <w:rsid w:val="00AC22B0"/>
    <w:rsid w:val="00AC39F0"/>
    <w:rsid w:val="00AC3EA2"/>
    <w:rsid w:val="00AC45B0"/>
    <w:rsid w:val="00AC73F8"/>
    <w:rsid w:val="00AD03CF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E7AE8"/>
    <w:rsid w:val="00AF0ECD"/>
    <w:rsid w:val="00AF1826"/>
    <w:rsid w:val="00AF216A"/>
    <w:rsid w:val="00AF3F6E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141"/>
    <w:rsid w:val="00B20D02"/>
    <w:rsid w:val="00B23E13"/>
    <w:rsid w:val="00B2416B"/>
    <w:rsid w:val="00B24CFC"/>
    <w:rsid w:val="00B24E5A"/>
    <w:rsid w:val="00B24EAB"/>
    <w:rsid w:val="00B279A5"/>
    <w:rsid w:val="00B3133A"/>
    <w:rsid w:val="00B34EAD"/>
    <w:rsid w:val="00B35826"/>
    <w:rsid w:val="00B40922"/>
    <w:rsid w:val="00B47372"/>
    <w:rsid w:val="00B51838"/>
    <w:rsid w:val="00B51A32"/>
    <w:rsid w:val="00B571E2"/>
    <w:rsid w:val="00B610FF"/>
    <w:rsid w:val="00B70CF6"/>
    <w:rsid w:val="00B72D2D"/>
    <w:rsid w:val="00B732C7"/>
    <w:rsid w:val="00B818B0"/>
    <w:rsid w:val="00B82350"/>
    <w:rsid w:val="00B851D0"/>
    <w:rsid w:val="00B86A68"/>
    <w:rsid w:val="00B87727"/>
    <w:rsid w:val="00B9047F"/>
    <w:rsid w:val="00B91BB4"/>
    <w:rsid w:val="00B9368A"/>
    <w:rsid w:val="00B96833"/>
    <w:rsid w:val="00B97933"/>
    <w:rsid w:val="00BA3920"/>
    <w:rsid w:val="00BA4440"/>
    <w:rsid w:val="00BC1B9A"/>
    <w:rsid w:val="00BC5643"/>
    <w:rsid w:val="00BC6661"/>
    <w:rsid w:val="00BC6A50"/>
    <w:rsid w:val="00BC78E6"/>
    <w:rsid w:val="00BD2836"/>
    <w:rsid w:val="00BD2F51"/>
    <w:rsid w:val="00BD7A33"/>
    <w:rsid w:val="00BE3753"/>
    <w:rsid w:val="00BE52FA"/>
    <w:rsid w:val="00BE5843"/>
    <w:rsid w:val="00BE5CD6"/>
    <w:rsid w:val="00BE78DD"/>
    <w:rsid w:val="00BF0A76"/>
    <w:rsid w:val="00BF3710"/>
    <w:rsid w:val="00BF5369"/>
    <w:rsid w:val="00C00030"/>
    <w:rsid w:val="00C00BFB"/>
    <w:rsid w:val="00C01C0A"/>
    <w:rsid w:val="00C04E03"/>
    <w:rsid w:val="00C067F7"/>
    <w:rsid w:val="00C0688C"/>
    <w:rsid w:val="00C06EC9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0162"/>
    <w:rsid w:val="00C51135"/>
    <w:rsid w:val="00C52126"/>
    <w:rsid w:val="00C55C0B"/>
    <w:rsid w:val="00C57EFD"/>
    <w:rsid w:val="00C6241D"/>
    <w:rsid w:val="00C66C9B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5AEE"/>
    <w:rsid w:val="00D07A20"/>
    <w:rsid w:val="00D07D82"/>
    <w:rsid w:val="00D12261"/>
    <w:rsid w:val="00D122C3"/>
    <w:rsid w:val="00D12D90"/>
    <w:rsid w:val="00D143FC"/>
    <w:rsid w:val="00D21355"/>
    <w:rsid w:val="00D23E9D"/>
    <w:rsid w:val="00D24FED"/>
    <w:rsid w:val="00D25E21"/>
    <w:rsid w:val="00D30EBA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B09E9"/>
    <w:rsid w:val="00DB324E"/>
    <w:rsid w:val="00DB37B5"/>
    <w:rsid w:val="00DB37F2"/>
    <w:rsid w:val="00DB5AD7"/>
    <w:rsid w:val="00DC141B"/>
    <w:rsid w:val="00DC388B"/>
    <w:rsid w:val="00DC7260"/>
    <w:rsid w:val="00DD00A4"/>
    <w:rsid w:val="00DD1C87"/>
    <w:rsid w:val="00DD36EE"/>
    <w:rsid w:val="00DD3DD0"/>
    <w:rsid w:val="00DD603D"/>
    <w:rsid w:val="00DD67C8"/>
    <w:rsid w:val="00DD7554"/>
    <w:rsid w:val="00DD7729"/>
    <w:rsid w:val="00DE4638"/>
    <w:rsid w:val="00DE5F28"/>
    <w:rsid w:val="00DE6045"/>
    <w:rsid w:val="00DF6AF1"/>
    <w:rsid w:val="00DF6E5E"/>
    <w:rsid w:val="00DF735E"/>
    <w:rsid w:val="00E00FE9"/>
    <w:rsid w:val="00E018CD"/>
    <w:rsid w:val="00E019B3"/>
    <w:rsid w:val="00E02E9A"/>
    <w:rsid w:val="00E02ECC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B76"/>
    <w:rsid w:val="00E37E9B"/>
    <w:rsid w:val="00E40F99"/>
    <w:rsid w:val="00E4274C"/>
    <w:rsid w:val="00E44F98"/>
    <w:rsid w:val="00E50C80"/>
    <w:rsid w:val="00E52E80"/>
    <w:rsid w:val="00E53661"/>
    <w:rsid w:val="00E5670E"/>
    <w:rsid w:val="00E57F04"/>
    <w:rsid w:val="00E621B1"/>
    <w:rsid w:val="00E63547"/>
    <w:rsid w:val="00E666E7"/>
    <w:rsid w:val="00E67B61"/>
    <w:rsid w:val="00E72C02"/>
    <w:rsid w:val="00E74024"/>
    <w:rsid w:val="00E81581"/>
    <w:rsid w:val="00E8171D"/>
    <w:rsid w:val="00E82F06"/>
    <w:rsid w:val="00E85B6B"/>
    <w:rsid w:val="00E87D08"/>
    <w:rsid w:val="00E90EB0"/>
    <w:rsid w:val="00E91598"/>
    <w:rsid w:val="00E9160F"/>
    <w:rsid w:val="00E92034"/>
    <w:rsid w:val="00E94688"/>
    <w:rsid w:val="00EA2A51"/>
    <w:rsid w:val="00EA2C80"/>
    <w:rsid w:val="00EA37A7"/>
    <w:rsid w:val="00EA3CDA"/>
    <w:rsid w:val="00EA62E1"/>
    <w:rsid w:val="00EB3D4B"/>
    <w:rsid w:val="00EB5EE5"/>
    <w:rsid w:val="00EB6449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EF2E16"/>
    <w:rsid w:val="00F006DA"/>
    <w:rsid w:val="00F01BA2"/>
    <w:rsid w:val="00F01C5F"/>
    <w:rsid w:val="00F05C8D"/>
    <w:rsid w:val="00F126F5"/>
    <w:rsid w:val="00F14B8B"/>
    <w:rsid w:val="00F16CCB"/>
    <w:rsid w:val="00F251FE"/>
    <w:rsid w:val="00F3017A"/>
    <w:rsid w:val="00F312FF"/>
    <w:rsid w:val="00F33D85"/>
    <w:rsid w:val="00F3465B"/>
    <w:rsid w:val="00F35FD6"/>
    <w:rsid w:val="00F414D1"/>
    <w:rsid w:val="00F44643"/>
    <w:rsid w:val="00F50E74"/>
    <w:rsid w:val="00F5111A"/>
    <w:rsid w:val="00F52823"/>
    <w:rsid w:val="00F6199F"/>
    <w:rsid w:val="00F63797"/>
    <w:rsid w:val="00F66A01"/>
    <w:rsid w:val="00F67E35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205"/>
    <w:rsid w:val="00F97C2E"/>
    <w:rsid w:val="00FA2A81"/>
    <w:rsid w:val="00FA493E"/>
    <w:rsid w:val="00FA507C"/>
    <w:rsid w:val="00FA558C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18F7"/>
    <w:rsid w:val="00FC420D"/>
    <w:rsid w:val="00FC5D0B"/>
    <w:rsid w:val="00FD4E40"/>
    <w:rsid w:val="00FD7312"/>
    <w:rsid w:val="00FE3BA9"/>
    <w:rsid w:val="00FE6DC0"/>
    <w:rsid w:val="00FF1895"/>
    <w:rsid w:val="00FF5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semiHidden="0" w:uiPriority="0" w:unhideWhenUsed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60A0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1">
    <w:name w:val="Знак Знак"/>
    <w:basedOn w:val="DefaultParagraphFont"/>
    <w:uiPriority w:val="99"/>
    <w:rsid w:val="00592AD8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locked/>
    <w:rsid w:val="000865D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7E34"/>
    <w:rPr>
      <w:sz w:val="24"/>
      <w:szCs w:val="24"/>
    </w:rPr>
  </w:style>
  <w:style w:type="character" w:customStyle="1" w:styleId="a2">
    <w:name w:val="Гипертекстовая ссылка"/>
    <w:basedOn w:val="DefaultParagraphFont"/>
    <w:uiPriority w:val="99"/>
    <w:rsid w:val="00B9368A"/>
    <w:rPr>
      <w:color w:val="auto"/>
    </w:rPr>
  </w:style>
  <w:style w:type="paragraph" w:customStyle="1" w:styleId="Standard">
    <w:name w:val="Standard"/>
    <w:uiPriority w:val="99"/>
    <w:rsid w:val="0086434E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0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174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us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/redirect/72278816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2278816/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6</Pages>
  <Words>2305</Words>
  <Characters>13143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Zam</cp:lastModifiedBy>
  <cp:revision>4</cp:revision>
  <cp:lastPrinted>2020-10-23T09:35:00Z</cp:lastPrinted>
  <dcterms:created xsi:type="dcterms:W3CDTF">2021-10-28T11:32:00Z</dcterms:created>
  <dcterms:modified xsi:type="dcterms:W3CDTF">2021-10-29T10:00:00Z</dcterms:modified>
</cp:coreProperties>
</file>