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B33" w:rsidRPr="009E5C1D" w:rsidRDefault="007E7B33" w:rsidP="005C3283">
      <w:pPr>
        <w:jc w:val="right"/>
        <w:rPr>
          <w:b/>
          <w:bCs/>
          <w:sz w:val="28"/>
          <w:szCs w:val="28"/>
          <w:u w:val="single"/>
        </w:rPr>
      </w:pPr>
      <w:r w:rsidRPr="009E5C1D">
        <w:rPr>
          <w:b/>
          <w:bCs/>
          <w:sz w:val="28"/>
          <w:szCs w:val="28"/>
          <w:u w:val="single"/>
        </w:rPr>
        <w:t xml:space="preserve">                                                                                                                         </w:t>
      </w:r>
    </w:p>
    <w:p w:rsidR="007E7B33" w:rsidRPr="00611860" w:rsidRDefault="007E7B33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Совет депутатов Отрадненского сельского поселения</w:t>
      </w:r>
    </w:p>
    <w:p w:rsidR="007E7B33" w:rsidRPr="00611860" w:rsidRDefault="007E7B33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Чамзинского муниципального района</w:t>
      </w:r>
    </w:p>
    <w:p w:rsidR="007E7B33" w:rsidRPr="00611860" w:rsidRDefault="007E7B33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611860">
        <w:rPr>
          <w:sz w:val="28"/>
          <w:szCs w:val="28"/>
        </w:rPr>
        <w:t xml:space="preserve"> Мордовия</w:t>
      </w:r>
    </w:p>
    <w:p w:rsidR="007E7B33" w:rsidRPr="00611860" w:rsidRDefault="007E7B33" w:rsidP="00B75DAA">
      <w:pPr>
        <w:jc w:val="center"/>
        <w:rPr>
          <w:sz w:val="28"/>
          <w:szCs w:val="28"/>
        </w:rPr>
      </w:pPr>
    </w:p>
    <w:p w:rsidR="007E7B33" w:rsidRPr="009D5785" w:rsidRDefault="007E7B33" w:rsidP="00B531DC">
      <w:pPr>
        <w:jc w:val="center"/>
        <w:rPr>
          <w:b/>
          <w:bCs/>
        </w:rPr>
      </w:pPr>
      <w:r w:rsidRPr="009D5785">
        <w:rPr>
          <w:b/>
          <w:bCs/>
        </w:rPr>
        <w:t>РЕШЕНИЕ</w:t>
      </w:r>
    </w:p>
    <w:p w:rsidR="007E7B33" w:rsidRPr="000F74D2" w:rsidRDefault="007E7B33" w:rsidP="00F019AE">
      <w:pPr>
        <w:pStyle w:val="NormalWeb"/>
        <w:spacing w:after="0"/>
        <w:jc w:val="center"/>
        <w:rPr>
          <w:color w:val="000000"/>
        </w:rPr>
      </w:pPr>
      <w:r>
        <w:t>(</w:t>
      </w:r>
      <w:r>
        <w:rPr>
          <w:lang w:val="en-US"/>
        </w:rPr>
        <w:t>XXX</w:t>
      </w:r>
      <w:r>
        <w:t>-ой</w:t>
      </w:r>
      <w:r w:rsidRPr="000F74D2">
        <w:t xml:space="preserve"> </w:t>
      </w:r>
      <w:r>
        <w:t>вне</w:t>
      </w:r>
      <w:r w:rsidRPr="000F74D2">
        <w:t>очередной сессии)</w:t>
      </w:r>
    </w:p>
    <w:p w:rsidR="007E7B33" w:rsidRPr="009D5785" w:rsidRDefault="007E7B33" w:rsidP="00B531DC">
      <w:pPr>
        <w:jc w:val="both"/>
        <w:rPr>
          <w:b/>
          <w:bCs/>
        </w:rPr>
      </w:pPr>
      <w:r>
        <w:rPr>
          <w:b/>
          <w:bCs/>
        </w:rPr>
        <w:t>03.09.2021</w:t>
      </w:r>
      <w:r w:rsidRPr="009D5785">
        <w:rPr>
          <w:b/>
          <w:bCs/>
        </w:rPr>
        <w:t>г.                                                                                                              №</w:t>
      </w:r>
      <w:r>
        <w:rPr>
          <w:b/>
          <w:bCs/>
        </w:rPr>
        <w:t>105</w:t>
      </w:r>
      <w:r w:rsidRPr="009D5785">
        <w:rPr>
          <w:b/>
          <w:bCs/>
        </w:rPr>
        <w:t xml:space="preserve"> </w:t>
      </w:r>
    </w:p>
    <w:p w:rsidR="007E7B33" w:rsidRPr="009D5785" w:rsidRDefault="007E7B33" w:rsidP="009E5C1D">
      <w:pPr>
        <w:ind w:left="-360"/>
        <w:jc w:val="both"/>
        <w:rPr>
          <w:b/>
          <w:bCs/>
        </w:rPr>
      </w:pPr>
    </w:p>
    <w:p w:rsidR="007E7B33" w:rsidRPr="009D5785" w:rsidRDefault="007E7B33" w:rsidP="00B531DC">
      <w:pPr>
        <w:jc w:val="center"/>
      </w:pPr>
      <w:r>
        <w:t>с. Отрадное</w:t>
      </w:r>
    </w:p>
    <w:p w:rsidR="007E7B33" w:rsidRPr="009D5785" w:rsidRDefault="007E7B33" w:rsidP="009E5C1D">
      <w:pPr>
        <w:jc w:val="center"/>
        <w:rPr>
          <w:b/>
          <w:bCs/>
        </w:rPr>
      </w:pPr>
    </w:p>
    <w:p w:rsidR="007E7B33" w:rsidRPr="009E5C1D" w:rsidRDefault="007E7B33" w:rsidP="009E5C1D">
      <w:pPr>
        <w:ind w:left="-360"/>
        <w:jc w:val="both"/>
        <w:rPr>
          <w:b/>
          <w:bCs/>
        </w:rPr>
      </w:pPr>
      <w:r w:rsidRPr="009E5C1D">
        <w:rPr>
          <w:b/>
          <w:bCs/>
          <w:lang w:eastAsia="en-US"/>
        </w:rPr>
        <w:t>Об утверждении</w:t>
      </w:r>
      <w:r w:rsidRPr="009E5C1D">
        <w:rPr>
          <w:b/>
          <w:bCs/>
        </w:rPr>
        <w:t xml:space="preserve"> проекта Планировки территории и проект межевания линейного объекта Реконструкция автомобильной дороги, подъезд к площадке ремонтного молодняка № 2 в  с. Маколово Чамзинского муниципального района Республики Мордовия</w:t>
      </w:r>
    </w:p>
    <w:p w:rsidR="007E7B33" w:rsidRDefault="007E7B33" w:rsidP="00245B1E">
      <w:pPr>
        <w:ind w:left="-360"/>
        <w:jc w:val="center"/>
        <w:rPr>
          <w:b/>
          <w:bCs/>
        </w:rPr>
      </w:pPr>
    </w:p>
    <w:p w:rsidR="007E7B33" w:rsidRPr="00245B1E" w:rsidRDefault="007E7B33" w:rsidP="00245B1E">
      <w:pPr>
        <w:ind w:left="-360"/>
        <w:jc w:val="center"/>
        <w:rPr>
          <w:b/>
          <w:bCs/>
          <w:lang w:eastAsia="en-US"/>
        </w:rPr>
      </w:pPr>
    </w:p>
    <w:p w:rsidR="007E7B33" w:rsidRPr="009E5C1D" w:rsidRDefault="007E7B33" w:rsidP="009E5C1D">
      <w:pPr>
        <w:ind w:left="-360"/>
        <w:jc w:val="both"/>
      </w:pPr>
      <w:r>
        <w:rPr>
          <w:lang w:eastAsia="en-US"/>
        </w:rPr>
        <w:t xml:space="preserve">           </w:t>
      </w:r>
      <w:r w:rsidRPr="009D5785">
        <w:rPr>
          <w:lang w:eastAsia="en-US"/>
        </w:rPr>
        <w:t>В соответствии</w:t>
      </w:r>
      <w:r>
        <w:rPr>
          <w:lang w:eastAsia="en-US"/>
        </w:rPr>
        <w:t xml:space="preserve"> с Градостроительным кодексом РФ, Федеральным законом от 6 октября </w:t>
      </w:r>
      <w:r w:rsidRPr="009D5785">
        <w:rPr>
          <w:lang w:eastAsia="en-US"/>
        </w:rPr>
        <w:t xml:space="preserve"> 2003 г. № 131-ФЗ «Об общих принципах организации местного самоуправления в Российской Федерации»,</w:t>
      </w:r>
      <w:r>
        <w:rPr>
          <w:lang w:eastAsia="en-US"/>
        </w:rPr>
        <w:t xml:space="preserve"> с учетом протокола публичных слушаний  по проекту </w:t>
      </w:r>
      <w:r>
        <w:t>п</w:t>
      </w:r>
      <w:r w:rsidRPr="009E5C1D">
        <w:t>ланировки территории и проект межевания линейного объекта Реконструкция автомобильной дороги, подъезд к площадке ремонтного молодняка № 2 в  с. Маколово Чамзинского муниципального района Республики Мордовия</w:t>
      </w:r>
    </w:p>
    <w:p w:rsidR="007E7B33" w:rsidRPr="00AE4142" w:rsidRDefault="007E7B33" w:rsidP="00AE4142">
      <w:pPr>
        <w:ind w:left="-360"/>
      </w:pPr>
    </w:p>
    <w:p w:rsidR="007E7B33" w:rsidRPr="00AE4142" w:rsidRDefault="007E7B33" w:rsidP="00AE4142">
      <w:pPr>
        <w:ind w:left="-360"/>
        <w:rPr>
          <w:lang w:eastAsia="en-US"/>
        </w:rPr>
      </w:pPr>
      <w:r w:rsidRPr="00AE4142">
        <w:rPr>
          <w:lang w:eastAsia="en-US"/>
        </w:rPr>
        <w:t xml:space="preserve">     </w:t>
      </w:r>
    </w:p>
    <w:p w:rsidR="007E7B33" w:rsidRPr="009D5785" w:rsidRDefault="007E7B33" w:rsidP="00B75DAA">
      <w:pPr>
        <w:widowControl w:val="0"/>
        <w:autoSpaceDE w:val="0"/>
        <w:autoSpaceDN w:val="0"/>
        <w:adjustRightInd w:val="0"/>
        <w:ind w:firstLine="540"/>
        <w:jc w:val="both"/>
        <w:rPr>
          <w:lang w:eastAsia="en-US"/>
        </w:rPr>
      </w:pPr>
    </w:p>
    <w:p w:rsidR="007E7B33" w:rsidRPr="009D5785" w:rsidRDefault="007E7B33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eastAsia="en-US"/>
        </w:rPr>
      </w:pPr>
      <w:r w:rsidRPr="009D5785">
        <w:rPr>
          <w:b/>
          <w:bCs/>
          <w:lang w:eastAsia="en-US"/>
        </w:rPr>
        <w:t xml:space="preserve">Совет депутатов </w:t>
      </w:r>
      <w:r>
        <w:rPr>
          <w:b/>
          <w:bCs/>
          <w:lang w:eastAsia="en-US"/>
        </w:rPr>
        <w:t>Отрадненского</w:t>
      </w:r>
      <w:r w:rsidRPr="009D5785">
        <w:rPr>
          <w:b/>
          <w:bCs/>
          <w:lang w:eastAsia="en-US"/>
        </w:rPr>
        <w:t xml:space="preserve"> сельского поселения Чамзинского муниципального района РЕШИЛ:</w:t>
      </w:r>
    </w:p>
    <w:p w:rsidR="007E7B33" w:rsidRPr="009D5785" w:rsidRDefault="007E7B33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eastAsia="en-US"/>
        </w:rPr>
      </w:pPr>
    </w:p>
    <w:p w:rsidR="007E7B33" w:rsidRPr="009E5C1D" w:rsidRDefault="007E7B33" w:rsidP="009E5C1D">
      <w:pPr>
        <w:ind w:left="-360"/>
        <w:jc w:val="both"/>
      </w:pPr>
      <w:r>
        <w:rPr>
          <w:lang w:eastAsia="en-US"/>
        </w:rPr>
        <w:t xml:space="preserve">               </w:t>
      </w:r>
      <w:r w:rsidRPr="009D5785">
        <w:rPr>
          <w:lang w:eastAsia="en-US"/>
        </w:rPr>
        <w:t>1. Утвердить</w:t>
      </w:r>
      <w:r>
        <w:rPr>
          <w:lang w:eastAsia="en-US"/>
        </w:rPr>
        <w:t xml:space="preserve"> проект </w:t>
      </w:r>
      <w:r>
        <w:t>п</w:t>
      </w:r>
      <w:r w:rsidRPr="009E5C1D">
        <w:t>ланировки территории и проект межевания линейного объекта Реконструкция автомобильной дороги, подъезд к площадке ремонтного молодняка № 2 в  с. Маколово Чамзинского муниципального района Республики Мордовия</w:t>
      </w:r>
      <w:r>
        <w:t>.</w:t>
      </w:r>
    </w:p>
    <w:p w:rsidR="007E7B33" w:rsidRPr="00AE4142" w:rsidRDefault="007E7B33" w:rsidP="00AE4142">
      <w:pPr>
        <w:ind w:left="-360"/>
        <w:rPr>
          <w:sz w:val="28"/>
          <w:szCs w:val="28"/>
        </w:rPr>
      </w:pPr>
      <w:r>
        <w:t>.</w:t>
      </w:r>
      <w:r>
        <w:rPr>
          <w:sz w:val="28"/>
          <w:szCs w:val="28"/>
        </w:rPr>
        <w:t xml:space="preserve">           </w:t>
      </w:r>
      <w:r w:rsidRPr="009D5785">
        <w:rPr>
          <w:lang w:eastAsia="en-US"/>
        </w:rPr>
        <w:t>2. Настоящее решение вступает в силу со дня его официаль</w:t>
      </w:r>
      <w:r>
        <w:rPr>
          <w:lang w:eastAsia="en-US"/>
        </w:rPr>
        <w:t>ного опубли</w:t>
      </w:r>
      <w:bookmarkStart w:id="0" w:name="_GoBack"/>
      <w:bookmarkEnd w:id="0"/>
      <w:r>
        <w:rPr>
          <w:lang w:eastAsia="en-US"/>
        </w:rPr>
        <w:t>кования в Информационном бюллетене  Отрадненского сельского поселения</w:t>
      </w:r>
      <w:r w:rsidRPr="009D5785">
        <w:rPr>
          <w:lang w:eastAsia="en-US"/>
        </w:rPr>
        <w:t>.</w:t>
      </w:r>
    </w:p>
    <w:p w:rsidR="007E7B33" w:rsidRPr="009D5785" w:rsidRDefault="007E7B33" w:rsidP="00B531DC">
      <w:pPr>
        <w:autoSpaceDE w:val="0"/>
        <w:autoSpaceDN w:val="0"/>
        <w:adjustRightInd w:val="0"/>
        <w:jc w:val="both"/>
      </w:pPr>
    </w:p>
    <w:p w:rsidR="007E7B33" w:rsidRPr="009D5785" w:rsidRDefault="007E7B33" w:rsidP="00B531DC">
      <w:pPr>
        <w:autoSpaceDE w:val="0"/>
        <w:autoSpaceDN w:val="0"/>
        <w:adjustRightInd w:val="0"/>
        <w:jc w:val="both"/>
      </w:pPr>
    </w:p>
    <w:p w:rsidR="007E7B33" w:rsidRDefault="007E7B33" w:rsidP="00B531DC">
      <w:pPr>
        <w:rPr>
          <w:sz w:val="26"/>
          <w:szCs w:val="26"/>
        </w:rPr>
      </w:pPr>
    </w:p>
    <w:p w:rsidR="007E7B33" w:rsidRDefault="007E7B33" w:rsidP="00B531DC">
      <w:pPr>
        <w:rPr>
          <w:sz w:val="26"/>
          <w:szCs w:val="26"/>
        </w:rPr>
      </w:pPr>
    </w:p>
    <w:p w:rsidR="007E7B33" w:rsidRDefault="007E7B33" w:rsidP="00B531DC">
      <w:pPr>
        <w:rPr>
          <w:sz w:val="26"/>
          <w:szCs w:val="26"/>
        </w:rPr>
      </w:pPr>
    </w:p>
    <w:p w:rsidR="007E7B33" w:rsidRDefault="007E7B33" w:rsidP="00B531DC">
      <w:pPr>
        <w:rPr>
          <w:sz w:val="26"/>
          <w:szCs w:val="26"/>
        </w:rPr>
      </w:pPr>
    </w:p>
    <w:p w:rsidR="007E7B33" w:rsidRDefault="007E7B33" w:rsidP="00B531DC">
      <w:pPr>
        <w:rPr>
          <w:sz w:val="26"/>
          <w:szCs w:val="26"/>
        </w:rPr>
      </w:pPr>
    </w:p>
    <w:p w:rsidR="007E7B33" w:rsidRDefault="007E7B33" w:rsidP="00A86207">
      <w:pPr>
        <w:ind w:firstLine="540"/>
        <w:jc w:val="both"/>
        <w:rPr>
          <w:sz w:val="28"/>
          <w:szCs w:val="28"/>
        </w:rPr>
      </w:pPr>
    </w:p>
    <w:p w:rsidR="007E7B33" w:rsidRDefault="007E7B33" w:rsidP="00A86207">
      <w:pPr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</w:p>
    <w:p w:rsidR="007E7B33" w:rsidRDefault="007E7B33" w:rsidP="00A86207">
      <w:pPr>
        <w:rPr>
          <w:sz w:val="28"/>
          <w:szCs w:val="28"/>
        </w:rPr>
      </w:pPr>
      <w:r>
        <w:rPr>
          <w:sz w:val="28"/>
          <w:szCs w:val="28"/>
        </w:rPr>
        <w:t>Отрадненского  сельского поселения                                   В.Н. Конайкин</w:t>
      </w:r>
    </w:p>
    <w:p w:rsidR="007E7B33" w:rsidRDefault="007E7B33" w:rsidP="00A86207">
      <w:pPr>
        <w:rPr>
          <w:sz w:val="28"/>
          <w:szCs w:val="28"/>
        </w:rPr>
      </w:pPr>
    </w:p>
    <w:p w:rsidR="007E7B33" w:rsidRPr="00611860" w:rsidRDefault="007E7B33" w:rsidP="0022451C">
      <w:pPr>
        <w:rPr>
          <w:sz w:val="28"/>
          <w:szCs w:val="28"/>
        </w:rPr>
      </w:pPr>
    </w:p>
    <w:p w:rsidR="007E7B33" w:rsidRPr="009D5785" w:rsidRDefault="007E7B33" w:rsidP="00B531DC">
      <w:pPr>
        <w:suppressAutoHyphens/>
        <w:autoSpaceDN w:val="0"/>
        <w:ind w:right="-1"/>
        <w:jc w:val="right"/>
        <w:rPr>
          <w:kern w:val="3"/>
        </w:rPr>
      </w:pPr>
    </w:p>
    <w:p w:rsidR="007E7B33" w:rsidRPr="009D5785" w:rsidRDefault="007E7B33" w:rsidP="00B531DC">
      <w:pPr>
        <w:suppressAutoHyphens/>
        <w:autoSpaceDN w:val="0"/>
        <w:ind w:right="-1"/>
        <w:jc w:val="right"/>
        <w:rPr>
          <w:kern w:val="3"/>
        </w:rPr>
      </w:pPr>
    </w:p>
    <w:p w:rsidR="007E7B33" w:rsidRDefault="007E7B33"/>
    <w:sectPr w:rsidR="007E7B33" w:rsidSect="001A6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514C"/>
    <w:rsid w:val="00014CF4"/>
    <w:rsid w:val="00022F6A"/>
    <w:rsid w:val="000C6ED8"/>
    <w:rsid w:val="000D0AF4"/>
    <w:rsid w:val="000F0265"/>
    <w:rsid w:val="000F74D2"/>
    <w:rsid w:val="001872A5"/>
    <w:rsid w:val="001A6C8C"/>
    <w:rsid w:val="0022451C"/>
    <w:rsid w:val="00245B1E"/>
    <w:rsid w:val="002B7CCC"/>
    <w:rsid w:val="002D0A63"/>
    <w:rsid w:val="00367862"/>
    <w:rsid w:val="003D6DDE"/>
    <w:rsid w:val="004278A5"/>
    <w:rsid w:val="004403DB"/>
    <w:rsid w:val="00516E94"/>
    <w:rsid w:val="00525CC9"/>
    <w:rsid w:val="0053227D"/>
    <w:rsid w:val="00564850"/>
    <w:rsid w:val="005A57C7"/>
    <w:rsid w:val="005C3283"/>
    <w:rsid w:val="00601BF9"/>
    <w:rsid w:val="00611860"/>
    <w:rsid w:val="006574F1"/>
    <w:rsid w:val="0073720F"/>
    <w:rsid w:val="007C0B33"/>
    <w:rsid w:val="007D09EC"/>
    <w:rsid w:val="007E7B33"/>
    <w:rsid w:val="008A677B"/>
    <w:rsid w:val="008E19D5"/>
    <w:rsid w:val="00973F73"/>
    <w:rsid w:val="009C563D"/>
    <w:rsid w:val="009D5785"/>
    <w:rsid w:val="009D59A4"/>
    <w:rsid w:val="009E3F46"/>
    <w:rsid w:val="009E5C1D"/>
    <w:rsid w:val="00A03914"/>
    <w:rsid w:val="00A85795"/>
    <w:rsid w:val="00A86207"/>
    <w:rsid w:val="00AB57F1"/>
    <w:rsid w:val="00AE4142"/>
    <w:rsid w:val="00B021F9"/>
    <w:rsid w:val="00B113F0"/>
    <w:rsid w:val="00B1514C"/>
    <w:rsid w:val="00B239C1"/>
    <w:rsid w:val="00B531DC"/>
    <w:rsid w:val="00B75DAA"/>
    <w:rsid w:val="00B9192C"/>
    <w:rsid w:val="00BA53E5"/>
    <w:rsid w:val="00CB60A0"/>
    <w:rsid w:val="00D26367"/>
    <w:rsid w:val="00D41777"/>
    <w:rsid w:val="00D459D2"/>
    <w:rsid w:val="00D74F01"/>
    <w:rsid w:val="00D95FBF"/>
    <w:rsid w:val="00E26389"/>
    <w:rsid w:val="00E65765"/>
    <w:rsid w:val="00E96F6D"/>
    <w:rsid w:val="00ED6DF4"/>
    <w:rsid w:val="00EF1DD1"/>
    <w:rsid w:val="00F019AE"/>
    <w:rsid w:val="00F472A7"/>
    <w:rsid w:val="00F72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1D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B60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60A0"/>
    <w:rPr>
      <w:rFonts w:ascii="Tahoma" w:hAnsi="Tahoma" w:cs="Tahoma"/>
      <w:sz w:val="16"/>
      <w:szCs w:val="16"/>
      <w:lang w:eastAsia="ru-RU"/>
    </w:rPr>
  </w:style>
  <w:style w:type="paragraph" w:customStyle="1" w:styleId="a">
    <w:name w:val="Знак"/>
    <w:basedOn w:val="Normal"/>
    <w:uiPriority w:val="99"/>
    <w:rsid w:val="009C563D"/>
    <w:rPr>
      <w:rFonts w:ascii="Verdana" w:eastAsia="Calibri" w:hAnsi="Verdana" w:cs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F019AE"/>
    <w:pPr>
      <w:suppressAutoHyphens/>
      <w:spacing w:before="280" w:after="119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77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74</TotalTime>
  <Pages>1</Pages>
  <Words>252</Words>
  <Characters>1438</Characters>
  <Application>Microsoft Office Outlook</Application>
  <DocSecurity>0</DocSecurity>
  <Lines>0</Lines>
  <Paragraphs>0</Paragraphs>
  <ScaleCrop>false</ScaleCrop>
  <Company>Otradnoe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Admin</cp:lastModifiedBy>
  <cp:revision>22</cp:revision>
  <cp:lastPrinted>2021-09-03T08:32:00Z</cp:lastPrinted>
  <dcterms:created xsi:type="dcterms:W3CDTF">2021-06-07T06:54:00Z</dcterms:created>
  <dcterms:modified xsi:type="dcterms:W3CDTF">2021-09-03T08:33:00Z</dcterms:modified>
</cp:coreProperties>
</file>