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88C" w:rsidRDefault="00C7388C" w:rsidP="00C2176B">
      <w:pPr>
        <w:pStyle w:val="ConsPlusTitle"/>
        <w:jc w:val="center"/>
        <w:rPr>
          <w:b w:val="0"/>
          <w:bCs w:val="0"/>
          <w:sz w:val="28"/>
          <w:szCs w:val="28"/>
        </w:rPr>
      </w:pPr>
    </w:p>
    <w:p w:rsidR="00C7388C" w:rsidRDefault="00C7388C" w:rsidP="00C2176B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СОВЕТ ДЕПУТАТОВ ОТРАДНЕНСКОГО СЕЛЬСКОГО ПОСЕЛЕНИЯ</w:t>
      </w:r>
    </w:p>
    <w:p w:rsidR="00C7388C" w:rsidRDefault="00C7388C" w:rsidP="00C2176B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ЧАМЗИНСКОГО МУНИЦИПАЛЬНОГО РАЙОНА</w:t>
      </w:r>
    </w:p>
    <w:p w:rsidR="00C7388C" w:rsidRDefault="00C7388C" w:rsidP="00C2176B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РЕСПУБЛИКИ МОРДОВИЯ</w:t>
      </w:r>
    </w:p>
    <w:p w:rsidR="00C7388C" w:rsidRPr="00605058" w:rsidRDefault="00C7388C" w:rsidP="00C21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88C" w:rsidRDefault="00C7388C" w:rsidP="00C217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5058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C7388C" w:rsidRPr="00530634" w:rsidRDefault="00C7388C" w:rsidP="00C2176B">
      <w:pPr>
        <w:pStyle w:val="NormalWeb"/>
        <w:spacing w:after="0"/>
        <w:jc w:val="center"/>
        <w:rPr>
          <w:color w:val="000000"/>
          <w:sz w:val="28"/>
          <w:szCs w:val="28"/>
        </w:rPr>
      </w:pPr>
      <w:r w:rsidRPr="00530634">
        <w:rPr>
          <w:sz w:val="28"/>
          <w:szCs w:val="28"/>
        </w:rPr>
        <w:t>(</w:t>
      </w:r>
      <w:r w:rsidRPr="00530634">
        <w:rPr>
          <w:kern w:val="1"/>
          <w:sz w:val="28"/>
          <w:szCs w:val="28"/>
        </w:rPr>
        <w:t>ХХ</w:t>
      </w:r>
      <w:r>
        <w:rPr>
          <w:kern w:val="1"/>
          <w:sz w:val="28"/>
          <w:szCs w:val="28"/>
          <w:lang w:val="en-US"/>
        </w:rPr>
        <w:t>I</w:t>
      </w:r>
      <w:r w:rsidRPr="00530634">
        <w:rPr>
          <w:kern w:val="1"/>
          <w:sz w:val="28"/>
          <w:szCs w:val="28"/>
        </w:rPr>
        <w:t>Х</w:t>
      </w:r>
      <w:r w:rsidRPr="00530634">
        <w:rPr>
          <w:sz w:val="28"/>
          <w:szCs w:val="28"/>
        </w:rPr>
        <w:t xml:space="preserve">-я </w:t>
      </w:r>
      <w:r w:rsidRPr="00530634">
        <w:rPr>
          <w:color w:val="000000"/>
          <w:sz w:val="28"/>
          <w:szCs w:val="28"/>
        </w:rPr>
        <w:t>очередная сессия)</w:t>
      </w:r>
    </w:p>
    <w:p w:rsidR="00C7388C" w:rsidRPr="00A97B45" w:rsidRDefault="00C7388C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Pr="00605058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605058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605058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0505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A97B45">
        <w:rPr>
          <w:rFonts w:ascii="Times New Roman" w:hAnsi="Times New Roman" w:cs="Times New Roman"/>
          <w:sz w:val="28"/>
          <w:szCs w:val="28"/>
        </w:rPr>
        <w:t xml:space="preserve"> </w:t>
      </w:r>
      <w:r w:rsidRPr="0060505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104</w:t>
      </w:r>
    </w:p>
    <w:p w:rsidR="00C7388C" w:rsidRPr="00C43DA4" w:rsidRDefault="00C7388C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058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Отрадное</w:t>
      </w:r>
    </w:p>
    <w:p w:rsidR="00C7388C" w:rsidRPr="00266444" w:rsidRDefault="00C7388C" w:rsidP="00823D6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388C" w:rsidRPr="00266444" w:rsidRDefault="00C7388C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</w:rPr>
        <w:t>с. Кульмино Отрадненского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Чамзинского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C7388C" w:rsidRPr="00266444" w:rsidRDefault="00C7388C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388C" w:rsidRPr="00266444" w:rsidRDefault="00C7388C" w:rsidP="00C8705D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>
        <w:rPr>
          <w:rFonts w:ascii="Times New Roman" w:hAnsi="Times New Roman" w:cs="Times New Roman"/>
          <w:sz w:val="28"/>
          <w:szCs w:val="28"/>
        </w:rPr>
        <w:t>ями 25.1, 56.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2003года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 Уставом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A97B45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97B4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7B45">
        <w:rPr>
          <w:rFonts w:ascii="Times New Roman" w:hAnsi="Times New Roman" w:cs="Times New Roman"/>
          <w:sz w:val="28"/>
          <w:szCs w:val="28"/>
        </w:rPr>
        <w:t xml:space="preserve">сбора и использования средств самообложения граждан на территории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A97B45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 утвержденным решением Совета депутатов</w:t>
      </w:r>
      <w:r w:rsidRPr="00C217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от 11.03.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37,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C7388C" w:rsidRPr="00266444" w:rsidRDefault="00C7388C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7388C" w:rsidRDefault="00C7388C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Pr="00E75C99">
        <w:rPr>
          <w:rFonts w:ascii="Times New Roman" w:hAnsi="Times New Roman" w:cs="Times New Roman"/>
          <w:sz w:val="28"/>
          <w:szCs w:val="28"/>
        </w:rPr>
        <w:t xml:space="preserve">Назначить сход граждан в </w:t>
      </w:r>
      <w:r w:rsidRPr="00E75C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75C9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Кульмино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E75C99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</w:p>
    <w:p w:rsidR="00C7388C" w:rsidRDefault="00C7388C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августа</w:t>
      </w:r>
      <w:r w:rsidRPr="00E75C9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E75C9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в 10.00 ч</w:t>
      </w:r>
      <w:r w:rsidRPr="00E75C99">
        <w:rPr>
          <w:rFonts w:ascii="Times New Roman" w:hAnsi="Times New Roman" w:cs="Times New Roman"/>
          <w:sz w:val="28"/>
          <w:szCs w:val="28"/>
        </w:rPr>
        <w:t>.</w:t>
      </w:r>
    </w:p>
    <w:p w:rsidR="00C7388C" w:rsidRDefault="00C7388C" w:rsidP="00E75C99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C9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Внести на рассмотрение схода граждан  вопрос о введении  Самообложения граждан  на территории  с. Кульмино.</w:t>
      </w:r>
    </w:p>
    <w:p w:rsidR="00C7388C" w:rsidRPr="00C43DA4" w:rsidRDefault="00C7388C" w:rsidP="00C43DA4">
      <w:pPr>
        <w:jc w:val="both"/>
        <w:rPr>
          <w:rFonts w:ascii="Times New Roman" w:hAnsi="Times New Roman" w:cs="Times New Roman"/>
          <w:sz w:val="28"/>
          <w:szCs w:val="28"/>
        </w:rPr>
      </w:pPr>
      <w:r w:rsidRPr="00C43DA4">
        <w:rPr>
          <w:rFonts w:ascii="Times New Roman" w:hAnsi="Times New Roman" w:cs="Times New Roman"/>
          <w:sz w:val="28"/>
          <w:szCs w:val="28"/>
        </w:rPr>
        <w:t xml:space="preserve">2.1. Средства самообложения граждан направить на содержание мест захоронения в </w:t>
      </w:r>
      <w:r>
        <w:rPr>
          <w:rFonts w:ascii="Times New Roman" w:hAnsi="Times New Roman" w:cs="Times New Roman"/>
          <w:sz w:val="28"/>
          <w:szCs w:val="28"/>
        </w:rPr>
        <w:t>с. Кульмино Отрадненского сельского поселения</w:t>
      </w:r>
      <w:r w:rsidRPr="00C43DA4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 (проведение работ по увеличению территории  и  очистк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43DA4">
        <w:rPr>
          <w:rFonts w:ascii="Times New Roman" w:hAnsi="Times New Roman" w:cs="Times New Roman"/>
          <w:sz w:val="28"/>
          <w:szCs w:val="28"/>
        </w:rPr>
        <w:t xml:space="preserve"> кладбища в с. Кульмино).</w:t>
      </w:r>
    </w:p>
    <w:p w:rsidR="00C7388C" w:rsidRPr="00C43DA4" w:rsidRDefault="00C7388C" w:rsidP="00C43DA4">
      <w:pPr>
        <w:jc w:val="both"/>
        <w:rPr>
          <w:rFonts w:ascii="Times New Roman" w:hAnsi="Times New Roman" w:cs="Times New Roman"/>
          <w:sz w:val="28"/>
          <w:szCs w:val="28"/>
        </w:rPr>
      </w:pPr>
      <w:r w:rsidRPr="00C43DA4">
        <w:rPr>
          <w:rFonts w:ascii="Times New Roman" w:hAnsi="Times New Roman" w:cs="Times New Roman"/>
          <w:sz w:val="28"/>
          <w:szCs w:val="28"/>
        </w:rPr>
        <w:t xml:space="preserve"> 2.2.  Определить ра</w:t>
      </w:r>
      <w:r>
        <w:rPr>
          <w:rFonts w:ascii="Times New Roman" w:hAnsi="Times New Roman" w:cs="Times New Roman"/>
          <w:sz w:val="28"/>
          <w:szCs w:val="28"/>
        </w:rPr>
        <w:t>змер разового платежа  300,00 (</w:t>
      </w:r>
      <w:r w:rsidRPr="00C43DA4">
        <w:rPr>
          <w:rFonts w:ascii="Times New Roman" w:hAnsi="Times New Roman" w:cs="Times New Roman"/>
          <w:sz w:val="28"/>
          <w:szCs w:val="28"/>
        </w:rPr>
        <w:t xml:space="preserve">триста рублей 00 копеек) с </w:t>
      </w:r>
      <w:r>
        <w:rPr>
          <w:rFonts w:ascii="Times New Roman" w:hAnsi="Times New Roman" w:cs="Times New Roman"/>
          <w:sz w:val="28"/>
          <w:szCs w:val="28"/>
        </w:rPr>
        <w:t>каждого жителя села Кульмино Отрадненского сельского поселения</w:t>
      </w:r>
      <w:r w:rsidRPr="00C43DA4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достигшего 18 летнего возраста.</w:t>
      </w:r>
    </w:p>
    <w:p w:rsidR="00C7388C" w:rsidRDefault="00C7388C" w:rsidP="00E75C99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2.3. Установить, что самообложение граждан на территории с. Кульмино</w:t>
      </w:r>
      <w:r w:rsidRPr="00E75C9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Отрадненского сельского поселения</w:t>
      </w:r>
      <w:r w:rsidRPr="002E637E">
        <w:rPr>
          <w:rFonts w:ascii="Times New Roman" w:hAnsi="Times New Roman" w:cs="Times New Roman"/>
          <w:sz w:val="28"/>
          <w:szCs w:val="28"/>
        </w:rPr>
        <w:t xml:space="preserve"> </w:t>
      </w:r>
      <w:r w:rsidRPr="00C43DA4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вводится на 2021 год.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388C" w:rsidRPr="00E75C99" w:rsidRDefault="00C7388C" w:rsidP="00C02A2D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Определить вид голосования – открытое.</w:t>
      </w:r>
      <w:r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C7388C" w:rsidRDefault="00C7388C" w:rsidP="00DB694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Создать комиссию по организации и проведению схода граждан в составе :</w:t>
      </w:r>
    </w:p>
    <w:p w:rsidR="00C7388C" w:rsidRDefault="00C7388C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– Конайкин В.Н.</w:t>
      </w:r>
    </w:p>
    <w:p w:rsidR="00C7388C" w:rsidRDefault="00C7388C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–       Четвергова Л.Н.</w:t>
      </w:r>
    </w:p>
    <w:p w:rsidR="00C7388C" w:rsidRDefault="00C7388C" w:rsidP="002E637E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 –  Кильдяев Н.В.</w:t>
      </w:r>
    </w:p>
    <w:p w:rsidR="00C7388C" w:rsidRDefault="00C7388C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Романова Н.Г.</w:t>
      </w:r>
    </w:p>
    <w:p w:rsidR="00C7388C" w:rsidRDefault="00C7388C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Ерошкина А.В.</w:t>
      </w:r>
    </w:p>
    <w:p w:rsidR="00C7388C" w:rsidRPr="00266444" w:rsidRDefault="00C7388C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7388C" w:rsidRPr="00266444" w:rsidRDefault="00C7388C" w:rsidP="00773F4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Отрадненского сельского поселения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</w:p>
    <w:p w:rsidR="00C7388C" w:rsidRPr="00266444" w:rsidRDefault="00C7388C" w:rsidP="00773F4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опубликования</w:t>
      </w:r>
      <w:r w:rsidRPr="00773F42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Отрадненского сельского поселения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</w:p>
    <w:p w:rsidR="00C7388C" w:rsidRDefault="00C7388C" w:rsidP="00773F4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388C" w:rsidRPr="00266444" w:rsidRDefault="00C7388C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7388C" w:rsidRDefault="00C7388C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Pr="00266444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664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</w:p>
    <w:p w:rsidR="00C7388C" w:rsidRDefault="00C7388C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C7388C" w:rsidRPr="00266444" w:rsidRDefault="00C7388C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В.Н. Конайкин</w:t>
      </w:r>
    </w:p>
    <w:p w:rsidR="00C7388C" w:rsidRDefault="00C7388C" w:rsidP="007051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388C" w:rsidRDefault="00C7388C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388C" w:rsidRDefault="00C7388C" w:rsidP="003317C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388C" w:rsidRDefault="00C7388C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388C" w:rsidRDefault="00C7388C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388C" w:rsidRDefault="00C7388C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388C" w:rsidRDefault="00C7388C"/>
    <w:sectPr w:rsidR="00C7388C" w:rsidSect="00117BF8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88C" w:rsidRDefault="00C7388C" w:rsidP="00B562E3">
      <w:pPr>
        <w:spacing w:after="0" w:line="240" w:lineRule="auto"/>
      </w:pPr>
      <w:r>
        <w:separator/>
      </w:r>
    </w:p>
  </w:endnote>
  <w:endnote w:type="continuationSeparator" w:id="0">
    <w:p w:rsidR="00C7388C" w:rsidRDefault="00C7388C" w:rsidP="00B5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88C" w:rsidRDefault="00C7388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88C" w:rsidRDefault="00C7388C" w:rsidP="00B562E3">
      <w:pPr>
        <w:spacing w:after="0" w:line="240" w:lineRule="auto"/>
      </w:pPr>
      <w:r>
        <w:separator/>
      </w:r>
    </w:p>
  </w:footnote>
  <w:footnote w:type="continuationSeparator" w:id="0">
    <w:p w:rsidR="00C7388C" w:rsidRDefault="00C7388C" w:rsidP="00B56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88C" w:rsidRDefault="00C7388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702BE"/>
    <w:multiLevelType w:val="hybridMultilevel"/>
    <w:tmpl w:val="02A6DA48"/>
    <w:lvl w:ilvl="0" w:tplc="9B42BD7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612"/>
    <w:rsid w:val="0002422F"/>
    <w:rsid w:val="000341CD"/>
    <w:rsid w:val="000673DD"/>
    <w:rsid w:val="000754B6"/>
    <w:rsid w:val="00094F9B"/>
    <w:rsid w:val="000B24D7"/>
    <w:rsid w:val="000D4252"/>
    <w:rsid w:val="000E1B8C"/>
    <w:rsid w:val="001145EE"/>
    <w:rsid w:val="00117BF8"/>
    <w:rsid w:val="00143588"/>
    <w:rsid w:val="001C6612"/>
    <w:rsid w:val="001D27BD"/>
    <w:rsid w:val="00210215"/>
    <w:rsid w:val="00256CC3"/>
    <w:rsid w:val="00261CD2"/>
    <w:rsid w:val="00266444"/>
    <w:rsid w:val="00276D0A"/>
    <w:rsid w:val="002B2D3A"/>
    <w:rsid w:val="002E13BB"/>
    <w:rsid w:val="002E637E"/>
    <w:rsid w:val="002F3181"/>
    <w:rsid w:val="002F3C73"/>
    <w:rsid w:val="003317C5"/>
    <w:rsid w:val="00340B57"/>
    <w:rsid w:val="0035640F"/>
    <w:rsid w:val="00387A15"/>
    <w:rsid w:val="003B11E5"/>
    <w:rsid w:val="004075CE"/>
    <w:rsid w:val="004754DC"/>
    <w:rsid w:val="0048366A"/>
    <w:rsid w:val="004932FB"/>
    <w:rsid w:val="00496196"/>
    <w:rsid w:val="004F1978"/>
    <w:rsid w:val="0051374A"/>
    <w:rsid w:val="00530168"/>
    <w:rsid w:val="00530634"/>
    <w:rsid w:val="00562029"/>
    <w:rsid w:val="00591719"/>
    <w:rsid w:val="005E5172"/>
    <w:rsid w:val="005F7996"/>
    <w:rsid w:val="00601034"/>
    <w:rsid w:val="00605058"/>
    <w:rsid w:val="0064419D"/>
    <w:rsid w:val="0066504A"/>
    <w:rsid w:val="00682254"/>
    <w:rsid w:val="006929D1"/>
    <w:rsid w:val="006A05D5"/>
    <w:rsid w:val="006C687D"/>
    <w:rsid w:val="00705118"/>
    <w:rsid w:val="00711F07"/>
    <w:rsid w:val="00737B7E"/>
    <w:rsid w:val="00754C9F"/>
    <w:rsid w:val="00766F21"/>
    <w:rsid w:val="007679E7"/>
    <w:rsid w:val="00773F42"/>
    <w:rsid w:val="007A3A49"/>
    <w:rsid w:val="00823D66"/>
    <w:rsid w:val="00864BE6"/>
    <w:rsid w:val="008C3FCE"/>
    <w:rsid w:val="008E42A8"/>
    <w:rsid w:val="0097172A"/>
    <w:rsid w:val="009734B7"/>
    <w:rsid w:val="00994091"/>
    <w:rsid w:val="009A77E3"/>
    <w:rsid w:val="009B624E"/>
    <w:rsid w:val="00A32624"/>
    <w:rsid w:val="00A51C02"/>
    <w:rsid w:val="00A97529"/>
    <w:rsid w:val="00A97B45"/>
    <w:rsid w:val="00B562E3"/>
    <w:rsid w:val="00C02A2D"/>
    <w:rsid w:val="00C20DF6"/>
    <w:rsid w:val="00C2176B"/>
    <w:rsid w:val="00C41882"/>
    <w:rsid w:val="00C43DA4"/>
    <w:rsid w:val="00C54F75"/>
    <w:rsid w:val="00C64C5F"/>
    <w:rsid w:val="00C7388C"/>
    <w:rsid w:val="00C8705D"/>
    <w:rsid w:val="00C903A0"/>
    <w:rsid w:val="00CA185F"/>
    <w:rsid w:val="00CA18FE"/>
    <w:rsid w:val="00CD094A"/>
    <w:rsid w:val="00D0359F"/>
    <w:rsid w:val="00D05F31"/>
    <w:rsid w:val="00D8076F"/>
    <w:rsid w:val="00D8771F"/>
    <w:rsid w:val="00DB6948"/>
    <w:rsid w:val="00E01369"/>
    <w:rsid w:val="00E71E53"/>
    <w:rsid w:val="00E75C99"/>
    <w:rsid w:val="00E93375"/>
    <w:rsid w:val="00E9492D"/>
    <w:rsid w:val="00EB13B7"/>
    <w:rsid w:val="00EE4C88"/>
    <w:rsid w:val="00F3686F"/>
    <w:rsid w:val="00F50624"/>
    <w:rsid w:val="00F75D79"/>
    <w:rsid w:val="00F8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7C5"/>
    <w:pPr>
      <w:suppressAutoHyphens/>
      <w:spacing w:after="200" w:line="276" w:lineRule="auto"/>
    </w:pPr>
    <w:rPr>
      <w:rFonts w:cs="Calibri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317C5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E5172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F3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3181"/>
    <w:rPr>
      <w:rFonts w:ascii="Segoe UI" w:hAnsi="Segoe UI" w:cs="Segoe UI"/>
      <w:sz w:val="18"/>
      <w:szCs w:val="18"/>
      <w:lang w:eastAsia="zh-CN"/>
    </w:rPr>
  </w:style>
  <w:style w:type="paragraph" w:customStyle="1" w:styleId="ConsPlusTitle">
    <w:name w:val="ConsPlusTitle"/>
    <w:uiPriority w:val="99"/>
    <w:rsid w:val="00C2176B"/>
    <w:pPr>
      <w:suppressAutoHyphens/>
      <w:autoSpaceDE w:val="0"/>
    </w:pPr>
    <w:rPr>
      <w:rFonts w:cs="Calibri"/>
      <w:b/>
      <w:bCs/>
      <w:sz w:val="20"/>
      <w:szCs w:val="20"/>
      <w:lang w:eastAsia="ar-SA"/>
    </w:rPr>
  </w:style>
  <w:style w:type="paragraph" w:styleId="NormalWeb">
    <w:name w:val="Normal (Web)"/>
    <w:basedOn w:val="Normal"/>
    <w:uiPriority w:val="99"/>
    <w:rsid w:val="00C2176B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562E3"/>
    <w:rPr>
      <w:lang w:eastAsia="zh-CN"/>
    </w:rPr>
  </w:style>
  <w:style w:type="paragraph" w:styleId="Footer">
    <w:name w:val="footer"/>
    <w:basedOn w:val="Normal"/>
    <w:link w:val="FooterChar"/>
    <w:uiPriority w:val="99"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562E3"/>
    <w:rPr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13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2</Pages>
  <Words>412</Words>
  <Characters>2349</Characters>
  <Application>Microsoft Office Outlook</Application>
  <DocSecurity>0</DocSecurity>
  <Lines>0</Lines>
  <Paragraphs>0</Paragraphs>
  <ScaleCrop>false</ScaleCrop>
  <Company>RUSSIA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XP GAME 2010</dc:creator>
  <cp:keywords/>
  <dc:description/>
  <cp:lastModifiedBy>Zam</cp:lastModifiedBy>
  <cp:revision>13</cp:revision>
  <cp:lastPrinted>2021-04-27T09:28:00Z</cp:lastPrinted>
  <dcterms:created xsi:type="dcterms:W3CDTF">2021-04-13T11:58:00Z</dcterms:created>
  <dcterms:modified xsi:type="dcterms:W3CDTF">2021-08-17T07:24:00Z</dcterms:modified>
</cp:coreProperties>
</file>