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7F1" w:rsidRPr="000C6ED8" w:rsidRDefault="00AB57F1" w:rsidP="005C3283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AB57F1" w:rsidRPr="00611860" w:rsidRDefault="00AB57F1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Совет депутатов Отрадненского сельского поселения</w:t>
      </w:r>
    </w:p>
    <w:p w:rsidR="00AB57F1" w:rsidRPr="00611860" w:rsidRDefault="00AB57F1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Чамзинского муниципального района</w:t>
      </w:r>
    </w:p>
    <w:p w:rsidR="00AB57F1" w:rsidRPr="00611860" w:rsidRDefault="00AB57F1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AB57F1" w:rsidRPr="00611860" w:rsidRDefault="00AB57F1" w:rsidP="00B75DAA">
      <w:pPr>
        <w:jc w:val="center"/>
        <w:rPr>
          <w:sz w:val="28"/>
          <w:szCs w:val="28"/>
        </w:rPr>
      </w:pPr>
    </w:p>
    <w:p w:rsidR="00AB57F1" w:rsidRPr="009D5785" w:rsidRDefault="00AB57F1" w:rsidP="00B531DC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AB57F1" w:rsidRPr="000F74D2" w:rsidRDefault="00AB57F1" w:rsidP="00F019AE">
      <w:pPr>
        <w:pStyle w:val="NormalWeb"/>
        <w:spacing w:after="0"/>
        <w:jc w:val="center"/>
        <w:rPr>
          <w:color w:val="000000"/>
        </w:rPr>
      </w:pPr>
      <w:r w:rsidRPr="000F74D2">
        <w:t>(</w:t>
      </w:r>
      <w:r w:rsidRPr="000F74D2">
        <w:rPr>
          <w:kern w:val="1"/>
        </w:rPr>
        <w:t>ХХ</w:t>
      </w:r>
      <w:r w:rsidRPr="000F74D2">
        <w:rPr>
          <w:kern w:val="1"/>
          <w:lang w:val="en-US"/>
        </w:rPr>
        <w:t>I</w:t>
      </w:r>
      <w:r w:rsidRPr="000F74D2">
        <w:rPr>
          <w:kern w:val="1"/>
        </w:rPr>
        <w:t>Х</w:t>
      </w:r>
      <w:r w:rsidRPr="000F74D2">
        <w:t>-ой очередной сессии)</w:t>
      </w:r>
    </w:p>
    <w:p w:rsidR="00AB57F1" w:rsidRPr="009D5785" w:rsidRDefault="00AB57F1" w:rsidP="00B531DC">
      <w:pPr>
        <w:jc w:val="both"/>
        <w:rPr>
          <w:b/>
          <w:bCs/>
        </w:rPr>
      </w:pPr>
      <w:r>
        <w:rPr>
          <w:b/>
          <w:bCs/>
        </w:rPr>
        <w:t>12.08.2021</w:t>
      </w:r>
      <w:r w:rsidRPr="009D5785">
        <w:rPr>
          <w:b/>
          <w:bCs/>
        </w:rPr>
        <w:t xml:space="preserve">г.                                                                                                              № </w:t>
      </w:r>
      <w:r>
        <w:rPr>
          <w:b/>
          <w:bCs/>
        </w:rPr>
        <w:t>103</w:t>
      </w:r>
    </w:p>
    <w:p w:rsidR="00AB57F1" w:rsidRPr="009D5785" w:rsidRDefault="00AB57F1" w:rsidP="00B531DC">
      <w:pPr>
        <w:jc w:val="both"/>
        <w:rPr>
          <w:b/>
          <w:bCs/>
        </w:rPr>
      </w:pPr>
    </w:p>
    <w:p w:rsidR="00AB57F1" w:rsidRPr="009D5785" w:rsidRDefault="00AB57F1" w:rsidP="00B531DC">
      <w:pPr>
        <w:jc w:val="center"/>
      </w:pPr>
      <w:r>
        <w:t>с. Отрадное</w:t>
      </w:r>
    </w:p>
    <w:p w:rsidR="00AB57F1" w:rsidRPr="009D5785" w:rsidRDefault="00AB57F1" w:rsidP="00B531DC">
      <w:pPr>
        <w:jc w:val="center"/>
        <w:rPr>
          <w:b/>
          <w:bCs/>
        </w:rPr>
      </w:pPr>
    </w:p>
    <w:p w:rsidR="00AB57F1" w:rsidRPr="00245B1E" w:rsidRDefault="00AB57F1" w:rsidP="00245B1E">
      <w:pPr>
        <w:ind w:left="-360"/>
        <w:jc w:val="center"/>
        <w:rPr>
          <w:b/>
          <w:bCs/>
        </w:rPr>
      </w:pPr>
      <w:r w:rsidRPr="009D5785">
        <w:rPr>
          <w:b/>
          <w:bCs/>
          <w:lang w:eastAsia="en-US"/>
        </w:rPr>
        <w:t>Об</w:t>
      </w:r>
      <w:r>
        <w:rPr>
          <w:b/>
          <w:bCs/>
          <w:lang w:eastAsia="en-US"/>
        </w:rPr>
        <w:t xml:space="preserve"> утверждении </w:t>
      </w:r>
      <w:r w:rsidRPr="00E26389">
        <w:rPr>
          <w:b/>
          <w:bCs/>
          <w:sz w:val="28"/>
          <w:szCs w:val="28"/>
        </w:rPr>
        <w:t>проекта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</w:rPr>
        <w:t>п</w:t>
      </w:r>
      <w:r w:rsidRPr="009C563D">
        <w:rPr>
          <w:b/>
          <w:bCs/>
        </w:rPr>
        <w:t xml:space="preserve">ланировки территории и проект межевания территории  по объекту </w:t>
      </w:r>
      <w:r w:rsidRPr="00245B1E">
        <w:rPr>
          <w:b/>
          <w:bCs/>
        </w:rPr>
        <w:t xml:space="preserve">«Строительство автомобильной дороги, обеспечивающей подъезд до </w:t>
      </w:r>
    </w:p>
    <w:p w:rsidR="00AB57F1" w:rsidRPr="00245B1E" w:rsidRDefault="00AB57F1" w:rsidP="00245B1E">
      <w:pPr>
        <w:ind w:left="-360"/>
        <w:jc w:val="center"/>
        <w:rPr>
          <w:b/>
          <w:bCs/>
        </w:rPr>
      </w:pPr>
      <w:r w:rsidRPr="00245B1E">
        <w:rPr>
          <w:b/>
          <w:bCs/>
        </w:rPr>
        <w:t xml:space="preserve">зерноскладов, в с. Кочкуши Чамзинского муниципального района </w:t>
      </w:r>
    </w:p>
    <w:p w:rsidR="00AB57F1" w:rsidRDefault="00AB57F1" w:rsidP="00245B1E">
      <w:pPr>
        <w:ind w:left="-360"/>
        <w:jc w:val="center"/>
        <w:rPr>
          <w:b/>
          <w:bCs/>
        </w:rPr>
      </w:pPr>
      <w:r w:rsidRPr="00245B1E">
        <w:rPr>
          <w:b/>
          <w:bCs/>
        </w:rPr>
        <w:t>Республики Мордовия»</w:t>
      </w:r>
    </w:p>
    <w:p w:rsidR="00AB57F1" w:rsidRPr="00245B1E" w:rsidRDefault="00AB57F1" w:rsidP="00245B1E">
      <w:pPr>
        <w:ind w:left="-360"/>
        <w:jc w:val="center"/>
        <w:rPr>
          <w:b/>
          <w:bCs/>
          <w:lang w:eastAsia="en-US"/>
        </w:rPr>
      </w:pPr>
    </w:p>
    <w:p w:rsidR="00AB57F1" w:rsidRDefault="00AB57F1" w:rsidP="00AE4142">
      <w:pPr>
        <w:ind w:left="-360"/>
        <w:jc w:val="center"/>
      </w:pPr>
      <w:r>
        <w:rPr>
          <w:lang w:eastAsia="en-US"/>
        </w:rPr>
        <w:t xml:space="preserve">           </w:t>
      </w:r>
      <w:r w:rsidRPr="009D5785">
        <w:rPr>
          <w:lang w:eastAsia="en-US"/>
        </w:rPr>
        <w:t>В соответствии</w:t>
      </w:r>
      <w:r>
        <w:rPr>
          <w:lang w:eastAsia="en-US"/>
        </w:rPr>
        <w:t xml:space="preserve"> с Градостроительным кодексом РФ, Федеральным законом от 6 октября </w:t>
      </w:r>
      <w:r w:rsidRPr="009D5785">
        <w:rPr>
          <w:lang w:eastAsia="en-US"/>
        </w:rPr>
        <w:t xml:space="preserve"> 2003 г. № 131-ФЗ «Об общих принципах организации местного самоуправления в Российской Федерации»,</w:t>
      </w:r>
      <w:r>
        <w:rPr>
          <w:lang w:eastAsia="en-US"/>
        </w:rPr>
        <w:t xml:space="preserve"> с учетом протокола публичных слушаний  по проекту </w:t>
      </w:r>
      <w:r>
        <w:t xml:space="preserve">планировки территории и </w:t>
      </w:r>
    </w:p>
    <w:p w:rsidR="00AB57F1" w:rsidRPr="00AE4142" w:rsidRDefault="00AB57F1" w:rsidP="00AE4142">
      <w:pPr>
        <w:ind w:left="-360"/>
      </w:pPr>
      <w:r w:rsidRPr="00B75DAA">
        <w:t xml:space="preserve">проект межевания территории  по объекту </w:t>
      </w:r>
      <w:r>
        <w:t>«</w:t>
      </w:r>
      <w:r w:rsidRPr="00AE4142">
        <w:rPr>
          <w:b/>
          <w:bCs/>
        </w:rPr>
        <w:t xml:space="preserve"> </w:t>
      </w:r>
      <w:r w:rsidRPr="00AE4142">
        <w:t>Строительство автомобильной дороги, обеспечивающей подъезд до зерноскладов, в с. Кочкуши Чамзинского муниципального района Республики Мордовия»</w:t>
      </w:r>
    </w:p>
    <w:p w:rsidR="00AB57F1" w:rsidRPr="00AE4142" w:rsidRDefault="00AB57F1" w:rsidP="00AE4142">
      <w:pPr>
        <w:ind w:left="-360"/>
        <w:rPr>
          <w:lang w:eastAsia="en-US"/>
        </w:rPr>
      </w:pPr>
      <w:r w:rsidRPr="00AE4142">
        <w:rPr>
          <w:lang w:eastAsia="en-US"/>
        </w:rPr>
        <w:t xml:space="preserve">     </w:t>
      </w:r>
    </w:p>
    <w:p w:rsidR="00AB57F1" w:rsidRPr="009D5785" w:rsidRDefault="00AB57F1" w:rsidP="00B75DAA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AB57F1" w:rsidRPr="009D5785" w:rsidRDefault="00AB57F1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Совет депутатов </w:t>
      </w:r>
      <w:r>
        <w:rPr>
          <w:b/>
          <w:bCs/>
          <w:lang w:eastAsia="en-US"/>
        </w:rPr>
        <w:t>Отрадненского</w:t>
      </w:r>
      <w:r w:rsidRPr="009D5785">
        <w:rPr>
          <w:b/>
          <w:bCs/>
          <w:lang w:eastAsia="en-US"/>
        </w:rPr>
        <w:t xml:space="preserve"> сельского поселения Чамзинского муниципального района РЕШИЛ:</w:t>
      </w:r>
    </w:p>
    <w:p w:rsidR="00AB57F1" w:rsidRPr="009D5785" w:rsidRDefault="00AB57F1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AB57F1" w:rsidRPr="00AE4142" w:rsidRDefault="00AB57F1" w:rsidP="00AE4142">
      <w:pPr>
        <w:ind w:left="-360"/>
      </w:pPr>
      <w:r>
        <w:rPr>
          <w:lang w:eastAsia="en-US"/>
        </w:rPr>
        <w:t xml:space="preserve">               </w:t>
      </w:r>
      <w:r w:rsidRPr="009D5785">
        <w:rPr>
          <w:lang w:eastAsia="en-US"/>
        </w:rPr>
        <w:t>1. Утвердить</w:t>
      </w:r>
      <w:r>
        <w:rPr>
          <w:lang w:eastAsia="en-US"/>
        </w:rPr>
        <w:t xml:space="preserve"> проект </w:t>
      </w:r>
      <w:r>
        <w:t>п</w:t>
      </w:r>
      <w:r w:rsidRPr="00B75DAA">
        <w:t xml:space="preserve">ланировки территории и проект межевания территории  по объекту </w:t>
      </w:r>
      <w:r>
        <w:t>«</w:t>
      </w:r>
      <w:r w:rsidRPr="00AE4142">
        <w:rPr>
          <w:b/>
          <w:bCs/>
        </w:rPr>
        <w:t xml:space="preserve"> </w:t>
      </w:r>
      <w:r w:rsidRPr="00AE4142">
        <w:t xml:space="preserve">Строительство автомобильной дороги, обеспечивающей подъезд до зерноскладов, в с. Кочкуши </w:t>
      </w:r>
      <w:r>
        <w:t xml:space="preserve"> </w:t>
      </w:r>
      <w:r w:rsidRPr="00AE4142">
        <w:t>Чамзинского муниципального района Республики Мордовия»</w:t>
      </w:r>
      <w:r>
        <w:t>.</w:t>
      </w:r>
    </w:p>
    <w:p w:rsidR="00AB57F1" w:rsidRPr="00AE4142" w:rsidRDefault="00AB57F1" w:rsidP="00AE4142">
      <w:pPr>
        <w:ind w:left="-360"/>
        <w:rPr>
          <w:sz w:val="28"/>
          <w:szCs w:val="28"/>
        </w:rPr>
      </w:pPr>
      <w:r>
        <w:t>.</w:t>
      </w:r>
      <w:r>
        <w:rPr>
          <w:sz w:val="28"/>
          <w:szCs w:val="28"/>
        </w:rPr>
        <w:t xml:space="preserve">           </w:t>
      </w:r>
      <w:r w:rsidRPr="009D5785">
        <w:rPr>
          <w:lang w:eastAsia="en-US"/>
        </w:rPr>
        <w:t>2. Настоящее решение вступает в силу со дня его официаль</w:t>
      </w:r>
      <w:r>
        <w:rPr>
          <w:lang w:eastAsia="en-US"/>
        </w:rPr>
        <w:t>ного опубли</w:t>
      </w:r>
      <w:bookmarkStart w:id="0" w:name="_GoBack"/>
      <w:bookmarkEnd w:id="0"/>
      <w:r>
        <w:rPr>
          <w:lang w:eastAsia="en-US"/>
        </w:rPr>
        <w:t>кования в Информационном бюллетене  Отрадненского сельского поселения</w:t>
      </w:r>
      <w:r w:rsidRPr="009D5785">
        <w:rPr>
          <w:lang w:eastAsia="en-US"/>
        </w:rPr>
        <w:t>.</w:t>
      </w:r>
    </w:p>
    <w:p w:rsidR="00AB57F1" w:rsidRPr="009D5785" w:rsidRDefault="00AB57F1" w:rsidP="00B531DC">
      <w:pPr>
        <w:autoSpaceDE w:val="0"/>
        <w:autoSpaceDN w:val="0"/>
        <w:adjustRightInd w:val="0"/>
        <w:jc w:val="both"/>
      </w:pPr>
    </w:p>
    <w:p w:rsidR="00AB57F1" w:rsidRPr="009D5785" w:rsidRDefault="00AB57F1" w:rsidP="00B531DC">
      <w:pPr>
        <w:autoSpaceDE w:val="0"/>
        <w:autoSpaceDN w:val="0"/>
        <w:adjustRightInd w:val="0"/>
        <w:jc w:val="both"/>
      </w:pPr>
    </w:p>
    <w:p w:rsidR="00AB57F1" w:rsidRDefault="00AB57F1" w:rsidP="00B531DC">
      <w:pPr>
        <w:rPr>
          <w:sz w:val="26"/>
          <w:szCs w:val="26"/>
        </w:rPr>
      </w:pPr>
    </w:p>
    <w:p w:rsidR="00AB57F1" w:rsidRDefault="00AB57F1" w:rsidP="00B531DC">
      <w:pPr>
        <w:rPr>
          <w:sz w:val="26"/>
          <w:szCs w:val="26"/>
        </w:rPr>
      </w:pPr>
    </w:p>
    <w:p w:rsidR="00AB57F1" w:rsidRDefault="00AB57F1" w:rsidP="00B531DC">
      <w:pPr>
        <w:rPr>
          <w:sz w:val="26"/>
          <w:szCs w:val="26"/>
        </w:rPr>
      </w:pPr>
    </w:p>
    <w:p w:rsidR="00AB57F1" w:rsidRDefault="00AB57F1" w:rsidP="00B531DC">
      <w:pPr>
        <w:rPr>
          <w:sz w:val="26"/>
          <w:szCs w:val="26"/>
        </w:rPr>
      </w:pPr>
    </w:p>
    <w:p w:rsidR="00AB57F1" w:rsidRDefault="00AB57F1" w:rsidP="00B531DC">
      <w:pPr>
        <w:rPr>
          <w:sz w:val="26"/>
          <w:szCs w:val="26"/>
        </w:rPr>
      </w:pPr>
    </w:p>
    <w:p w:rsidR="00AB57F1" w:rsidRDefault="00AB57F1" w:rsidP="00A86207">
      <w:pPr>
        <w:ind w:firstLine="540"/>
        <w:jc w:val="both"/>
        <w:rPr>
          <w:sz w:val="28"/>
          <w:szCs w:val="28"/>
        </w:rPr>
      </w:pPr>
    </w:p>
    <w:p w:rsidR="00AB57F1" w:rsidRDefault="00AB57F1" w:rsidP="00A86207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</w:p>
    <w:p w:rsidR="00AB57F1" w:rsidRDefault="00AB57F1" w:rsidP="00A86207">
      <w:pPr>
        <w:rPr>
          <w:sz w:val="28"/>
          <w:szCs w:val="28"/>
        </w:rPr>
      </w:pPr>
      <w:r>
        <w:rPr>
          <w:sz w:val="28"/>
          <w:szCs w:val="28"/>
        </w:rPr>
        <w:t>Отрадненского  сельского поселения                                   В.Н. Конайкин</w:t>
      </w:r>
    </w:p>
    <w:p w:rsidR="00AB57F1" w:rsidRDefault="00AB57F1" w:rsidP="00A86207">
      <w:pPr>
        <w:rPr>
          <w:sz w:val="28"/>
          <w:szCs w:val="28"/>
        </w:rPr>
      </w:pPr>
    </w:p>
    <w:p w:rsidR="00AB57F1" w:rsidRPr="00611860" w:rsidRDefault="00AB57F1" w:rsidP="0022451C">
      <w:pPr>
        <w:rPr>
          <w:sz w:val="28"/>
          <w:szCs w:val="28"/>
        </w:rPr>
      </w:pPr>
    </w:p>
    <w:p w:rsidR="00AB57F1" w:rsidRPr="009D5785" w:rsidRDefault="00AB57F1" w:rsidP="00B531DC">
      <w:pPr>
        <w:suppressAutoHyphens/>
        <w:autoSpaceDN w:val="0"/>
        <w:ind w:right="-1"/>
        <w:jc w:val="right"/>
        <w:rPr>
          <w:kern w:val="3"/>
        </w:rPr>
      </w:pPr>
    </w:p>
    <w:p w:rsidR="00AB57F1" w:rsidRPr="009D5785" w:rsidRDefault="00AB57F1" w:rsidP="00B531DC">
      <w:pPr>
        <w:suppressAutoHyphens/>
        <w:autoSpaceDN w:val="0"/>
        <w:ind w:right="-1"/>
        <w:jc w:val="right"/>
        <w:rPr>
          <w:kern w:val="3"/>
        </w:rPr>
      </w:pPr>
    </w:p>
    <w:p w:rsidR="00AB57F1" w:rsidRDefault="00AB57F1"/>
    <w:sectPr w:rsidR="00AB57F1" w:rsidSect="001A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514C"/>
    <w:rsid w:val="00014CF4"/>
    <w:rsid w:val="00022F6A"/>
    <w:rsid w:val="000C6ED8"/>
    <w:rsid w:val="000D0AF4"/>
    <w:rsid w:val="000F0265"/>
    <w:rsid w:val="000F74D2"/>
    <w:rsid w:val="001872A5"/>
    <w:rsid w:val="001A6C8C"/>
    <w:rsid w:val="0022451C"/>
    <w:rsid w:val="00245B1E"/>
    <w:rsid w:val="002B7CCC"/>
    <w:rsid w:val="002D0A63"/>
    <w:rsid w:val="00367862"/>
    <w:rsid w:val="003D6DDE"/>
    <w:rsid w:val="004278A5"/>
    <w:rsid w:val="004403DB"/>
    <w:rsid w:val="00525CC9"/>
    <w:rsid w:val="0053227D"/>
    <w:rsid w:val="005A57C7"/>
    <w:rsid w:val="005C3283"/>
    <w:rsid w:val="00601BF9"/>
    <w:rsid w:val="00611860"/>
    <w:rsid w:val="0073720F"/>
    <w:rsid w:val="007C0B33"/>
    <w:rsid w:val="007D09EC"/>
    <w:rsid w:val="00973F73"/>
    <w:rsid w:val="009C563D"/>
    <w:rsid w:val="009D5785"/>
    <w:rsid w:val="009D59A4"/>
    <w:rsid w:val="009E3F46"/>
    <w:rsid w:val="00A03914"/>
    <w:rsid w:val="00A85795"/>
    <w:rsid w:val="00A86207"/>
    <w:rsid w:val="00AB57F1"/>
    <w:rsid w:val="00AE4142"/>
    <w:rsid w:val="00B021F9"/>
    <w:rsid w:val="00B113F0"/>
    <w:rsid w:val="00B1514C"/>
    <w:rsid w:val="00B239C1"/>
    <w:rsid w:val="00B531DC"/>
    <w:rsid w:val="00B75DAA"/>
    <w:rsid w:val="00B9192C"/>
    <w:rsid w:val="00BA53E5"/>
    <w:rsid w:val="00CB60A0"/>
    <w:rsid w:val="00D26367"/>
    <w:rsid w:val="00D41777"/>
    <w:rsid w:val="00D459D2"/>
    <w:rsid w:val="00D74F01"/>
    <w:rsid w:val="00D95FBF"/>
    <w:rsid w:val="00E26389"/>
    <w:rsid w:val="00E65765"/>
    <w:rsid w:val="00ED6DF4"/>
    <w:rsid w:val="00EF1DD1"/>
    <w:rsid w:val="00F019AE"/>
    <w:rsid w:val="00F472A7"/>
    <w:rsid w:val="00F7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D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B6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60A0"/>
    <w:rPr>
      <w:rFonts w:ascii="Tahoma" w:hAnsi="Tahoma" w:cs="Tahoma"/>
      <w:sz w:val="16"/>
      <w:szCs w:val="16"/>
      <w:lang w:eastAsia="ru-RU"/>
    </w:rPr>
  </w:style>
  <w:style w:type="paragraph" w:customStyle="1" w:styleId="a">
    <w:name w:val="Знак"/>
    <w:basedOn w:val="Normal"/>
    <w:uiPriority w:val="99"/>
    <w:rsid w:val="009C563D"/>
    <w:rPr>
      <w:rFonts w:ascii="Verdana" w:eastAsia="Calibri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019AE"/>
    <w:pPr>
      <w:suppressAutoHyphens/>
      <w:spacing w:before="280" w:after="119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10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1</Pages>
  <Words>253</Words>
  <Characters>1444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Zam</cp:lastModifiedBy>
  <cp:revision>19</cp:revision>
  <cp:lastPrinted>2021-07-26T04:53:00Z</cp:lastPrinted>
  <dcterms:created xsi:type="dcterms:W3CDTF">2021-06-07T06:54:00Z</dcterms:created>
  <dcterms:modified xsi:type="dcterms:W3CDTF">2021-08-11T12:20:00Z</dcterms:modified>
</cp:coreProperties>
</file>