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834" w:rsidRPr="00AF544C" w:rsidRDefault="00617834" w:rsidP="00A8214F">
      <w:pPr>
        <w:ind w:firstLine="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caps/>
          <w:sz w:val="28"/>
          <w:szCs w:val="28"/>
        </w:rPr>
        <w:t>ОТРАДНЕНСКОГО СЕЛЬСКОГО ПОСЕЛЕНИЯ</w:t>
      </w:r>
    </w:p>
    <w:p w:rsidR="00617834" w:rsidRPr="00AF544C" w:rsidRDefault="00617834" w:rsidP="00A8214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>ЧАМЗИНСКОГО МУНИЦИПАЛЬНОГО РАЙОНА</w:t>
      </w:r>
    </w:p>
    <w:p w:rsidR="00617834" w:rsidRPr="00AF544C" w:rsidRDefault="00617834" w:rsidP="00A8214F">
      <w:pPr>
        <w:pStyle w:val="Heading1"/>
        <w:spacing w:before="0" w:after="0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AF54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 xml:space="preserve">Республики Мордовия </w:t>
      </w:r>
    </w:p>
    <w:p w:rsidR="00617834" w:rsidRPr="00AF544C" w:rsidRDefault="00617834" w:rsidP="00A8214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7834" w:rsidRPr="00AF544C" w:rsidRDefault="00617834" w:rsidP="00AA421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A4217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17834" w:rsidRPr="00AA4217" w:rsidRDefault="00617834" w:rsidP="00AA42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4217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AA4217">
        <w:rPr>
          <w:rFonts w:ascii="Times New Roman" w:hAnsi="Times New Roman" w:cs="Times New Roman"/>
          <w:b/>
          <w:bCs/>
          <w:sz w:val="28"/>
          <w:szCs w:val="28"/>
          <w:lang w:val="en-US"/>
        </w:rPr>
        <w:t>XXVIII</w:t>
      </w:r>
      <w:r w:rsidRPr="00AA4217">
        <w:rPr>
          <w:rFonts w:ascii="Times New Roman" w:hAnsi="Times New Roman" w:cs="Times New Roman"/>
          <w:b/>
          <w:bCs/>
          <w:sz w:val="28"/>
          <w:szCs w:val="28"/>
        </w:rPr>
        <w:t>-ой внеочередной  сессии)</w:t>
      </w:r>
    </w:p>
    <w:p w:rsidR="00617834" w:rsidRPr="00AF544C" w:rsidRDefault="00617834" w:rsidP="00AF544C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7834" w:rsidRPr="00AF544C" w:rsidRDefault="00617834" w:rsidP="00AF544C">
      <w:pPr>
        <w:pStyle w:val="Heading1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23.07</w:t>
      </w:r>
      <w:r w:rsidRPr="00AF54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.2021г.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</w:t>
      </w:r>
      <w:r w:rsidRPr="00AF54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№ 98</w:t>
      </w:r>
      <w:r w:rsidRPr="00AF544C"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с. Отрадное</w:t>
      </w:r>
    </w:p>
    <w:p w:rsidR="00617834" w:rsidRPr="00AF544C" w:rsidRDefault="00617834" w:rsidP="00A8214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7834" w:rsidRPr="00AF544C" w:rsidRDefault="00617834" w:rsidP="00A8214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</w:t>
      </w:r>
    </w:p>
    <w:p w:rsidR="00617834" w:rsidRPr="00AF544C" w:rsidRDefault="00617834" w:rsidP="00A8214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Отрадненском сельском поселении Чамзинского муниципального района Республики Мордовия</w:t>
      </w:r>
    </w:p>
    <w:p w:rsidR="00617834" w:rsidRPr="00D36551" w:rsidRDefault="00617834" w:rsidP="00D36551">
      <w:pPr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D36551">
      <w:pPr>
        <w:tabs>
          <w:tab w:val="left" w:pos="1134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2003 г.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Отрадненского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65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17834" w:rsidRPr="00D36551" w:rsidRDefault="00617834" w:rsidP="00D36551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BA5F1B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 в Отрадненском сельском поселении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617834" w:rsidRPr="00BA5F1B" w:rsidRDefault="00617834" w:rsidP="00BA5F1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A5F1B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</w:t>
      </w:r>
      <w:r>
        <w:rPr>
          <w:rFonts w:ascii="Times New Roman" w:hAnsi="Times New Roman" w:cs="Times New Roman"/>
          <w:sz w:val="28"/>
          <w:szCs w:val="28"/>
        </w:rPr>
        <w:t>ики Мордовия от 21.02.2014г. №81</w:t>
      </w:r>
      <w:r w:rsidRPr="00BA5F1B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публичных слушаний в   </w:t>
      </w:r>
      <w:r>
        <w:rPr>
          <w:rFonts w:ascii="Times New Roman" w:hAnsi="Times New Roman" w:cs="Times New Roman"/>
          <w:sz w:val="28"/>
          <w:szCs w:val="28"/>
        </w:rPr>
        <w:t>Отрадненском</w:t>
      </w:r>
      <w:r w:rsidRPr="00BA5F1B">
        <w:rPr>
          <w:rFonts w:ascii="Times New Roman" w:hAnsi="Times New Roman" w:cs="Times New Roman"/>
          <w:sz w:val="28"/>
          <w:szCs w:val="28"/>
        </w:rPr>
        <w:t xml:space="preserve">  сельском поселении Чамзинского муниципального района» признать утратившим силу.</w:t>
      </w:r>
    </w:p>
    <w:p w:rsidR="00617834" w:rsidRPr="00BA5F1B" w:rsidRDefault="00617834" w:rsidP="00BA5F1B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BA5F1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(обнародования)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бюллетени</w:t>
      </w:r>
      <w:r w:rsidRPr="00BA5F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17834" w:rsidRDefault="00617834" w:rsidP="00AF544C">
      <w:pPr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F544C">
      <w:pPr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9632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9632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9632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9632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C62DBD">
      <w:pPr>
        <w:ind w:firstLine="540"/>
        <w:rPr>
          <w:rFonts w:cs="Times New Roman"/>
          <w:sz w:val="28"/>
          <w:szCs w:val="28"/>
        </w:rPr>
      </w:pPr>
    </w:p>
    <w:p w:rsidR="00617834" w:rsidRPr="00C62DBD" w:rsidRDefault="00617834" w:rsidP="00C62DB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62DBD">
        <w:rPr>
          <w:rFonts w:ascii="Times New Roman" w:hAnsi="Times New Roman" w:cs="Times New Roman"/>
          <w:sz w:val="28"/>
          <w:szCs w:val="28"/>
        </w:rPr>
        <w:t xml:space="preserve">И.о. Главы </w:t>
      </w:r>
    </w:p>
    <w:p w:rsidR="00617834" w:rsidRPr="00C62DBD" w:rsidRDefault="00617834" w:rsidP="00C62DB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62DBD">
        <w:rPr>
          <w:rFonts w:ascii="Times New Roman" w:hAnsi="Times New Roman" w:cs="Times New Roman"/>
          <w:sz w:val="28"/>
          <w:szCs w:val="28"/>
        </w:rPr>
        <w:t xml:space="preserve">Отрадненского  сельского поселения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62DBD">
        <w:rPr>
          <w:rFonts w:ascii="Times New Roman" w:hAnsi="Times New Roman" w:cs="Times New Roman"/>
          <w:sz w:val="28"/>
          <w:szCs w:val="28"/>
        </w:rPr>
        <w:t xml:space="preserve">           В.Н. Конайкин</w:t>
      </w:r>
    </w:p>
    <w:p w:rsidR="00617834" w:rsidRPr="00C62DBD" w:rsidRDefault="00617834" w:rsidP="00C62DBD">
      <w:pPr>
        <w:rPr>
          <w:rFonts w:ascii="Times New Roman" w:hAnsi="Times New Roman" w:cs="Times New Roman"/>
          <w:sz w:val="28"/>
          <w:szCs w:val="28"/>
        </w:rPr>
      </w:pPr>
    </w:p>
    <w:p w:rsidR="00617834" w:rsidRPr="00AF544C" w:rsidRDefault="00617834" w:rsidP="00A4486D">
      <w:pPr>
        <w:tabs>
          <w:tab w:val="left" w:pos="1134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4486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617834" w:rsidRPr="00D36551" w:rsidRDefault="00617834" w:rsidP="00A4486D">
      <w:pPr>
        <w:jc w:val="left"/>
        <w:rPr>
          <w:rFonts w:ascii="Times New Roman" w:hAnsi="Times New Roman" w:cs="Times New Roman"/>
          <w:sz w:val="28"/>
          <w:szCs w:val="28"/>
        </w:rPr>
      </w:pPr>
    </w:p>
    <w:bookmarkEnd w:id="0"/>
    <w:p w:rsidR="00617834" w:rsidRPr="00D36551" w:rsidRDefault="00617834" w:rsidP="00D36551">
      <w:pPr>
        <w:rPr>
          <w:rFonts w:ascii="Times New Roman" w:hAnsi="Times New Roman" w:cs="Times New Roman"/>
          <w:sz w:val="28"/>
          <w:szCs w:val="28"/>
        </w:rPr>
      </w:pPr>
    </w:p>
    <w:p w:rsidR="00617834" w:rsidRDefault="00617834">
      <w:pPr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9632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17834" w:rsidRDefault="00617834">
      <w:pPr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617834" w:rsidRDefault="00617834" w:rsidP="00AF54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617834" w:rsidRDefault="00617834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617834" w:rsidRDefault="00617834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</w:p>
    <w:p w:rsidR="00617834" w:rsidRDefault="00617834" w:rsidP="00AF54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23.07.2021г. № 98</w:t>
      </w:r>
    </w:p>
    <w:p w:rsidR="00617834" w:rsidRDefault="00617834" w:rsidP="00AF54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AF54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617834" w:rsidRPr="00AF544C" w:rsidRDefault="00617834" w:rsidP="002175E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4C">
        <w:rPr>
          <w:rFonts w:ascii="Times New Roman" w:hAnsi="Times New Roman" w:cs="Times New Roman"/>
          <w:b/>
          <w:bCs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Отрадненском сельском поселении Чамзинского муниципального района Республики Мордовия</w:t>
      </w:r>
    </w:p>
    <w:p w:rsidR="00617834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7834" w:rsidRPr="002175E9" w:rsidRDefault="00617834" w:rsidP="002175E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617834" w:rsidRPr="002175E9" w:rsidRDefault="00617834" w:rsidP="002175E9">
      <w:pPr>
        <w:widowControl/>
        <w:numPr>
          <w:ilvl w:val="1"/>
          <w:numId w:val="8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Чамзинского </w:t>
      </w:r>
      <w:r w:rsidRPr="002175E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образование).</w:t>
      </w:r>
    </w:p>
    <w:p w:rsidR="00617834" w:rsidRPr="002175E9" w:rsidRDefault="00617834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Pr="002175E9">
        <w:rPr>
          <w:rFonts w:ascii="Times New Roman" w:hAnsi="Times New Roman" w:cs="Times New Roman"/>
          <w:sz w:val="28"/>
          <w:szCs w:val="28"/>
        </w:rPr>
        <w:t xml:space="preserve">(далее – Совет депутатов), главой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617834" w:rsidRPr="002175E9" w:rsidRDefault="00617834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617834" w:rsidRPr="002175E9" w:rsidRDefault="00617834" w:rsidP="002175E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617834" w:rsidRPr="002175E9" w:rsidRDefault="00617834" w:rsidP="002175E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617834" w:rsidRPr="002175E9" w:rsidRDefault="00617834" w:rsidP="002175E9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617834" w:rsidRPr="002175E9" w:rsidRDefault="00617834" w:rsidP="002175E9">
      <w:pPr>
        <w:pStyle w:val="a3"/>
        <w:widowControl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617834" w:rsidRPr="002175E9" w:rsidRDefault="00617834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617834" w:rsidRPr="002175E9" w:rsidRDefault="00617834" w:rsidP="002175E9">
      <w:pPr>
        <w:widowControl/>
        <w:numPr>
          <w:ilvl w:val="1"/>
          <w:numId w:val="9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617834" w:rsidRPr="002175E9" w:rsidRDefault="00617834" w:rsidP="002175E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pStyle w:val="a3"/>
        <w:tabs>
          <w:tab w:val="left" w:pos="113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2. Назначение публичных слушаний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widowControl/>
        <w:numPr>
          <w:ilvl w:val="0"/>
          <w:numId w:val="10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Совет депутатов), главы муниципального образования.</w:t>
      </w:r>
    </w:p>
    <w:p w:rsidR="00617834" w:rsidRPr="002175E9" w:rsidRDefault="00617834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>– главой муниципального образования.</w:t>
      </w:r>
    </w:p>
    <w:p w:rsidR="00617834" w:rsidRPr="002175E9" w:rsidRDefault="00617834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617834" w:rsidRPr="002175E9" w:rsidRDefault="00617834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617834" w:rsidRPr="002175E9" w:rsidRDefault="00617834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617834" w:rsidRPr="002175E9" w:rsidRDefault="00617834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617834" w:rsidRPr="002175E9" w:rsidRDefault="00617834" w:rsidP="002175E9">
      <w:pPr>
        <w:widowControl/>
        <w:numPr>
          <w:ilvl w:val="1"/>
          <w:numId w:val="11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3. Особенности назначения публичных слушаний</w:t>
      </w: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по инициативе населения</w:t>
      </w: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7834" w:rsidRPr="002175E9" w:rsidRDefault="00617834" w:rsidP="002175E9">
      <w:pPr>
        <w:widowControl/>
        <w:numPr>
          <w:ilvl w:val="0"/>
          <w:numId w:val="12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617834" w:rsidRPr="002175E9" w:rsidRDefault="00617834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617834" w:rsidRPr="002175E9" w:rsidRDefault="00617834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617834" w:rsidRPr="002175E9" w:rsidRDefault="00617834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617834" w:rsidRPr="002175E9" w:rsidRDefault="00617834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617834" w:rsidRPr="002175E9" w:rsidRDefault="00617834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617834" w:rsidRPr="002175E9" w:rsidRDefault="00617834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617834" w:rsidRPr="002175E9" w:rsidRDefault="00617834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617834" w:rsidRPr="002175E9" w:rsidRDefault="00617834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617834" w:rsidRPr="002175E9" w:rsidRDefault="00617834" w:rsidP="002175E9">
      <w:pPr>
        <w:widowControl/>
        <w:numPr>
          <w:ilvl w:val="1"/>
          <w:numId w:val="1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617834" w:rsidRPr="002175E9" w:rsidRDefault="00617834" w:rsidP="002175E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4. Особенности назначения публичных слушаний </w:t>
      </w: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по инициативе Совета депутатов</w:t>
      </w:r>
    </w:p>
    <w:p w:rsidR="00617834" w:rsidRPr="002175E9" w:rsidRDefault="00617834" w:rsidP="002175E9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617834" w:rsidRPr="002175E9" w:rsidRDefault="00617834" w:rsidP="002175E9">
      <w:pPr>
        <w:widowControl/>
        <w:numPr>
          <w:ilvl w:val="2"/>
          <w:numId w:val="14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617834" w:rsidRPr="002175E9" w:rsidRDefault="00617834" w:rsidP="002175E9">
      <w:pPr>
        <w:widowControl/>
        <w:numPr>
          <w:ilvl w:val="1"/>
          <w:numId w:val="1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617834" w:rsidRPr="002175E9" w:rsidRDefault="00617834" w:rsidP="002175E9">
      <w:pPr>
        <w:widowControl/>
        <w:numPr>
          <w:ilvl w:val="1"/>
          <w:numId w:val="1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5. Особенности назначения публичных слушаний </w:t>
      </w: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по инициативе главы муниципального образования</w:t>
      </w: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7834" w:rsidRPr="002175E9" w:rsidRDefault="00617834" w:rsidP="002175E9">
      <w:pPr>
        <w:widowControl/>
        <w:numPr>
          <w:ilvl w:val="1"/>
          <w:numId w:val="16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оформляется в порядке, установленном пунктом 2.3 настоящего Порядка.</w:t>
      </w:r>
    </w:p>
    <w:p w:rsidR="00617834" w:rsidRPr="002175E9" w:rsidRDefault="00617834" w:rsidP="002175E9">
      <w:pPr>
        <w:widowControl/>
        <w:numPr>
          <w:ilvl w:val="1"/>
          <w:numId w:val="16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617834" w:rsidRPr="002175E9" w:rsidRDefault="00617834" w:rsidP="002175E9">
      <w:pPr>
        <w:widowControl/>
        <w:numPr>
          <w:ilvl w:val="1"/>
          <w:numId w:val="16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6. Опубликование (обнародование) проектов правовых актов, </w:t>
      </w: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а также необходимых документов по вопросам, </w:t>
      </w:r>
    </w:p>
    <w:p w:rsidR="00617834" w:rsidRPr="002175E9" w:rsidRDefault="00617834" w:rsidP="002175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выносимы</w:t>
      </w: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2175E9">
        <w:rPr>
          <w:rFonts w:ascii="Times New Roman" w:hAnsi="Times New Roman" w:cs="Times New Roman"/>
          <w:b/>
          <w:bCs/>
          <w:sz w:val="28"/>
          <w:szCs w:val="28"/>
        </w:rPr>
        <w:t xml:space="preserve"> на публичные слушания</w:t>
      </w:r>
    </w:p>
    <w:p w:rsidR="00617834" w:rsidRPr="002175E9" w:rsidRDefault="00617834" w:rsidP="002175E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17834" w:rsidRPr="002175E9" w:rsidRDefault="00617834" w:rsidP="002175E9">
      <w:pPr>
        <w:widowControl/>
        <w:numPr>
          <w:ilvl w:val="1"/>
          <w:numId w:val="1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617834" w:rsidRPr="002175E9" w:rsidRDefault="00617834" w:rsidP="002175E9">
      <w:pPr>
        <w:widowControl/>
        <w:numPr>
          <w:ilvl w:val="1"/>
          <w:numId w:val="1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1E083F" w:rsidRDefault="00617834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1E083F">
        <w:rPr>
          <w:rFonts w:ascii="Times New Roman" w:hAnsi="Times New Roman" w:cs="Times New Roman"/>
          <w:sz w:val="28"/>
          <w:szCs w:val="28"/>
        </w:rPr>
        <w:t xml:space="preserve">7. </w:t>
      </w:r>
      <w:bookmarkStart w:id="6" w:name="sub_1700"/>
      <w:r w:rsidRPr="001E083F">
        <w:rPr>
          <w:rFonts w:ascii="Times New Roman" w:hAnsi="Times New Roman" w:cs="Times New Roman"/>
          <w:sz w:val="28"/>
          <w:szCs w:val="28"/>
        </w:rPr>
        <w:t>Подготовка к проведению публичных слушаний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2175E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617834" w:rsidRPr="002175E9" w:rsidRDefault="00617834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617834" w:rsidRPr="002175E9" w:rsidRDefault="00617834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617834" w:rsidRPr="002175E9" w:rsidRDefault="00617834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617834" w:rsidRPr="002175E9" w:rsidRDefault="00617834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617834" w:rsidRPr="002175E9" w:rsidRDefault="00617834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617834" w:rsidRPr="002175E9" w:rsidRDefault="00617834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617834" w:rsidRPr="002175E9" w:rsidRDefault="00617834" w:rsidP="002175E9">
      <w:pPr>
        <w:widowControl/>
        <w:numPr>
          <w:ilvl w:val="1"/>
          <w:numId w:val="5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1E083F" w:rsidRDefault="00617834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3" w:name="sub_1800"/>
      <w:r w:rsidRPr="001E083F">
        <w:rPr>
          <w:rFonts w:ascii="Times New Roman" w:hAnsi="Times New Roman" w:cs="Times New Roman"/>
          <w:sz w:val="28"/>
          <w:szCs w:val="28"/>
        </w:rPr>
        <w:t>8. Проведение публичных слушаний</w:t>
      </w:r>
    </w:p>
    <w:bookmarkEnd w:id="13"/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2175E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834" w:rsidRPr="002175E9" w:rsidRDefault="00617834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617834" w:rsidRPr="002175E9" w:rsidRDefault="00617834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617834" w:rsidRPr="002175E9" w:rsidRDefault="00617834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617834" w:rsidRPr="002175E9" w:rsidRDefault="00617834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617834" w:rsidRPr="002175E9" w:rsidRDefault="00617834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617834" w:rsidRPr="002175E9" w:rsidRDefault="00617834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617834" w:rsidRPr="002175E9" w:rsidRDefault="00617834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617834" w:rsidRPr="002175E9" w:rsidRDefault="00617834" w:rsidP="002175E9">
      <w:pPr>
        <w:widowControl/>
        <w:numPr>
          <w:ilvl w:val="1"/>
          <w:numId w:val="4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1E083F" w:rsidRDefault="00617834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2" w:name="sub_1900"/>
      <w:r w:rsidRPr="001E083F">
        <w:rPr>
          <w:rFonts w:ascii="Times New Roman" w:hAnsi="Times New Roman" w:cs="Times New Roman"/>
          <w:sz w:val="28"/>
          <w:szCs w:val="28"/>
        </w:rPr>
        <w:t>9. Результаты публичных слушаний</w:t>
      </w:r>
    </w:p>
    <w:bookmarkEnd w:id="22"/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widowControl/>
        <w:numPr>
          <w:ilvl w:val="0"/>
          <w:numId w:val="6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2175E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617834" w:rsidRPr="002175E9" w:rsidRDefault="00617834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617834" w:rsidRPr="002175E9" w:rsidRDefault="00617834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617834" w:rsidRPr="002175E9" w:rsidRDefault="00617834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617834" w:rsidRPr="002175E9" w:rsidRDefault="00617834" w:rsidP="002175E9">
      <w:pPr>
        <w:widowControl/>
        <w:numPr>
          <w:ilvl w:val="1"/>
          <w:numId w:val="7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pStyle w:val="a6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10.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2175E9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617834" w:rsidRDefault="00617834" w:rsidP="002175E9">
      <w:pPr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br w:type="page"/>
      </w:r>
    </w:p>
    <w:p w:rsidR="00617834" w:rsidRPr="00433494" w:rsidRDefault="00617834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Приложение 1</w:t>
      </w:r>
      <w:r w:rsidRPr="0043349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617834" w:rsidRPr="00433494" w:rsidRDefault="00617834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Отрадненском</w:t>
      </w:r>
      <w:r w:rsidRPr="0043349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617834" w:rsidRPr="00433494" w:rsidRDefault="00617834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617834" w:rsidRPr="00433494" w:rsidRDefault="00617834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17834" w:rsidRDefault="00617834" w:rsidP="002175E9">
      <w:pPr>
        <w:tabs>
          <w:tab w:val="left" w:pos="3570"/>
          <w:tab w:val="center" w:pos="4677"/>
        </w:tabs>
        <w:rPr>
          <w:rStyle w:val="a4"/>
          <w:rFonts w:ascii="Times New Roman" w:hAnsi="Times New Roman" w:cs="Times New Roman"/>
          <w:sz w:val="28"/>
          <w:szCs w:val="28"/>
        </w:rPr>
      </w:pPr>
      <w:bookmarkStart w:id="28" w:name="sub_10000"/>
      <w:r>
        <w:rPr>
          <w:rStyle w:val="a4"/>
          <w:rFonts w:ascii="Times New Roman" w:hAnsi="Times New Roman" w:cs="Times New Roman"/>
          <w:sz w:val="28"/>
          <w:szCs w:val="28"/>
        </w:rPr>
        <w:tab/>
      </w:r>
    </w:p>
    <w:p w:rsidR="00617834" w:rsidRPr="002175E9" w:rsidRDefault="00617834" w:rsidP="002175E9">
      <w:pPr>
        <w:tabs>
          <w:tab w:val="left" w:pos="3570"/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bookmarkEnd w:id="28"/>
    <w:p w:rsidR="00617834" w:rsidRPr="002175E9" w:rsidRDefault="00617834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Список</w:t>
      </w:r>
      <w:r w:rsidRPr="002175E9">
        <w:rPr>
          <w:rFonts w:ascii="Times New Roman" w:hAnsi="Times New Roman" w:cs="Times New Roman"/>
          <w:sz w:val="28"/>
          <w:szCs w:val="28"/>
        </w:rPr>
        <w:br/>
        <w:t>инициативной группы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13"/>
        <w:gridCol w:w="1538"/>
      </w:tblGrid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</w:tbl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Официальный представитель инициативной группы </w:t>
      </w:r>
    </w:p>
    <w:p w:rsidR="00617834" w:rsidRPr="002175E9" w:rsidRDefault="00617834" w:rsidP="004334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617834" w:rsidRPr="00CB024A" w:rsidRDefault="00617834" w:rsidP="002175E9">
      <w:pPr>
        <w:pStyle w:val="a5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отчество; дата рождения;</w:t>
      </w:r>
    </w:p>
    <w:p w:rsidR="00617834" w:rsidRPr="002175E9" w:rsidRDefault="00617834" w:rsidP="0043349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_______</w:t>
      </w:r>
    </w:p>
    <w:p w:rsidR="00617834" w:rsidRPr="002175E9" w:rsidRDefault="00617834" w:rsidP="004334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617834" w:rsidRPr="002175E9" w:rsidRDefault="00617834" w:rsidP="004334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</w:t>
      </w:r>
    </w:p>
    <w:p w:rsidR="00617834" w:rsidRPr="00CB024A" w:rsidRDefault="00617834" w:rsidP="002175E9">
      <w:pPr>
        <w:pStyle w:val="a5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17834" w:rsidRDefault="00617834" w:rsidP="002175E9">
      <w:pPr>
        <w:pStyle w:val="a5"/>
        <w:rPr>
          <w:rFonts w:ascii="Times New Roman" w:hAnsi="Times New Roman" w:cs="Times New Roman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_____________________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2175E9">
        <w:rPr>
          <w:rFonts w:ascii="Times New Roman" w:hAnsi="Times New Roman" w:cs="Times New Roman"/>
          <w:sz w:val="28"/>
          <w:szCs w:val="28"/>
        </w:rPr>
        <w:t>_________________</w:t>
      </w:r>
      <w:r w:rsidRPr="002175E9">
        <w:rPr>
          <w:rFonts w:ascii="Times New Roman" w:hAnsi="Times New Roman" w:cs="Times New Roman"/>
          <w:sz w:val="28"/>
          <w:szCs w:val="28"/>
        </w:rPr>
        <w:br/>
        <w:t xml:space="preserve">             </w:t>
      </w:r>
      <w:r w:rsidRPr="00CB024A">
        <w:rPr>
          <w:rFonts w:ascii="Times New Roman" w:hAnsi="Times New Roman" w:cs="Times New Roman"/>
        </w:rPr>
        <w:t xml:space="preserve">подпись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CB024A">
        <w:rPr>
          <w:rFonts w:ascii="Times New Roman" w:hAnsi="Times New Roman" w:cs="Times New Roman"/>
        </w:rPr>
        <w:t xml:space="preserve">             дата</w:t>
      </w:r>
    </w:p>
    <w:p w:rsidR="00617834" w:rsidRDefault="00617834" w:rsidP="00CB024A">
      <w:pPr>
        <w:rPr>
          <w:rFonts w:cs="Times New Roman"/>
        </w:rPr>
      </w:pPr>
    </w:p>
    <w:p w:rsidR="00617834" w:rsidRDefault="00617834" w:rsidP="00CB024A">
      <w:pPr>
        <w:rPr>
          <w:rFonts w:cs="Times New Roman"/>
        </w:rPr>
      </w:pPr>
    </w:p>
    <w:p w:rsidR="00617834" w:rsidRDefault="00617834" w:rsidP="00CB024A">
      <w:pPr>
        <w:rPr>
          <w:rFonts w:cs="Times New Roman"/>
        </w:rPr>
      </w:pPr>
    </w:p>
    <w:p w:rsidR="00617834" w:rsidRPr="00CB024A" w:rsidRDefault="00617834" w:rsidP="00CB024A">
      <w:pPr>
        <w:rPr>
          <w:rFonts w:cs="Times New Roman"/>
        </w:rPr>
      </w:pPr>
    </w:p>
    <w:p w:rsidR="00617834" w:rsidRPr="00433494" w:rsidRDefault="00617834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bookmarkStart w:id="29" w:name="sub_20000"/>
      <w:r w:rsidRPr="0043349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Приложение 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43349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617834" w:rsidRPr="00433494" w:rsidRDefault="00617834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Отрадненском</w:t>
      </w:r>
      <w:r w:rsidRPr="0043349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617834" w:rsidRPr="00433494" w:rsidRDefault="00617834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617834" w:rsidRPr="00433494" w:rsidRDefault="00617834" w:rsidP="00433494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tabs>
          <w:tab w:val="left" w:pos="357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4"/>
          <w:rFonts w:ascii="Times New Roman" w:hAnsi="Times New Roman" w:cs="Times New Roman"/>
          <w:sz w:val="28"/>
          <w:szCs w:val="28"/>
        </w:rPr>
        <w:tab/>
      </w:r>
      <w:r w:rsidRPr="002175E9">
        <w:rPr>
          <w:rStyle w:val="a4"/>
          <w:rFonts w:ascii="Times New Roman" w:hAnsi="Times New Roman" w:cs="Times New Roman"/>
          <w:sz w:val="28"/>
          <w:szCs w:val="28"/>
        </w:rPr>
        <w:tab/>
      </w:r>
    </w:p>
    <w:bookmarkEnd w:id="29"/>
    <w:p w:rsidR="00617834" w:rsidRPr="002175E9" w:rsidRDefault="00617834" w:rsidP="002175E9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Подписной лист</w:t>
      </w:r>
      <w:r w:rsidRPr="002175E9">
        <w:rPr>
          <w:rFonts w:ascii="Times New Roman" w:hAnsi="Times New Roman" w:cs="Times New Roman"/>
          <w:sz w:val="28"/>
          <w:szCs w:val="28"/>
        </w:rPr>
        <w:br/>
        <w:t>публичных слушаний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433494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для проведения публичных слушаний 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</w:t>
      </w:r>
    </w:p>
    <w:p w:rsidR="00617834" w:rsidRPr="002175E9" w:rsidRDefault="00617834" w:rsidP="0043349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617834" w:rsidRPr="002175E9" w:rsidRDefault="00617834" w:rsidP="004334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68"/>
        <w:gridCol w:w="1538"/>
      </w:tblGrid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</w:tbl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617834" w:rsidRPr="002175E9" w:rsidRDefault="00617834" w:rsidP="00CB02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617834" w:rsidRPr="002175E9" w:rsidRDefault="00617834" w:rsidP="00CB024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617834" w:rsidRDefault="00617834" w:rsidP="00CB024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17834" w:rsidRPr="00CB024A" w:rsidRDefault="00617834" w:rsidP="00CB024A">
      <w:pPr>
        <w:ind w:firstLine="0"/>
        <w:rPr>
          <w:rFonts w:cs="Times New Roman"/>
        </w:rPr>
      </w:pPr>
      <w:r>
        <w:t>______________________________________________________________________</w:t>
      </w:r>
    </w:p>
    <w:p w:rsidR="00617834" w:rsidRDefault="00617834" w:rsidP="00433494">
      <w:pPr>
        <w:pStyle w:val="a5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  отчество лица, собиравшего подписи;  серия,  номер  и  дата  выдачи  паспорта  или документа,  заменяющего паспорт гражданина,  с указанием наименования или кода  выдавшего  его  органа;  адрес  места жительства; подпись и дата)</w:t>
      </w:r>
    </w:p>
    <w:p w:rsidR="00617834" w:rsidRDefault="00617834" w:rsidP="00CB024A">
      <w:pPr>
        <w:rPr>
          <w:rFonts w:cs="Times New Roman"/>
        </w:rPr>
      </w:pPr>
    </w:p>
    <w:p w:rsidR="00617834" w:rsidRDefault="00617834" w:rsidP="00CB024A">
      <w:pPr>
        <w:rPr>
          <w:rFonts w:cs="Times New Roman"/>
        </w:rPr>
      </w:pPr>
    </w:p>
    <w:p w:rsidR="00617834" w:rsidRDefault="00617834" w:rsidP="00CB024A">
      <w:pPr>
        <w:rPr>
          <w:rFonts w:cs="Times New Roman"/>
        </w:rPr>
      </w:pPr>
    </w:p>
    <w:p w:rsidR="00617834" w:rsidRDefault="00617834" w:rsidP="00A4486D">
      <w:pPr>
        <w:pStyle w:val="NoSpacing"/>
        <w:ind w:firstLine="0"/>
        <w:rPr>
          <w:rFonts w:cs="Times New Roman"/>
        </w:rPr>
      </w:pPr>
      <w:bookmarkStart w:id="30" w:name="_GoBack"/>
      <w:bookmarkEnd w:id="30"/>
    </w:p>
    <w:p w:rsidR="00617834" w:rsidRDefault="00617834" w:rsidP="00A4486D">
      <w:pPr>
        <w:pStyle w:val="NoSpacing"/>
        <w:ind w:firstLine="0"/>
        <w:rPr>
          <w:rFonts w:cs="Times New Roman"/>
        </w:rPr>
      </w:pPr>
    </w:p>
    <w:p w:rsidR="00617834" w:rsidRPr="00433494" w:rsidRDefault="00617834" w:rsidP="00A4486D">
      <w:pPr>
        <w:pStyle w:val="NoSpacing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Приложение 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Pr="0043349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617834" w:rsidRPr="00433494" w:rsidRDefault="00617834" w:rsidP="00A4486D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Отрадненском</w:t>
      </w:r>
      <w:r w:rsidRPr="0043349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617834" w:rsidRPr="00433494" w:rsidRDefault="00617834" w:rsidP="00A4486D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617834" w:rsidRPr="00433494" w:rsidRDefault="00617834" w:rsidP="00A4486D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43349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tabs>
          <w:tab w:val="left" w:pos="3570"/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4"/>
          <w:rFonts w:ascii="Times New Roman" w:hAnsi="Times New Roman" w:cs="Times New Roman"/>
          <w:sz w:val="28"/>
          <w:szCs w:val="28"/>
        </w:rPr>
        <w:tab/>
      </w:r>
      <w:r w:rsidRPr="002175E9">
        <w:rPr>
          <w:rStyle w:val="a4"/>
          <w:rFonts w:ascii="Times New Roman" w:hAnsi="Times New Roman" w:cs="Times New Roman"/>
          <w:sz w:val="28"/>
          <w:szCs w:val="28"/>
        </w:rPr>
        <w:tab/>
      </w:r>
    </w:p>
    <w:p w:rsidR="00617834" w:rsidRPr="00433494" w:rsidRDefault="00617834" w:rsidP="00433494">
      <w:pPr>
        <w:pStyle w:val="NoSpacing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494">
        <w:rPr>
          <w:rFonts w:ascii="Times New Roman" w:hAnsi="Times New Roman" w:cs="Times New Roman"/>
          <w:b/>
          <w:bCs/>
          <w:sz w:val="28"/>
          <w:szCs w:val="28"/>
        </w:rPr>
        <w:t>Итоговый документ публичных слушаний</w:t>
      </w:r>
    </w:p>
    <w:p w:rsidR="00617834" w:rsidRPr="00433494" w:rsidRDefault="00617834" w:rsidP="0043349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617834" w:rsidRPr="002175E9" w:rsidRDefault="00617834" w:rsidP="00433494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(постановлением главы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>)  от _______________ № _____________</w:t>
      </w: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433494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Дата и время проведения ________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75E9">
        <w:rPr>
          <w:rFonts w:ascii="Times New Roman" w:hAnsi="Times New Roman" w:cs="Times New Roman"/>
          <w:sz w:val="28"/>
          <w:szCs w:val="28"/>
        </w:rPr>
        <w:t>Место проведения __________________</w:t>
      </w: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617834" w:rsidRPr="002175E9" w:rsidRDefault="00617834" w:rsidP="00217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17834" w:rsidRPr="00CB024A" w:rsidRDefault="00617834" w:rsidP="002175E9">
      <w:pPr>
        <w:pStyle w:val="a5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617834" w:rsidRPr="00CB024A" w:rsidRDefault="00617834" w:rsidP="002175E9">
      <w:pPr>
        <w:rPr>
          <w:rFonts w:ascii="Times New Roman" w:hAnsi="Times New Roman" w:cs="Times New Roman"/>
        </w:rPr>
      </w:pPr>
    </w:p>
    <w:tbl>
      <w:tblPr>
        <w:tblW w:w="979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617834" w:rsidRPr="00AC7291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№</w:t>
            </w:r>
            <w:r w:rsidRPr="00AC7291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17834" w:rsidRPr="00AC7291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17834" w:rsidRPr="00AC7291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  <w:r w:rsidRPr="00AC7291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834" w:rsidRPr="00AC7291" w:rsidRDefault="00617834" w:rsidP="0008140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</w:tbl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617834" w:rsidRPr="002175E9" w:rsidRDefault="00617834" w:rsidP="002175E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617834" w:rsidRPr="002175E9" w:rsidRDefault="00617834" w:rsidP="002175E9">
      <w:pPr>
        <w:rPr>
          <w:rFonts w:ascii="Times New Roman" w:hAnsi="Times New Roman" w:cs="Times New Roman"/>
          <w:sz w:val="28"/>
          <w:szCs w:val="28"/>
        </w:rPr>
      </w:pPr>
    </w:p>
    <w:p w:rsidR="00617834" w:rsidRPr="002175E9" w:rsidRDefault="00617834" w:rsidP="002175E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Подпись      </w:t>
      </w:r>
      <w:r w:rsidRPr="002175E9">
        <w:rPr>
          <w:rFonts w:ascii="Times New Roman" w:hAnsi="Times New Roman" w:cs="Times New Roman"/>
          <w:sz w:val="28"/>
          <w:szCs w:val="28"/>
        </w:rPr>
        <w:t xml:space="preserve">                И.О. Фамилия</w:t>
      </w:r>
    </w:p>
    <w:p w:rsidR="00617834" w:rsidRPr="002175E9" w:rsidRDefault="00617834" w:rsidP="002175E9">
      <w:pPr>
        <w:jc w:val="right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Дата</w:t>
      </w:r>
    </w:p>
    <w:p w:rsidR="00617834" w:rsidRPr="00D36551" w:rsidRDefault="00617834" w:rsidP="002175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17834" w:rsidRPr="00D36551" w:rsidSect="00BA5F1B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834" w:rsidRDefault="00617834" w:rsidP="00BA5F1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17834" w:rsidRDefault="00617834" w:rsidP="00BA5F1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834" w:rsidRDefault="00617834" w:rsidP="00BA5F1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17834" w:rsidRDefault="00617834" w:rsidP="00BA5F1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834" w:rsidRPr="00BA5F1B" w:rsidRDefault="00617834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BA5F1B">
      <w:rPr>
        <w:rFonts w:ascii="Times New Roman" w:hAnsi="Times New Roman" w:cs="Times New Roman"/>
        <w:sz w:val="16"/>
        <w:szCs w:val="16"/>
      </w:rPr>
      <w:fldChar w:fldCharType="begin"/>
    </w:r>
    <w:r w:rsidRPr="00BA5F1B">
      <w:rPr>
        <w:rFonts w:ascii="Times New Roman" w:hAnsi="Times New Roman" w:cs="Times New Roman"/>
        <w:sz w:val="16"/>
        <w:szCs w:val="16"/>
      </w:rPr>
      <w:instrText>PAGE   \* MERGEFORMAT</w:instrText>
    </w:r>
    <w:r w:rsidRPr="00BA5F1B"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noProof/>
        <w:sz w:val="16"/>
        <w:szCs w:val="16"/>
      </w:rPr>
      <w:t>2</w:t>
    </w:r>
    <w:r w:rsidRPr="00BA5F1B">
      <w:rPr>
        <w:rFonts w:ascii="Times New Roman" w:hAnsi="Times New Roman" w:cs="Times New Roman"/>
        <w:sz w:val="16"/>
        <w:szCs w:val="16"/>
      </w:rPr>
      <w:fldChar w:fldCharType="end"/>
    </w:r>
  </w:p>
  <w:p w:rsidR="00617834" w:rsidRDefault="00617834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98C67B3"/>
    <w:multiLevelType w:val="hybridMultilevel"/>
    <w:tmpl w:val="3392E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12"/>
  </w:num>
  <w:num w:numId="8">
    <w:abstractNumId w:val="10"/>
  </w:num>
  <w:num w:numId="9">
    <w:abstractNumId w:val="16"/>
  </w:num>
  <w:num w:numId="10">
    <w:abstractNumId w:val="5"/>
  </w:num>
  <w:num w:numId="11">
    <w:abstractNumId w:val="4"/>
  </w:num>
  <w:num w:numId="12">
    <w:abstractNumId w:val="7"/>
  </w:num>
  <w:num w:numId="13">
    <w:abstractNumId w:val="2"/>
  </w:num>
  <w:num w:numId="14">
    <w:abstractNumId w:val="11"/>
  </w:num>
  <w:num w:numId="15">
    <w:abstractNumId w:val="1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7B9D"/>
    <w:rsid w:val="00050D36"/>
    <w:rsid w:val="00074D74"/>
    <w:rsid w:val="00081402"/>
    <w:rsid w:val="000F7B9D"/>
    <w:rsid w:val="001E083F"/>
    <w:rsid w:val="002175E9"/>
    <w:rsid w:val="003219C2"/>
    <w:rsid w:val="00363E28"/>
    <w:rsid w:val="003B422B"/>
    <w:rsid w:val="003F048D"/>
    <w:rsid w:val="003F613D"/>
    <w:rsid w:val="00423A55"/>
    <w:rsid w:val="00433494"/>
    <w:rsid w:val="004A215D"/>
    <w:rsid w:val="004B3055"/>
    <w:rsid w:val="004E4B2D"/>
    <w:rsid w:val="00543CD1"/>
    <w:rsid w:val="00617834"/>
    <w:rsid w:val="007225AA"/>
    <w:rsid w:val="007F46CA"/>
    <w:rsid w:val="009A117B"/>
    <w:rsid w:val="00A4486D"/>
    <w:rsid w:val="00A7708A"/>
    <w:rsid w:val="00A8214F"/>
    <w:rsid w:val="00A96328"/>
    <w:rsid w:val="00AA4217"/>
    <w:rsid w:val="00AC7291"/>
    <w:rsid w:val="00AD0218"/>
    <w:rsid w:val="00AF544C"/>
    <w:rsid w:val="00B7075C"/>
    <w:rsid w:val="00BA5F1B"/>
    <w:rsid w:val="00C62DBD"/>
    <w:rsid w:val="00C63A4A"/>
    <w:rsid w:val="00CA19AB"/>
    <w:rsid w:val="00CB024A"/>
    <w:rsid w:val="00D36551"/>
    <w:rsid w:val="00DE3F01"/>
    <w:rsid w:val="00E27C06"/>
    <w:rsid w:val="00F27D36"/>
    <w:rsid w:val="00F36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55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75E9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655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175E9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D36551"/>
    <w:rPr>
      <w:color w:val="auto"/>
    </w:rPr>
  </w:style>
  <w:style w:type="paragraph" w:customStyle="1" w:styleId="a0">
    <w:name w:val="Комментарий"/>
    <w:basedOn w:val="Normal"/>
    <w:next w:val="Normal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1">
    <w:name w:val="Информация об изменениях документа"/>
    <w:basedOn w:val="a0"/>
    <w:next w:val="Normal"/>
    <w:uiPriority w:val="99"/>
    <w:rsid w:val="00D36551"/>
    <w:rPr>
      <w:i/>
      <w:iCs/>
    </w:rPr>
  </w:style>
  <w:style w:type="paragraph" w:customStyle="1" w:styleId="a2">
    <w:name w:val="Нормальный (таблица)"/>
    <w:basedOn w:val="Normal"/>
    <w:next w:val="Normal"/>
    <w:uiPriority w:val="99"/>
    <w:rsid w:val="00D36551"/>
    <w:pPr>
      <w:ind w:firstLine="0"/>
    </w:pPr>
  </w:style>
  <w:style w:type="paragraph" w:customStyle="1" w:styleId="a3">
    <w:name w:val="Прижатый влево"/>
    <w:basedOn w:val="Normal"/>
    <w:next w:val="Normal"/>
    <w:uiPriority w:val="99"/>
    <w:rsid w:val="00D36551"/>
    <w:pPr>
      <w:ind w:firstLine="0"/>
      <w:jc w:val="left"/>
    </w:pPr>
  </w:style>
  <w:style w:type="paragraph" w:styleId="ListParagraph">
    <w:name w:val="List Paragraph"/>
    <w:basedOn w:val="Normal"/>
    <w:uiPriority w:val="99"/>
    <w:qFormat/>
    <w:rsid w:val="00D36551"/>
    <w:pPr>
      <w:ind w:left="720"/>
    </w:pPr>
  </w:style>
  <w:style w:type="table" w:styleId="TableGrid">
    <w:name w:val="Table Grid"/>
    <w:basedOn w:val="TableNormal"/>
    <w:uiPriority w:val="99"/>
    <w:rsid w:val="00A8214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BA5F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5F1B"/>
    <w:rPr>
      <w:rFonts w:ascii="Arial" w:hAnsi="Arial" w:cs="Arial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BA5F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A5F1B"/>
    <w:rPr>
      <w:rFonts w:ascii="Arial" w:hAnsi="Arial" w:cs="Arial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2175E9"/>
    <w:rPr>
      <w:b/>
      <w:bCs/>
      <w:color w:val="26282F"/>
    </w:rPr>
  </w:style>
  <w:style w:type="paragraph" w:customStyle="1" w:styleId="a5">
    <w:name w:val="Таблицы (моноширинный)"/>
    <w:basedOn w:val="Normal"/>
    <w:next w:val="Normal"/>
    <w:uiPriority w:val="99"/>
    <w:rsid w:val="002175E9"/>
    <w:pPr>
      <w:ind w:firstLine="0"/>
      <w:jc w:val="left"/>
    </w:pPr>
    <w:rPr>
      <w:rFonts w:ascii="Courier New" w:hAnsi="Courier New" w:cs="Courier New"/>
    </w:rPr>
  </w:style>
  <w:style w:type="paragraph" w:customStyle="1" w:styleId="a6">
    <w:name w:val="Заголовок статьи"/>
    <w:basedOn w:val="Normal"/>
    <w:next w:val="Normal"/>
    <w:uiPriority w:val="99"/>
    <w:rsid w:val="002175E9"/>
    <w:pPr>
      <w:ind w:left="1612" w:hanging="892"/>
    </w:pPr>
  </w:style>
  <w:style w:type="paragraph" w:styleId="NoSpacing">
    <w:name w:val="No Spacing"/>
    <w:uiPriority w:val="99"/>
    <w:qFormat/>
    <w:rsid w:val="0043349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63A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3E28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41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11</Pages>
  <Words>3159</Words>
  <Characters>18008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Zam</cp:lastModifiedBy>
  <cp:revision>12</cp:revision>
  <cp:lastPrinted>2021-07-26T11:58:00Z</cp:lastPrinted>
  <dcterms:created xsi:type="dcterms:W3CDTF">2021-07-06T06:06:00Z</dcterms:created>
  <dcterms:modified xsi:type="dcterms:W3CDTF">2021-07-29T07:17:00Z</dcterms:modified>
</cp:coreProperties>
</file>