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CC" w:rsidRPr="000C6ED8" w:rsidRDefault="002B7CCC" w:rsidP="00525CC9">
      <w:pPr>
        <w:rPr>
          <w:b/>
          <w:bCs/>
          <w:sz w:val="28"/>
          <w:szCs w:val="28"/>
        </w:rPr>
      </w:pPr>
    </w:p>
    <w:p w:rsidR="002B7CCC" w:rsidRPr="00611860" w:rsidRDefault="002B7CCC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2B7CCC" w:rsidRPr="00611860" w:rsidRDefault="002B7CCC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2B7CCC" w:rsidRPr="00611860" w:rsidRDefault="002B7CCC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2B7CCC" w:rsidRPr="00611860" w:rsidRDefault="002B7CCC" w:rsidP="00B75DAA">
      <w:pPr>
        <w:jc w:val="center"/>
        <w:rPr>
          <w:sz w:val="28"/>
          <w:szCs w:val="28"/>
        </w:rPr>
      </w:pPr>
    </w:p>
    <w:p w:rsidR="002B7CCC" w:rsidRPr="009D5785" w:rsidRDefault="002B7CCC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2B7CCC" w:rsidRPr="009D5785" w:rsidRDefault="002B7CCC" w:rsidP="00B531DC">
      <w:pPr>
        <w:jc w:val="center"/>
        <w:rPr>
          <w:b/>
          <w:bCs/>
        </w:rPr>
      </w:pPr>
      <w:r w:rsidRPr="009D5785">
        <w:rPr>
          <w:b/>
          <w:bCs/>
        </w:rPr>
        <w:t>(</w:t>
      </w:r>
      <w:r>
        <w:rPr>
          <w:b/>
          <w:bCs/>
          <w:lang w:val="en-US"/>
        </w:rPr>
        <w:t>XXVIII</w:t>
      </w:r>
      <w:r>
        <w:rPr>
          <w:b/>
          <w:bCs/>
        </w:rPr>
        <w:t>-ой внеочередной  сессии</w:t>
      </w:r>
      <w:r w:rsidRPr="009D5785">
        <w:rPr>
          <w:b/>
          <w:bCs/>
        </w:rPr>
        <w:t>)</w:t>
      </w:r>
    </w:p>
    <w:p w:rsidR="002B7CCC" w:rsidRPr="009D5785" w:rsidRDefault="002B7CCC" w:rsidP="00B531DC">
      <w:pPr>
        <w:jc w:val="both"/>
        <w:rPr>
          <w:b/>
          <w:bCs/>
        </w:rPr>
      </w:pPr>
      <w:r>
        <w:rPr>
          <w:b/>
          <w:bCs/>
        </w:rPr>
        <w:t>23.07.2021</w:t>
      </w:r>
      <w:r w:rsidRPr="009D5785">
        <w:rPr>
          <w:b/>
          <w:bCs/>
        </w:rPr>
        <w:t xml:space="preserve">г.                                                                                                              № </w:t>
      </w:r>
      <w:r>
        <w:rPr>
          <w:b/>
          <w:bCs/>
        </w:rPr>
        <w:t>97</w:t>
      </w:r>
    </w:p>
    <w:p w:rsidR="002B7CCC" w:rsidRPr="009D5785" w:rsidRDefault="002B7CCC" w:rsidP="00B531DC">
      <w:pPr>
        <w:jc w:val="both"/>
        <w:rPr>
          <w:b/>
          <w:bCs/>
        </w:rPr>
      </w:pPr>
    </w:p>
    <w:p w:rsidR="002B7CCC" w:rsidRPr="009D5785" w:rsidRDefault="002B7CCC" w:rsidP="00B531DC">
      <w:pPr>
        <w:jc w:val="center"/>
      </w:pPr>
      <w:r>
        <w:t>с. Отрадное</w:t>
      </w:r>
    </w:p>
    <w:p w:rsidR="002B7CCC" w:rsidRPr="009D5785" w:rsidRDefault="002B7CCC" w:rsidP="00B531DC">
      <w:pPr>
        <w:jc w:val="center"/>
        <w:rPr>
          <w:b/>
          <w:bCs/>
        </w:rPr>
      </w:pPr>
    </w:p>
    <w:p w:rsidR="002B7CCC" w:rsidRPr="009C563D" w:rsidRDefault="002B7CCC" w:rsidP="00D26367">
      <w:pPr>
        <w:ind w:left="-360"/>
        <w:jc w:val="center"/>
        <w:rPr>
          <w:b/>
          <w:bCs/>
          <w:sz w:val="28"/>
          <w:szCs w:val="28"/>
        </w:rPr>
      </w:pPr>
      <w:r w:rsidRPr="009D5785">
        <w:rPr>
          <w:b/>
          <w:bCs/>
          <w:lang w:eastAsia="en-US"/>
        </w:rPr>
        <w:t>Об</w:t>
      </w:r>
      <w:r>
        <w:rPr>
          <w:b/>
          <w:bCs/>
          <w:lang w:eastAsia="en-US"/>
        </w:rPr>
        <w:t xml:space="preserve"> утверждении </w:t>
      </w:r>
      <w:r w:rsidRPr="00E26389">
        <w:rPr>
          <w:b/>
          <w:bCs/>
          <w:sz w:val="28"/>
          <w:szCs w:val="28"/>
        </w:rPr>
        <w:t>проекта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</w:rPr>
        <w:t>п</w:t>
      </w:r>
      <w:r w:rsidRPr="009C563D">
        <w:rPr>
          <w:b/>
          <w:bCs/>
        </w:rPr>
        <w:t>ланировки территории и проект межевания территории  по объекту "Строительство автомобильной дороги в с. Отрадное Чамзинского муниципального района Республики Мордовия с обеспечением подъезда до семенного склада"</w:t>
      </w:r>
    </w:p>
    <w:p w:rsidR="002B7CCC" w:rsidRPr="009D5785" w:rsidRDefault="002B7CCC" w:rsidP="00D26367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2B7CCC" w:rsidRPr="00B75DAA" w:rsidRDefault="002B7CCC" w:rsidP="00B75DAA">
      <w:pPr>
        <w:ind w:left="-360"/>
        <w:rPr>
          <w:sz w:val="28"/>
          <w:szCs w:val="28"/>
        </w:rPr>
      </w:pPr>
      <w:r>
        <w:rPr>
          <w:lang w:eastAsia="en-US"/>
        </w:rPr>
        <w:t xml:space="preserve">           </w:t>
      </w:r>
      <w:r w:rsidRPr="009D5785">
        <w:rPr>
          <w:lang w:eastAsia="en-US"/>
        </w:rPr>
        <w:t>В соответствии</w:t>
      </w:r>
      <w:r>
        <w:rPr>
          <w:lang w:eastAsia="en-US"/>
        </w:rPr>
        <w:t xml:space="preserve"> с Градостроительным кодексом РФ, Федеральным законом от 6 октября </w:t>
      </w:r>
      <w:r w:rsidRPr="009D5785">
        <w:rPr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>
        <w:rPr>
          <w:lang w:eastAsia="en-US"/>
        </w:rPr>
        <w:t xml:space="preserve"> с учетом протокола публичных слушаний  по проекту </w:t>
      </w:r>
      <w:r>
        <w:t>п</w:t>
      </w:r>
      <w:r w:rsidRPr="00B75DAA">
        <w:t>ланировки территории и проект межевания территории  по объекту "Строительство автомобильной дороги в с. Отрадное Чамзинского муниципального района Республики Мордовия с обеспечением подъезда до семенного склада"</w:t>
      </w:r>
    </w:p>
    <w:p w:rsidR="002B7CCC" w:rsidRPr="009D5785" w:rsidRDefault="002B7CCC" w:rsidP="00B75DAA">
      <w:pPr>
        <w:widowControl w:val="0"/>
        <w:autoSpaceDE w:val="0"/>
        <w:autoSpaceDN w:val="0"/>
        <w:adjustRightInd w:val="0"/>
        <w:ind w:firstLine="540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     </w:t>
      </w:r>
    </w:p>
    <w:p w:rsidR="002B7CCC" w:rsidRPr="009D5785" w:rsidRDefault="002B7CCC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2B7CCC" w:rsidRPr="009D5785" w:rsidRDefault="002B7CC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r>
        <w:rPr>
          <w:b/>
          <w:bCs/>
          <w:lang w:eastAsia="en-US"/>
        </w:rPr>
        <w:t>Отрадненского</w:t>
      </w:r>
      <w:r w:rsidRPr="009D5785">
        <w:rPr>
          <w:b/>
          <w:bCs/>
          <w:lang w:eastAsia="en-US"/>
        </w:rPr>
        <w:t xml:space="preserve"> сельского поселения Чамзинского муниципального района РЕШИЛ:</w:t>
      </w:r>
    </w:p>
    <w:p w:rsidR="002B7CCC" w:rsidRPr="009D5785" w:rsidRDefault="002B7CC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2B7CCC" w:rsidRPr="00B75DAA" w:rsidRDefault="002B7CCC" w:rsidP="00B75DAA">
      <w:pPr>
        <w:ind w:left="-360"/>
        <w:rPr>
          <w:sz w:val="28"/>
          <w:szCs w:val="28"/>
        </w:rPr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B75DAA">
        <w:t>ланировки территории и проект межевания территории  по объекту "Строительство автомобильной дороги в с. Отрадное Чамзинского муниципального района Республики Мордовия с обеспечением подъезда до семенного склада"</w:t>
      </w:r>
      <w:r>
        <w:t>.</w:t>
      </w:r>
    </w:p>
    <w:p w:rsidR="002B7CCC" w:rsidRPr="009D5785" w:rsidRDefault="002B7CCC" w:rsidP="00525CC9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>2. Настоящее решение вступает в силу со дня его официаль</w:t>
      </w:r>
      <w:r>
        <w:rPr>
          <w:lang w:eastAsia="en-US"/>
        </w:rPr>
        <w:t>ного опубли</w:t>
      </w:r>
      <w:bookmarkStart w:id="0" w:name="_GoBack"/>
      <w:bookmarkEnd w:id="0"/>
      <w:r>
        <w:rPr>
          <w:lang w:eastAsia="en-US"/>
        </w:rPr>
        <w:t>кования в Информационном бюллетени  Отрадненского сельского поселения</w:t>
      </w:r>
      <w:r w:rsidRPr="009D5785">
        <w:rPr>
          <w:lang w:eastAsia="en-US"/>
        </w:rPr>
        <w:t>.</w:t>
      </w:r>
    </w:p>
    <w:p w:rsidR="002B7CCC" w:rsidRPr="009D5785" w:rsidRDefault="002B7CCC" w:rsidP="00B531DC">
      <w:pPr>
        <w:autoSpaceDE w:val="0"/>
        <w:autoSpaceDN w:val="0"/>
        <w:adjustRightInd w:val="0"/>
        <w:jc w:val="both"/>
      </w:pPr>
    </w:p>
    <w:p w:rsidR="002B7CCC" w:rsidRPr="009D5785" w:rsidRDefault="002B7CCC" w:rsidP="00B531DC">
      <w:pPr>
        <w:autoSpaceDE w:val="0"/>
        <w:autoSpaceDN w:val="0"/>
        <w:adjustRightInd w:val="0"/>
        <w:jc w:val="both"/>
      </w:pPr>
    </w:p>
    <w:p w:rsidR="002B7CCC" w:rsidRDefault="002B7CCC" w:rsidP="00B531DC">
      <w:pPr>
        <w:rPr>
          <w:sz w:val="26"/>
          <w:szCs w:val="26"/>
        </w:rPr>
      </w:pPr>
    </w:p>
    <w:p w:rsidR="002B7CCC" w:rsidRDefault="002B7CCC" w:rsidP="00B531DC">
      <w:pPr>
        <w:rPr>
          <w:sz w:val="26"/>
          <w:szCs w:val="26"/>
        </w:rPr>
      </w:pPr>
    </w:p>
    <w:p w:rsidR="002B7CCC" w:rsidRDefault="002B7CCC" w:rsidP="00B531DC">
      <w:pPr>
        <w:rPr>
          <w:sz w:val="26"/>
          <w:szCs w:val="26"/>
        </w:rPr>
      </w:pPr>
    </w:p>
    <w:p w:rsidR="002B7CCC" w:rsidRDefault="002B7CCC" w:rsidP="00B531DC">
      <w:pPr>
        <w:rPr>
          <w:sz w:val="26"/>
          <w:szCs w:val="26"/>
        </w:rPr>
      </w:pPr>
    </w:p>
    <w:p w:rsidR="002B7CCC" w:rsidRDefault="002B7CCC" w:rsidP="00B531DC">
      <w:pPr>
        <w:rPr>
          <w:sz w:val="26"/>
          <w:szCs w:val="26"/>
        </w:rPr>
      </w:pPr>
    </w:p>
    <w:p w:rsidR="002B7CCC" w:rsidRDefault="002B7CCC" w:rsidP="00A86207">
      <w:pPr>
        <w:ind w:firstLine="540"/>
        <w:jc w:val="both"/>
        <w:rPr>
          <w:sz w:val="28"/>
          <w:szCs w:val="28"/>
        </w:rPr>
      </w:pPr>
    </w:p>
    <w:p w:rsidR="002B7CCC" w:rsidRDefault="002B7CCC" w:rsidP="00A86207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</w:p>
    <w:p w:rsidR="002B7CCC" w:rsidRDefault="002B7CCC" w:rsidP="00A86207">
      <w:pPr>
        <w:rPr>
          <w:sz w:val="28"/>
          <w:szCs w:val="28"/>
        </w:rPr>
      </w:pPr>
      <w:r>
        <w:rPr>
          <w:sz w:val="28"/>
          <w:szCs w:val="28"/>
        </w:rPr>
        <w:t>Отрадненского  сельского поселения                                   В.Н. Конайкин</w:t>
      </w:r>
    </w:p>
    <w:p w:rsidR="002B7CCC" w:rsidRDefault="002B7CCC" w:rsidP="00A86207">
      <w:pPr>
        <w:rPr>
          <w:sz w:val="28"/>
          <w:szCs w:val="28"/>
        </w:rPr>
      </w:pPr>
    </w:p>
    <w:p w:rsidR="002B7CCC" w:rsidRPr="00611860" w:rsidRDefault="002B7CCC" w:rsidP="0022451C">
      <w:pPr>
        <w:rPr>
          <w:sz w:val="28"/>
          <w:szCs w:val="28"/>
        </w:rPr>
      </w:pPr>
    </w:p>
    <w:p w:rsidR="002B7CCC" w:rsidRPr="009D5785" w:rsidRDefault="002B7CCC" w:rsidP="00B531DC">
      <w:pPr>
        <w:suppressAutoHyphens/>
        <w:autoSpaceDN w:val="0"/>
        <w:ind w:right="-1"/>
        <w:jc w:val="right"/>
        <w:rPr>
          <w:kern w:val="3"/>
        </w:rPr>
      </w:pPr>
    </w:p>
    <w:p w:rsidR="002B7CCC" w:rsidRPr="009D5785" w:rsidRDefault="002B7CCC" w:rsidP="00B531DC">
      <w:pPr>
        <w:suppressAutoHyphens/>
        <w:autoSpaceDN w:val="0"/>
        <w:ind w:right="-1"/>
        <w:jc w:val="right"/>
        <w:rPr>
          <w:kern w:val="3"/>
        </w:rPr>
      </w:pPr>
    </w:p>
    <w:p w:rsidR="002B7CCC" w:rsidRDefault="002B7CCC"/>
    <w:sectPr w:rsidR="002B7CCC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514C"/>
    <w:rsid w:val="00014CF4"/>
    <w:rsid w:val="00022F6A"/>
    <w:rsid w:val="000C6ED8"/>
    <w:rsid w:val="000D0AF4"/>
    <w:rsid w:val="000F0265"/>
    <w:rsid w:val="001872A5"/>
    <w:rsid w:val="001A6C8C"/>
    <w:rsid w:val="0022451C"/>
    <w:rsid w:val="002B7CCC"/>
    <w:rsid w:val="00367862"/>
    <w:rsid w:val="003D6DDE"/>
    <w:rsid w:val="004278A5"/>
    <w:rsid w:val="004403DB"/>
    <w:rsid w:val="00525CC9"/>
    <w:rsid w:val="0053227D"/>
    <w:rsid w:val="005A57C7"/>
    <w:rsid w:val="00601BF9"/>
    <w:rsid w:val="00611860"/>
    <w:rsid w:val="007C0B33"/>
    <w:rsid w:val="009C563D"/>
    <w:rsid w:val="009D5785"/>
    <w:rsid w:val="009D59A4"/>
    <w:rsid w:val="009E3F46"/>
    <w:rsid w:val="00A03914"/>
    <w:rsid w:val="00A85795"/>
    <w:rsid w:val="00A86207"/>
    <w:rsid w:val="00B113F0"/>
    <w:rsid w:val="00B1514C"/>
    <w:rsid w:val="00B239C1"/>
    <w:rsid w:val="00B531DC"/>
    <w:rsid w:val="00B75DAA"/>
    <w:rsid w:val="00B9192C"/>
    <w:rsid w:val="00BA53E5"/>
    <w:rsid w:val="00CB60A0"/>
    <w:rsid w:val="00D26367"/>
    <w:rsid w:val="00D459D2"/>
    <w:rsid w:val="00D95FBF"/>
    <w:rsid w:val="00E26389"/>
    <w:rsid w:val="00E65765"/>
    <w:rsid w:val="00EF1DD1"/>
    <w:rsid w:val="00F4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90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234</Words>
  <Characters>1340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Zam</cp:lastModifiedBy>
  <cp:revision>14</cp:revision>
  <cp:lastPrinted>2021-07-26T04:53:00Z</cp:lastPrinted>
  <dcterms:created xsi:type="dcterms:W3CDTF">2021-06-07T06:54:00Z</dcterms:created>
  <dcterms:modified xsi:type="dcterms:W3CDTF">2021-07-29T07:18:00Z</dcterms:modified>
</cp:coreProperties>
</file>