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307" w:rsidRPr="00390A89" w:rsidRDefault="00EB5307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  <w:t xml:space="preserve">                </w:t>
      </w:r>
    </w:p>
    <w:p w:rsidR="00EB5307" w:rsidRPr="00611860" w:rsidRDefault="00EB5307" w:rsidP="002D047D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Республик</w:t>
      </w:r>
      <w:r>
        <w:rPr>
          <w:sz w:val="28"/>
          <w:szCs w:val="28"/>
        </w:rPr>
        <w:t>а</w:t>
      </w:r>
      <w:r w:rsidRPr="00611860">
        <w:rPr>
          <w:sz w:val="28"/>
          <w:szCs w:val="28"/>
        </w:rPr>
        <w:t xml:space="preserve"> Мордовия</w:t>
      </w:r>
    </w:p>
    <w:p w:rsidR="00EB5307" w:rsidRPr="00611860" w:rsidRDefault="00EB5307" w:rsidP="002D04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Чамзинский </w:t>
      </w:r>
      <w:r w:rsidRPr="00611860">
        <w:rPr>
          <w:sz w:val="28"/>
          <w:szCs w:val="28"/>
        </w:rPr>
        <w:t>муниципальн</w:t>
      </w:r>
      <w:r>
        <w:rPr>
          <w:sz w:val="28"/>
          <w:szCs w:val="28"/>
        </w:rPr>
        <w:t>ый район</w:t>
      </w:r>
    </w:p>
    <w:p w:rsidR="00EB5307" w:rsidRPr="00611860" w:rsidRDefault="00EB5307" w:rsidP="00FF0870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Совет депутатов Отрадненского сельского поселения</w:t>
      </w:r>
    </w:p>
    <w:p w:rsidR="00EB5307" w:rsidRPr="00611860" w:rsidRDefault="00EB5307" w:rsidP="00FF0870">
      <w:pPr>
        <w:jc w:val="center"/>
        <w:rPr>
          <w:sz w:val="28"/>
          <w:szCs w:val="28"/>
        </w:rPr>
      </w:pPr>
    </w:p>
    <w:p w:rsidR="00EB5307" w:rsidRPr="00611860" w:rsidRDefault="00EB5307" w:rsidP="00FF0870">
      <w:pPr>
        <w:jc w:val="center"/>
        <w:rPr>
          <w:sz w:val="28"/>
          <w:szCs w:val="28"/>
        </w:rPr>
      </w:pPr>
    </w:p>
    <w:p w:rsidR="00EB5307" w:rsidRPr="009D5785" w:rsidRDefault="00EB5307" w:rsidP="00FF0870">
      <w:pPr>
        <w:jc w:val="center"/>
        <w:rPr>
          <w:b/>
          <w:bCs/>
        </w:rPr>
      </w:pPr>
      <w:r w:rsidRPr="009D5785">
        <w:rPr>
          <w:b/>
          <w:bCs/>
        </w:rPr>
        <w:t>РЕШЕНИЕ</w:t>
      </w:r>
    </w:p>
    <w:p w:rsidR="00EB5307" w:rsidRPr="002D047D" w:rsidRDefault="00EB5307" w:rsidP="00FF0870">
      <w:pPr>
        <w:jc w:val="center"/>
      </w:pPr>
      <w:r w:rsidRPr="002D047D">
        <w:t>(</w:t>
      </w:r>
      <w:r w:rsidRPr="002D047D">
        <w:rPr>
          <w:lang w:val="en-US"/>
        </w:rPr>
        <w:t>XXVII</w:t>
      </w:r>
      <w:r w:rsidRPr="002D047D">
        <w:t>-я внеочередная  сессия)</w:t>
      </w:r>
    </w:p>
    <w:p w:rsidR="00EB5307" w:rsidRPr="009D5785" w:rsidRDefault="00EB5307" w:rsidP="00FF0870">
      <w:pPr>
        <w:jc w:val="both"/>
        <w:rPr>
          <w:b/>
          <w:bCs/>
        </w:rPr>
      </w:pPr>
      <w:r>
        <w:rPr>
          <w:b/>
          <w:bCs/>
        </w:rPr>
        <w:t xml:space="preserve">22.06.2021г. </w:t>
      </w:r>
      <w:r w:rsidRPr="009D5785">
        <w:rPr>
          <w:b/>
          <w:bCs/>
        </w:rPr>
        <w:t xml:space="preserve">                                                                                                            </w:t>
      </w:r>
      <w:r>
        <w:rPr>
          <w:b/>
          <w:bCs/>
        </w:rPr>
        <w:t xml:space="preserve">     </w:t>
      </w:r>
      <w:r w:rsidRPr="009D5785">
        <w:rPr>
          <w:b/>
          <w:bCs/>
        </w:rPr>
        <w:t xml:space="preserve">  № </w:t>
      </w:r>
      <w:r>
        <w:rPr>
          <w:b/>
          <w:bCs/>
        </w:rPr>
        <w:t xml:space="preserve"> 90</w:t>
      </w:r>
    </w:p>
    <w:p w:rsidR="00EB5307" w:rsidRPr="009D5785" w:rsidRDefault="00EB5307" w:rsidP="00FF0870">
      <w:pPr>
        <w:jc w:val="both"/>
        <w:rPr>
          <w:b/>
          <w:bCs/>
        </w:rPr>
      </w:pPr>
    </w:p>
    <w:p w:rsidR="00EB5307" w:rsidRPr="009D5785" w:rsidRDefault="00EB5307" w:rsidP="00FF0870">
      <w:pPr>
        <w:jc w:val="center"/>
      </w:pPr>
      <w:r>
        <w:t>с. Отрадное</w:t>
      </w:r>
    </w:p>
    <w:p w:rsidR="00EB5307" w:rsidRPr="00390A89" w:rsidRDefault="00EB5307" w:rsidP="00390A89">
      <w:pPr>
        <w:jc w:val="center"/>
        <w:rPr>
          <w:sz w:val="28"/>
          <w:szCs w:val="28"/>
        </w:rPr>
      </w:pPr>
    </w:p>
    <w:p w:rsidR="00EB5307" w:rsidRDefault="00EB5307" w:rsidP="002D047D">
      <w:pPr>
        <w:jc w:val="center"/>
        <w:rPr>
          <w:b/>
          <w:bCs/>
          <w:sz w:val="28"/>
          <w:szCs w:val="28"/>
        </w:rPr>
      </w:pPr>
      <w:r w:rsidRPr="00390A89">
        <w:rPr>
          <w:b/>
          <w:bCs/>
          <w:sz w:val="28"/>
          <w:szCs w:val="28"/>
        </w:rPr>
        <w:t>О назначении выборов депутатов</w:t>
      </w:r>
    </w:p>
    <w:p w:rsidR="00EB5307" w:rsidRPr="00390A89" w:rsidRDefault="00EB5307" w:rsidP="002D047D">
      <w:pPr>
        <w:jc w:val="center"/>
        <w:rPr>
          <w:b/>
          <w:bCs/>
          <w:sz w:val="28"/>
          <w:szCs w:val="28"/>
        </w:rPr>
      </w:pPr>
      <w:r w:rsidRPr="00390A89">
        <w:rPr>
          <w:b/>
          <w:bCs/>
          <w:sz w:val="28"/>
          <w:szCs w:val="28"/>
        </w:rPr>
        <w:t>Совета депутатов</w:t>
      </w:r>
      <w:r>
        <w:rPr>
          <w:b/>
          <w:bCs/>
          <w:sz w:val="28"/>
          <w:szCs w:val="28"/>
        </w:rPr>
        <w:t xml:space="preserve"> Отрадненского сельского поселения</w:t>
      </w:r>
    </w:p>
    <w:p w:rsidR="00EB5307" w:rsidRPr="00390A89" w:rsidRDefault="00EB5307" w:rsidP="002D047D">
      <w:pPr>
        <w:jc w:val="center"/>
        <w:rPr>
          <w:b/>
          <w:bCs/>
          <w:sz w:val="28"/>
          <w:szCs w:val="28"/>
        </w:rPr>
      </w:pPr>
      <w:r w:rsidRPr="00390A89">
        <w:rPr>
          <w:b/>
          <w:bCs/>
          <w:sz w:val="28"/>
          <w:szCs w:val="28"/>
        </w:rPr>
        <w:t xml:space="preserve">Чамзинского муниципального района </w:t>
      </w:r>
      <w:r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</w:rPr>
        <w:t xml:space="preserve"> </w:t>
      </w:r>
      <w:r w:rsidRPr="00FF0870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>го созыва.</w:t>
      </w:r>
    </w:p>
    <w:p w:rsidR="00EB5307" w:rsidRDefault="00EB5307" w:rsidP="00390A89">
      <w:pPr>
        <w:jc w:val="both"/>
        <w:rPr>
          <w:sz w:val="28"/>
          <w:szCs w:val="28"/>
          <w:u w:val="single"/>
        </w:rPr>
      </w:pPr>
    </w:p>
    <w:p w:rsidR="00EB5307" w:rsidRPr="00390A89" w:rsidRDefault="00EB5307" w:rsidP="00390A89">
      <w:pPr>
        <w:jc w:val="both"/>
        <w:rPr>
          <w:sz w:val="28"/>
          <w:szCs w:val="28"/>
          <w:u w:val="single"/>
        </w:rPr>
      </w:pPr>
    </w:p>
    <w:p w:rsidR="00EB5307" w:rsidRDefault="00EB5307" w:rsidP="00161C0C">
      <w:pPr>
        <w:pStyle w:val="Heading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90A8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>В соответствии с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частью 3 статьи 10 </w:t>
      </w:r>
      <w:r w:rsidRPr="00161C0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Федеральн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ого</w:t>
      </w:r>
      <w:r w:rsidRPr="00161C0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</w:t>
      </w:r>
      <w:r w:rsidRPr="00161C0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от 12 июня 2002 г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ода</w:t>
      </w:r>
      <w:r w:rsidRPr="00161C0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N 67-ФЗ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</w:t>
      </w:r>
      <w:r w:rsidRPr="00161C0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», </w:t>
      </w:r>
      <w:r w:rsidRPr="00390A8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ст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атьёй </w:t>
      </w:r>
      <w:r w:rsidRPr="00390A8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 Закона Республики Мордовия от 19 февраля 2007 г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ода</w:t>
      </w:r>
      <w:r w:rsidRPr="00390A8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№ 16-З</w:t>
      </w:r>
      <w:r w:rsidRPr="00390A89">
        <w:rPr>
          <w:color w:val="auto"/>
          <w:sz w:val="28"/>
          <w:szCs w:val="28"/>
        </w:rPr>
        <w:t xml:space="preserve"> </w:t>
      </w:r>
      <w:r w:rsidRPr="00390A8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«О выборах депутатов представительных органов муниципальных образований в Республике Мордовия», </w:t>
      </w:r>
    </w:p>
    <w:p w:rsidR="00EB5307" w:rsidRPr="00390A89" w:rsidRDefault="00EB5307" w:rsidP="00390A89">
      <w:pPr>
        <w:rPr>
          <w:lang w:eastAsia="en-US"/>
        </w:rPr>
      </w:pPr>
    </w:p>
    <w:p w:rsidR="00EB5307" w:rsidRPr="00390A89" w:rsidRDefault="00EB5307" w:rsidP="00390A89">
      <w:pPr>
        <w:ind w:firstLine="708"/>
        <w:jc w:val="center"/>
        <w:rPr>
          <w:b/>
          <w:bCs/>
          <w:sz w:val="28"/>
          <w:szCs w:val="28"/>
        </w:rPr>
      </w:pPr>
      <w:r w:rsidRPr="00390A89">
        <w:rPr>
          <w:b/>
          <w:bCs/>
          <w:sz w:val="28"/>
          <w:szCs w:val="28"/>
        </w:rPr>
        <w:t xml:space="preserve">Совет депутатов </w:t>
      </w:r>
      <w:r>
        <w:rPr>
          <w:b/>
          <w:bCs/>
          <w:sz w:val="28"/>
          <w:szCs w:val="28"/>
        </w:rPr>
        <w:t xml:space="preserve"> Отрадненского сельского поселения </w:t>
      </w:r>
      <w:r w:rsidRPr="00390A89">
        <w:rPr>
          <w:b/>
          <w:bCs/>
          <w:sz w:val="28"/>
          <w:szCs w:val="28"/>
        </w:rPr>
        <w:t>РЕШИЛ:</w:t>
      </w:r>
    </w:p>
    <w:p w:rsidR="00EB5307" w:rsidRPr="00390A89" w:rsidRDefault="00EB5307" w:rsidP="00390A89">
      <w:pPr>
        <w:ind w:firstLine="708"/>
        <w:jc w:val="center"/>
        <w:rPr>
          <w:b/>
          <w:bCs/>
          <w:sz w:val="28"/>
          <w:szCs w:val="28"/>
        </w:rPr>
      </w:pPr>
    </w:p>
    <w:p w:rsidR="00EB5307" w:rsidRPr="00390A89" w:rsidRDefault="00EB5307" w:rsidP="00390A89">
      <w:pPr>
        <w:ind w:firstLine="708"/>
        <w:jc w:val="both"/>
        <w:rPr>
          <w:sz w:val="28"/>
          <w:szCs w:val="28"/>
        </w:rPr>
      </w:pPr>
      <w:r w:rsidRPr="002D047D">
        <w:rPr>
          <w:b/>
          <w:bCs/>
          <w:sz w:val="28"/>
          <w:szCs w:val="28"/>
        </w:rPr>
        <w:t>1</w:t>
      </w:r>
      <w:r w:rsidRPr="004427B0">
        <w:rPr>
          <w:sz w:val="28"/>
          <w:szCs w:val="28"/>
        </w:rPr>
        <w:t>.</w:t>
      </w:r>
      <w:r w:rsidRPr="00390A89">
        <w:rPr>
          <w:sz w:val="28"/>
          <w:szCs w:val="28"/>
        </w:rPr>
        <w:t xml:space="preserve"> Назначить вы</w:t>
      </w:r>
      <w:r>
        <w:rPr>
          <w:sz w:val="28"/>
          <w:szCs w:val="28"/>
        </w:rPr>
        <w:t xml:space="preserve">боры депутатов Совета депутатов Отрадненского сельского поселения </w:t>
      </w:r>
      <w:r w:rsidRPr="00390A89">
        <w:rPr>
          <w:sz w:val="28"/>
          <w:szCs w:val="28"/>
        </w:rPr>
        <w:t>Ча</w:t>
      </w:r>
      <w:r>
        <w:rPr>
          <w:sz w:val="28"/>
          <w:szCs w:val="28"/>
        </w:rPr>
        <w:t xml:space="preserve">мзинского муниципального района </w:t>
      </w:r>
      <w:r>
        <w:rPr>
          <w:sz w:val="28"/>
          <w:szCs w:val="28"/>
          <w:lang w:val="en-US"/>
        </w:rPr>
        <w:t>II</w:t>
      </w:r>
      <w:r w:rsidRPr="00FF0870">
        <w:rPr>
          <w:sz w:val="28"/>
          <w:szCs w:val="28"/>
        </w:rPr>
        <w:t>-</w:t>
      </w:r>
      <w:r>
        <w:rPr>
          <w:sz w:val="28"/>
          <w:szCs w:val="28"/>
        </w:rPr>
        <w:t xml:space="preserve">го </w:t>
      </w:r>
      <w:r w:rsidRPr="00390A89">
        <w:rPr>
          <w:sz w:val="28"/>
          <w:szCs w:val="28"/>
        </w:rPr>
        <w:t>созыва на 1</w:t>
      </w:r>
      <w:r>
        <w:rPr>
          <w:sz w:val="28"/>
          <w:szCs w:val="28"/>
        </w:rPr>
        <w:t>9</w:t>
      </w:r>
      <w:r w:rsidRPr="00390A89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21</w:t>
      </w:r>
      <w:r w:rsidRPr="00390A89">
        <w:rPr>
          <w:sz w:val="28"/>
          <w:szCs w:val="28"/>
        </w:rPr>
        <w:t xml:space="preserve"> года.</w:t>
      </w:r>
    </w:p>
    <w:p w:rsidR="00EB5307" w:rsidRPr="00390A89" w:rsidRDefault="00EB5307" w:rsidP="00390A89">
      <w:pPr>
        <w:ind w:firstLine="708"/>
        <w:jc w:val="both"/>
        <w:rPr>
          <w:sz w:val="28"/>
          <w:szCs w:val="28"/>
        </w:rPr>
      </w:pPr>
    </w:p>
    <w:p w:rsidR="00EB5307" w:rsidRPr="00390A89" w:rsidRDefault="00EB5307" w:rsidP="00390A89">
      <w:pPr>
        <w:ind w:firstLine="708"/>
        <w:jc w:val="both"/>
        <w:rPr>
          <w:sz w:val="28"/>
          <w:szCs w:val="28"/>
        </w:rPr>
      </w:pPr>
      <w:r w:rsidRPr="002D047D">
        <w:rPr>
          <w:b/>
          <w:bCs/>
          <w:sz w:val="28"/>
          <w:szCs w:val="28"/>
        </w:rPr>
        <w:t>2</w:t>
      </w:r>
      <w:r w:rsidRPr="004427B0">
        <w:rPr>
          <w:sz w:val="28"/>
          <w:szCs w:val="28"/>
        </w:rPr>
        <w:t>.</w:t>
      </w:r>
      <w:r w:rsidRPr="00390A89">
        <w:rPr>
          <w:sz w:val="28"/>
          <w:szCs w:val="28"/>
        </w:rPr>
        <w:t xml:space="preserve"> Настоящее решение вступает в силу со дня его официального опубликования в</w:t>
      </w:r>
      <w:r>
        <w:rPr>
          <w:sz w:val="28"/>
          <w:szCs w:val="28"/>
        </w:rPr>
        <w:t xml:space="preserve">  Информационном бюллетене Отраднеского сельского поселения</w:t>
      </w:r>
      <w:r w:rsidRPr="00390A89">
        <w:rPr>
          <w:sz w:val="28"/>
          <w:szCs w:val="28"/>
        </w:rPr>
        <w:t xml:space="preserve">. </w:t>
      </w:r>
    </w:p>
    <w:p w:rsidR="00EB5307" w:rsidRPr="00390A89" w:rsidRDefault="00EB5307" w:rsidP="00390A89">
      <w:pPr>
        <w:ind w:firstLine="708"/>
        <w:jc w:val="both"/>
        <w:rPr>
          <w:sz w:val="28"/>
          <w:szCs w:val="28"/>
        </w:rPr>
      </w:pPr>
    </w:p>
    <w:p w:rsidR="00EB5307" w:rsidRPr="00390A89" w:rsidRDefault="00EB5307" w:rsidP="00390A89">
      <w:pPr>
        <w:ind w:firstLine="708"/>
        <w:jc w:val="both"/>
        <w:rPr>
          <w:sz w:val="28"/>
          <w:szCs w:val="28"/>
        </w:rPr>
      </w:pPr>
    </w:p>
    <w:p w:rsidR="00EB5307" w:rsidRDefault="00EB5307" w:rsidP="00304228">
      <w:pPr>
        <w:rPr>
          <w:sz w:val="28"/>
          <w:szCs w:val="28"/>
        </w:rPr>
      </w:pPr>
    </w:p>
    <w:p w:rsidR="00EB5307" w:rsidRDefault="00EB5307" w:rsidP="00304228">
      <w:pPr>
        <w:rPr>
          <w:sz w:val="28"/>
          <w:szCs w:val="28"/>
        </w:rPr>
      </w:pPr>
      <w:r>
        <w:rPr>
          <w:sz w:val="28"/>
          <w:szCs w:val="28"/>
        </w:rPr>
        <w:t xml:space="preserve">Врио </w:t>
      </w:r>
      <w:r w:rsidRPr="00CC62C4">
        <w:rPr>
          <w:sz w:val="28"/>
          <w:szCs w:val="28"/>
        </w:rPr>
        <w:t xml:space="preserve"> Главы </w:t>
      </w:r>
    </w:p>
    <w:p w:rsidR="00EB5307" w:rsidRPr="00CC62C4" w:rsidRDefault="00EB5307" w:rsidP="00304228">
      <w:pPr>
        <w:rPr>
          <w:sz w:val="28"/>
          <w:szCs w:val="28"/>
        </w:rPr>
      </w:pPr>
      <w:r w:rsidRPr="00CC62C4">
        <w:rPr>
          <w:sz w:val="28"/>
          <w:szCs w:val="28"/>
        </w:rPr>
        <w:t>Отрадненского  сельского</w:t>
      </w:r>
      <w:r>
        <w:rPr>
          <w:sz w:val="28"/>
          <w:szCs w:val="28"/>
        </w:rPr>
        <w:t xml:space="preserve"> </w:t>
      </w:r>
      <w:r w:rsidRPr="00CC62C4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 xml:space="preserve">                                  Л. Н. Четвергова</w:t>
      </w:r>
    </w:p>
    <w:p w:rsidR="00EB5307" w:rsidRDefault="00EB5307" w:rsidP="00304228">
      <w:pPr>
        <w:jc w:val="center"/>
        <w:rPr>
          <w:b/>
          <w:bCs/>
          <w:sz w:val="28"/>
          <w:szCs w:val="28"/>
        </w:rPr>
      </w:pPr>
    </w:p>
    <w:p w:rsidR="00EB5307" w:rsidRPr="00390A89" w:rsidRDefault="00EB5307" w:rsidP="00304228"/>
    <w:sectPr w:rsidR="00EB5307" w:rsidRPr="00390A89" w:rsidSect="000C2EE1">
      <w:pgSz w:w="11906" w:h="16838"/>
      <w:pgMar w:top="107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D"/>
    <w:rsid w:val="00005AE2"/>
    <w:rsid w:val="00007137"/>
    <w:rsid w:val="0003266A"/>
    <w:rsid w:val="0007758A"/>
    <w:rsid w:val="000C2EE1"/>
    <w:rsid w:val="000C3C6A"/>
    <w:rsid w:val="000C6ED8"/>
    <w:rsid w:val="00161C0C"/>
    <w:rsid w:val="0017044F"/>
    <w:rsid w:val="001D4D31"/>
    <w:rsid w:val="001F0CB9"/>
    <w:rsid w:val="00212CC9"/>
    <w:rsid w:val="002917B4"/>
    <w:rsid w:val="002D047D"/>
    <w:rsid w:val="00304228"/>
    <w:rsid w:val="003074B4"/>
    <w:rsid w:val="003673C5"/>
    <w:rsid w:val="00390A89"/>
    <w:rsid w:val="003B3F80"/>
    <w:rsid w:val="004427B0"/>
    <w:rsid w:val="00467279"/>
    <w:rsid w:val="005D77F4"/>
    <w:rsid w:val="00610F8B"/>
    <w:rsid w:val="00611860"/>
    <w:rsid w:val="00675156"/>
    <w:rsid w:val="006E6FAB"/>
    <w:rsid w:val="006F4115"/>
    <w:rsid w:val="00720557"/>
    <w:rsid w:val="00740590"/>
    <w:rsid w:val="0079211F"/>
    <w:rsid w:val="007D462B"/>
    <w:rsid w:val="007D700B"/>
    <w:rsid w:val="00850E8D"/>
    <w:rsid w:val="00873097"/>
    <w:rsid w:val="008B2E9A"/>
    <w:rsid w:val="009B7004"/>
    <w:rsid w:val="009D5785"/>
    <w:rsid w:val="00A5683E"/>
    <w:rsid w:val="00A645AE"/>
    <w:rsid w:val="00AD531F"/>
    <w:rsid w:val="00AF6AE5"/>
    <w:rsid w:val="00B3000F"/>
    <w:rsid w:val="00C60415"/>
    <w:rsid w:val="00CC62C4"/>
    <w:rsid w:val="00D761CA"/>
    <w:rsid w:val="00E65E56"/>
    <w:rsid w:val="00E97977"/>
    <w:rsid w:val="00EB5307"/>
    <w:rsid w:val="00F67A21"/>
    <w:rsid w:val="00FE4600"/>
    <w:rsid w:val="00FF0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21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D761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761C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131</TotalTime>
  <Pages>1</Pages>
  <Words>188</Words>
  <Characters>1076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Zam</cp:lastModifiedBy>
  <cp:revision>16</cp:revision>
  <cp:lastPrinted>2021-06-25T11:17:00Z</cp:lastPrinted>
  <dcterms:created xsi:type="dcterms:W3CDTF">2021-06-17T07:39:00Z</dcterms:created>
  <dcterms:modified xsi:type="dcterms:W3CDTF">2021-06-25T11:18:00Z</dcterms:modified>
</cp:coreProperties>
</file>